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1C75397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9573635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28E18A35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143B0D4C" w14:textId="28E18A35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920646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1C077769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57CB1A9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7BB89B46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429C86F" w14:textId="77777777" w:rsidR="00831FFE" w:rsidRDefault="00831FFE" w:rsidP="00831FFE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7350D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1E338824" w14:textId="290545CB" w:rsidR="00831FFE" w:rsidRDefault="0001597E" w:rsidP="00831FFE">
      <w:pPr>
        <w:tabs>
          <w:tab w:val="left" w:pos="0"/>
        </w:tabs>
        <w:spacing w:line="264" w:lineRule="auto"/>
        <w:rPr>
          <w:sz w:val="24"/>
          <w:szCs w:val="24"/>
        </w:rPr>
      </w:pPr>
      <w:r w:rsidRPr="0001597E">
        <w:rPr>
          <w:b/>
          <w:sz w:val="24"/>
          <w:szCs w:val="24"/>
        </w:rPr>
        <w:t>kontrakt serwisowy (12 miesięczny) obejmujący zainstalowane  na AGH dyfraktometry i spektrometr rentgenowski - DE-dzp.272-</w:t>
      </w:r>
      <w:r w:rsidR="00E74639">
        <w:rPr>
          <w:b/>
          <w:sz w:val="24"/>
          <w:szCs w:val="24"/>
        </w:rPr>
        <w:t>61/25</w:t>
      </w:r>
      <w:r>
        <w:rPr>
          <w:b/>
          <w:sz w:val="24"/>
          <w:szCs w:val="24"/>
        </w:rPr>
        <w:t xml:space="preserve"> </w:t>
      </w:r>
      <w:r w:rsidR="00831FFE"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2696"/>
      </w:tblGrid>
      <w:tr w:rsidR="00831FFE" w14:paraId="438820ED" w14:textId="77777777" w:rsidTr="00CE3FAF">
        <w:trPr>
          <w:cantSplit/>
          <w:trHeight w:val="790"/>
        </w:trPr>
        <w:tc>
          <w:tcPr>
            <w:tcW w:w="439" w:type="dxa"/>
            <w:vAlign w:val="center"/>
          </w:tcPr>
          <w:p w14:paraId="39FA892C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14:paraId="5B6D4163" w14:textId="77777777" w:rsidR="00831FFE" w:rsidRPr="005A2470" w:rsidRDefault="00831FFE" w:rsidP="00CE3FAF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 w:rsidRPr="005A2470">
              <w:rPr>
                <w:b/>
                <w:u w:val="single"/>
              </w:rPr>
              <w:t>Przedmiot usługi</w:t>
            </w:r>
            <w:r w:rsidRPr="005A2470">
              <w:rPr>
                <w:rStyle w:val="Odwoanieprzypisudolnego"/>
                <w:b/>
                <w:u w:val="single"/>
              </w:rPr>
              <w:footnoteReference w:id="1"/>
            </w:r>
          </w:p>
          <w:p w14:paraId="09725C18" w14:textId="78185F8C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5A2470">
              <w:rPr>
                <w:b/>
                <w:u w:val="single"/>
              </w:rPr>
              <w:t>wraz z informacjami na temat</w:t>
            </w:r>
            <w:r>
              <w:rPr>
                <w:b/>
                <w:u w:val="single"/>
              </w:rPr>
              <w:t xml:space="preserve"> czy usługi te polegały </w:t>
            </w:r>
            <w:r w:rsidR="00777720" w:rsidRPr="00777720">
              <w:rPr>
                <w:color w:val="000000"/>
                <w:shd w:val="clear" w:color="auto" w:fill="FFFFFF"/>
              </w:rPr>
              <w:t xml:space="preserve">na usłudze </w:t>
            </w:r>
            <w:bookmarkStart w:id="0" w:name="_GoBack"/>
            <w:bookmarkEnd w:id="0"/>
            <w:r w:rsidR="00CF4718" w:rsidRPr="00CF4718">
              <w:rPr>
                <w:color w:val="000000"/>
                <w:shd w:val="clear" w:color="auto" w:fill="FFFFFF"/>
              </w:rPr>
              <w:t>serwisowej lub konserwacji dyfraktometrów i spektrometru</w:t>
            </w:r>
          </w:p>
        </w:tc>
        <w:tc>
          <w:tcPr>
            <w:tcW w:w="2700" w:type="dxa"/>
            <w:vAlign w:val="center"/>
          </w:tcPr>
          <w:p w14:paraId="0343B221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0" w:type="dxa"/>
            <w:vAlign w:val="center"/>
          </w:tcPr>
          <w:p w14:paraId="5715524F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6" w:type="dxa"/>
            <w:vAlign w:val="center"/>
          </w:tcPr>
          <w:p w14:paraId="680394FD" w14:textId="77777777" w:rsidR="00831FFE" w:rsidRDefault="00831FFE" w:rsidP="00CE3FA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C779B2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31FFE" w14:paraId="7BE4C625" w14:textId="77777777" w:rsidTr="00CE3FAF">
        <w:trPr>
          <w:cantSplit/>
          <w:trHeight w:hRule="exact" w:val="284"/>
        </w:trPr>
        <w:tc>
          <w:tcPr>
            <w:tcW w:w="439" w:type="dxa"/>
            <w:vAlign w:val="center"/>
          </w:tcPr>
          <w:p w14:paraId="58640461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vAlign w:val="center"/>
          </w:tcPr>
          <w:p w14:paraId="1008E6B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vAlign w:val="center"/>
          </w:tcPr>
          <w:p w14:paraId="4088B0E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14:paraId="56F7A2B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6" w:type="dxa"/>
            <w:vAlign w:val="center"/>
          </w:tcPr>
          <w:p w14:paraId="752A895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831FFE" w14:paraId="76C25537" w14:textId="77777777" w:rsidTr="00CE3FAF">
        <w:trPr>
          <w:cantSplit/>
        </w:trPr>
        <w:tc>
          <w:tcPr>
            <w:tcW w:w="439" w:type="dxa"/>
          </w:tcPr>
          <w:p w14:paraId="129261F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14C5298F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6AD80AD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7D24ED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CBD7915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BDADF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4A407B01" w14:textId="77777777" w:rsidTr="00CE3FAF">
        <w:trPr>
          <w:cantSplit/>
        </w:trPr>
        <w:tc>
          <w:tcPr>
            <w:tcW w:w="439" w:type="dxa"/>
          </w:tcPr>
          <w:p w14:paraId="184C197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3A7AA9A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0ECB2BF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23622A00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7F20D3B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BF251F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6D9429DF" w14:textId="77777777" w:rsidTr="00CE3FAF">
        <w:trPr>
          <w:cantSplit/>
          <w:trHeight w:val="262"/>
        </w:trPr>
        <w:tc>
          <w:tcPr>
            <w:tcW w:w="439" w:type="dxa"/>
          </w:tcPr>
          <w:p w14:paraId="26BBA76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8123D04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right w:val="single" w:sz="18" w:space="0" w:color="000000"/>
            </w:tcBorders>
            <w:vAlign w:val="center"/>
          </w:tcPr>
          <w:p w14:paraId="3EBB7C13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993B287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6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7234C5C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8175468" w14:textId="77777777" w:rsidR="00831FFE" w:rsidRDefault="00831FFE" w:rsidP="00831FFE">
      <w:pPr>
        <w:spacing w:line="360" w:lineRule="auto"/>
        <w:jc w:val="both"/>
      </w:pPr>
    </w:p>
    <w:p w14:paraId="3533DFF6" w14:textId="5472D7F8" w:rsidR="00F213FB" w:rsidRPr="00831FFE" w:rsidRDefault="00FD38FE" w:rsidP="00831FF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4"/>
          <w:szCs w:val="24"/>
          <w:lang w:eastAsia="zh-CN"/>
        </w:rPr>
      </w:pPr>
      <w:r w:rsidRPr="00831FFE">
        <w:rPr>
          <w:rFonts w:eastAsia="Calibri"/>
          <w:i/>
          <w:color w:val="FF0000"/>
          <w:sz w:val="24"/>
          <w:szCs w:val="24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sectPr w:rsidR="00F213FB" w:rsidRPr="00831F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3ACDB" w14:textId="77777777" w:rsidR="000209D0" w:rsidRDefault="000209D0">
      <w:r>
        <w:separator/>
      </w:r>
    </w:p>
  </w:endnote>
  <w:endnote w:type="continuationSeparator" w:id="0">
    <w:p w14:paraId="3FB62BC0" w14:textId="77777777" w:rsidR="000209D0" w:rsidRDefault="00020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C78DF" w14:textId="77777777" w:rsidR="000209D0" w:rsidRDefault="000209D0">
      <w:r>
        <w:separator/>
      </w:r>
    </w:p>
  </w:footnote>
  <w:footnote w:type="continuationSeparator" w:id="0">
    <w:p w14:paraId="4741B270" w14:textId="77777777" w:rsidR="000209D0" w:rsidRDefault="000209D0">
      <w:r>
        <w:continuationSeparator/>
      </w:r>
    </w:p>
  </w:footnote>
  <w:footnote w:id="1">
    <w:p w14:paraId="620E187C" w14:textId="6F7FDACF" w:rsidR="00831FFE" w:rsidRDefault="00831FFE" w:rsidP="00831FFE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266007">
        <w:t>8.2.3</w:t>
      </w:r>
      <w:r>
        <w:t xml:space="preserve"> SWZ</w:t>
      </w:r>
    </w:p>
    <w:p w14:paraId="51CE2CCE" w14:textId="77777777" w:rsidR="00831FFE" w:rsidRPr="0093457F" w:rsidRDefault="00831FFE" w:rsidP="00831FF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1597E"/>
    <w:rsid w:val="000209D0"/>
    <w:rsid w:val="00082E0F"/>
    <w:rsid w:val="00094658"/>
    <w:rsid w:val="001C5C7B"/>
    <w:rsid w:val="00210E8E"/>
    <w:rsid w:val="00266007"/>
    <w:rsid w:val="00276C10"/>
    <w:rsid w:val="002F7E2B"/>
    <w:rsid w:val="0037616C"/>
    <w:rsid w:val="004C03CA"/>
    <w:rsid w:val="004E4C6B"/>
    <w:rsid w:val="00540289"/>
    <w:rsid w:val="00551DBC"/>
    <w:rsid w:val="00580AE7"/>
    <w:rsid w:val="00643A9B"/>
    <w:rsid w:val="006B469B"/>
    <w:rsid w:val="006B4809"/>
    <w:rsid w:val="00702A72"/>
    <w:rsid w:val="00726B2D"/>
    <w:rsid w:val="00735D20"/>
    <w:rsid w:val="00777720"/>
    <w:rsid w:val="00831FFE"/>
    <w:rsid w:val="00A35BEF"/>
    <w:rsid w:val="00A63A91"/>
    <w:rsid w:val="00AB6BF4"/>
    <w:rsid w:val="00AE2A9D"/>
    <w:rsid w:val="00B72EC0"/>
    <w:rsid w:val="00B93B92"/>
    <w:rsid w:val="00C049BA"/>
    <w:rsid w:val="00C204EE"/>
    <w:rsid w:val="00C254C7"/>
    <w:rsid w:val="00C34B2E"/>
    <w:rsid w:val="00C50722"/>
    <w:rsid w:val="00C833D4"/>
    <w:rsid w:val="00C86F3D"/>
    <w:rsid w:val="00CF4718"/>
    <w:rsid w:val="00D02AE4"/>
    <w:rsid w:val="00D11BC3"/>
    <w:rsid w:val="00D93FE5"/>
    <w:rsid w:val="00D97C6D"/>
    <w:rsid w:val="00DD5BF2"/>
    <w:rsid w:val="00E27CB6"/>
    <w:rsid w:val="00E74639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2025-02-07T13:03:00Z</cp:lastPrinted>
  <dcterms:created xsi:type="dcterms:W3CDTF">2025-02-07T13:03:00Z</dcterms:created>
  <dcterms:modified xsi:type="dcterms:W3CDTF">2025-02-07T13:03:00Z</dcterms:modified>
</cp:coreProperties>
</file>