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784C6F66" w:rsidR="000246D5" w:rsidRPr="00BD4972" w:rsidRDefault="009B7449" w:rsidP="00BD4972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6407BB" w:rsidRPr="006407BB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stanowiska pomiarowego dla zintegrowanego systemu spektroskopii </w:t>
      </w:r>
      <w:r w:rsidR="00EE4671" w:rsidRPr="00EE4671">
        <w:rPr>
          <w:rFonts w:ascii="Verdana" w:eastAsia="Times New Roman" w:hAnsi="Verdana"/>
          <w:b/>
          <w:sz w:val="18"/>
          <w:szCs w:val="18"/>
          <w:lang w:eastAsia="pl-PL"/>
        </w:rPr>
        <w:t>Mössbauera</w:t>
      </w:r>
      <w:r w:rsidR="00EE4671" w:rsidRPr="00EE4671">
        <w:rPr>
          <w:rFonts w:ascii="Times New Roman" w:hAnsi="Times New Roman"/>
          <w:b/>
        </w:rPr>
        <w:t xml:space="preserve"> </w:t>
      </w:r>
      <w:r w:rsidR="006407BB" w:rsidRPr="006407BB">
        <w:rPr>
          <w:rFonts w:ascii="Verdana" w:eastAsia="Times New Roman" w:hAnsi="Verdana"/>
          <w:b/>
          <w:sz w:val="18"/>
          <w:szCs w:val="18"/>
          <w:lang w:eastAsia="pl-PL"/>
        </w:rPr>
        <w:t xml:space="preserve"> dedykowanego do badań materiałów geologicznych dla WGGiOŚ-</w:t>
      </w:r>
      <w:r w:rsidR="006407BB">
        <w:rPr>
          <w:rFonts w:ascii="Verdana" w:eastAsia="Times New Roman" w:hAnsi="Verdana"/>
          <w:b/>
          <w:sz w:val="18"/>
          <w:szCs w:val="18"/>
          <w:lang w:eastAsia="pl-PL"/>
        </w:rPr>
        <w:br/>
      </w:r>
      <w:r w:rsidR="006407BB" w:rsidRPr="006407BB">
        <w:rPr>
          <w:rFonts w:ascii="Verdana" w:eastAsia="Times New Roman" w:hAnsi="Verdana"/>
          <w:b/>
          <w:sz w:val="18"/>
          <w:szCs w:val="18"/>
          <w:lang w:eastAsia="pl-PL"/>
        </w:rPr>
        <w:t>DE-dzp.272-059/2</w:t>
      </w:r>
      <w:r w:rsidR="00084973">
        <w:rPr>
          <w:rFonts w:ascii="Verdana" w:eastAsia="Times New Roman" w:hAnsi="Verdana"/>
          <w:b/>
          <w:sz w:val="18"/>
          <w:szCs w:val="18"/>
          <w:lang w:eastAsia="pl-PL"/>
        </w:rPr>
        <w:t xml:space="preserve">5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B3C79"/>
    <w:rsid w:val="002B3CBD"/>
    <w:rsid w:val="002D6D29"/>
    <w:rsid w:val="00331930"/>
    <w:rsid w:val="003625A6"/>
    <w:rsid w:val="00441118"/>
    <w:rsid w:val="0048047B"/>
    <w:rsid w:val="004A5310"/>
    <w:rsid w:val="00622979"/>
    <w:rsid w:val="006407BB"/>
    <w:rsid w:val="0065535F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307C"/>
    <w:rsid w:val="00BD4972"/>
    <w:rsid w:val="00C652C7"/>
    <w:rsid w:val="00C773E4"/>
    <w:rsid w:val="00CA28F9"/>
    <w:rsid w:val="00CD0463"/>
    <w:rsid w:val="00CD7E1D"/>
    <w:rsid w:val="00E03F9E"/>
    <w:rsid w:val="00E93D9A"/>
    <w:rsid w:val="00EE467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319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4</cp:revision>
  <cp:lastPrinted>2016-07-26T10:32:00Z</cp:lastPrinted>
  <dcterms:created xsi:type="dcterms:W3CDTF">2025-02-03T09:48:00Z</dcterms:created>
  <dcterms:modified xsi:type="dcterms:W3CDTF">2025-02-12T11:51:00Z</dcterms:modified>
</cp:coreProperties>
</file>