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769C1" w14:textId="77777777" w:rsidR="00F245C5" w:rsidRPr="00353FDC" w:rsidRDefault="005A0179" w:rsidP="007A7D68">
      <w:pPr>
        <w:jc w:val="right"/>
        <w:rPr>
          <w:rFonts w:ascii="Arial" w:hAnsi="Arial" w:cs="Arial"/>
        </w:rPr>
      </w:pPr>
      <w:bookmarkStart w:id="0" w:name="_Hlk53520193"/>
      <w:r w:rsidRPr="005A0179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5A0179">
        <w:rPr>
          <w:rFonts w:ascii="Arial" w:hAnsi="Arial" w:cs="Arial"/>
        </w:rPr>
        <w:t>2025-02-11</w:t>
      </w:r>
    </w:p>
    <w:p w14:paraId="0681118B" w14:textId="77777777" w:rsidR="005A0179" w:rsidRPr="005A0179" w:rsidRDefault="005A0179" w:rsidP="007A7D68">
      <w:pPr>
        <w:ind w:right="3969"/>
        <w:rPr>
          <w:rFonts w:ascii="Arial" w:hAnsi="Arial" w:cs="Arial"/>
          <w:b/>
          <w:bCs/>
        </w:rPr>
      </w:pPr>
      <w:r w:rsidRPr="005A0179">
        <w:rPr>
          <w:rFonts w:ascii="Arial" w:hAnsi="Arial" w:cs="Arial"/>
          <w:b/>
          <w:bCs/>
        </w:rPr>
        <w:t>Szpital Wojewódzki w Poznaniu</w:t>
      </w:r>
    </w:p>
    <w:p w14:paraId="208AC1DD" w14:textId="77777777" w:rsidR="00F245C5" w:rsidRPr="00353FDC" w:rsidRDefault="005A0179" w:rsidP="007A7D68">
      <w:pPr>
        <w:ind w:right="3969"/>
        <w:rPr>
          <w:rFonts w:ascii="Arial" w:hAnsi="Arial" w:cs="Arial"/>
          <w:b/>
          <w:bCs/>
        </w:rPr>
      </w:pPr>
      <w:r w:rsidRPr="005A0179">
        <w:rPr>
          <w:rFonts w:ascii="Arial" w:hAnsi="Arial" w:cs="Arial"/>
          <w:b/>
          <w:bCs/>
        </w:rPr>
        <w:t>Dział Zamówień Publicznych</w:t>
      </w:r>
    </w:p>
    <w:p w14:paraId="063BEFE4" w14:textId="77777777" w:rsidR="00F245C5" w:rsidRPr="00353FDC" w:rsidRDefault="005A0179" w:rsidP="007A7D68">
      <w:pPr>
        <w:ind w:right="3969"/>
        <w:rPr>
          <w:rFonts w:ascii="Arial" w:hAnsi="Arial" w:cs="Arial"/>
        </w:rPr>
      </w:pPr>
      <w:r w:rsidRPr="005A0179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5A0179">
        <w:rPr>
          <w:rFonts w:ascii="Arial" w:hAnsi="Arial" w:cs="Arial"/>
        </w:rPr>
        <w:t>7/19</w:t>
      </w:r>
    </w:p>
    <w:p w14:paraId="446E9E92" w14:textId="77777777" w:rsidR="00F245C5" w:rsidRPr="00353FDC" w:rsidRDefault="005A0179" w:rsidP="007A7D68">
      <w:pPr>
        <w:ind w:right="4253"/>
        <w:rPr>
          <w:rFonts w:ascii="Arial" w:hAnsi="Arial" w:cs="Arial"/>
        </w:rPr>
      </w:pPr>
      <w:r w:rsidRPr="005A0179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5A0179">
        <w:rPr>
          <w:rFonts w:ascii="Arial" w:hAnsi="Arial" w:cs="Arial"/>
        </w:rPr>
        <w:t>Poznań</w:t>
      </w:r>
    </w:p>
    <w:p w14:paraId="62C56B14" w14:textId="77777777" w:rsidR="007A7D68" w:rsidRDefault="007A7D68" w:rsidP="007A7D6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99F4F6F" w14:textId="54307A01" w:rsidR="00D30F1F" w:rsidRDefault="00D30F1F" w:rsidP="007A7D6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FB71F21" w14:textId="77777777" w:rsidR="00F245C5" w:rsidRDefault="00D30F1F" w:rsidP="007A7D6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7CF829A" w14:textId="77777777" w:rsidR="007A7D68" w:rsidRDefault="007A7D68" w:rsidP="007A7D6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E9F209E" w14:textId="77777777" w:rsidR="007A7D68" w:rsidRPr="00D30F1F" w:rsidRDefault="007A7D68" w:rsidP="007A7D6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76CEC06" w14:textId="77777777" w:rsidTr="002716A3">
        <w:tc>
          <w:tcPr>
            <w:tcW w:w="10065" w:type="dxa"/>
            <w:shd w:val="clear" w:color="auto" w:fill="F2F2F2"/>
            <w:hideMark/>
          </w:tcPr>
          <w:p w14:paraId="1F320B9C" w14:textId="77777777" w:rsidR="00F245C5" w:rsidRPr="00353FDC" w:rsidRDefault="00F245C5" w:rsidP="007A7D6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C379908" w14:textId="77777777" w:rsidR="00F245C5" w:rsidRDefault="00F245C5" w:rsidP="007A7D6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DF4123F" w14:textId="44AF54D9" w:rsidR="007A7D68" w:rsidRPr="00353FDC" w:rsidRDefault="007A7D68" w:rsidP="007A7D6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zadania nr 1</w:t>
            </w:r>
          </w:p>
        </w:tc>
      </w:tr>
    </w:tbl>
    <w:p w14:paraId="28A7AD06" w14:textId="77777777" w:rsidR="00F245C5" w:rsidRPr="00353FDC" w:rsidRDefault="00F245C5" w:rsidP="007A7D68">
      <w:pPr>
        <w:keepNext/>
        <w:outlineLvl w:val="0"/>
        <w:rPr>
          <w:rFonts w:ascii="Arial" w:hAnsi="Arial" w:cs="Arial"/>
          <w:b/>
        </w:rPr>
      </w:pPr>
    </w:p>
    <w:p w14:paraId="43A588FC" w14:textId="77777777" w:rsidR="00F245C5" w:rsidRPr="00353FDC" w:rsidRDefault="00F245C5" w:rsidP="007A7D6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2149154F" w14:textId="77777777" w:rsidTr="002716A3">
        <w:tc>
          <w:tcPr>
            <w:tcW w:w="2269" w:type="dxa"/>
            <w:shd w:val="clear" w:color="auto" w:fill="auto"/>
          </w:tcPr>
          <w:p w14:paraId="4085022A" w14:textId="77777777" w:rsidR="00F245C5" w:rsidRPr="00353FDC" w:rsidRDefault="00F245C5" w:rsidP="007A7D6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B0DE33" w14:textId="77777777" w:rsidR="00F245C5" w:rsidRPr="00353FDC" w:rsidRDefault="005A0179" w:rsidP="007A7D6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A0179">
              <w:rPr>
                <w:rFonts w:ascii="Arial" w:hAnsi="Arial" w:cs="Arial"/>
                <w:bCs/>
              </w:rPr>
              <w:t>Sukcesywna dostawa słodyczy, napoi oraz obranych ziemniaków i buraków</w:t>
            </w:r>
          </w:p>
        </w:tc>
      </w:tr>
      <w:tr w:rsidR="005A0179" w:rsidRPr="00353FDC" w14:paraId="6B9368AD" w14:textId="77777777" w:rsidTr="00817622">
        <w:tc>
          <w:tcPr>
            <w:tcW w:w="2269" w:type="dxa"/>
            <w:shd w:val="clear" w:color="auto" w:fill="auto"/>
          </w:tcPr>
          <w:p w14:paraId="0BC335D1" w14:textId="77777777" w:rsidR="005A0179" w:rsidRPr="00353FDC" w:rsidRDefault="005A0179" w:rsidP="007A7D6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F45CA7" w14:textId="77777777" w:rsidR="005A0179" w:rsidRPr="00353FDC" w:rsidRDefault="005A0179" w:rsidP="007A7D6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A0179">
              <w:rPr>
                <w:rFonts w:ascii="Arial" w:hAnsi="Arial" w:cs="Arial"/>
                <w:bCs/>
              </w:rPr>
              <w:t>SZW/DZP/105/2024</w:t>
            </w:r>
          </w:p>
        </w:tc>
      </w:tr>
    </w:tbl>
    <w:p w14:paraId="1123B846" w14:textId="77777777" w:rsidR="00F245C5" w:rsidRPr="00E1738E" w:rsidRDefault="00F245C5" w:rsidP="007A7D6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314D620" w14:textId="73F90FD4" w:rsidR="00A02E94" w:rsidRDefault="00F245C5" w:rsidP="007A7D6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A0179" w:rsidRPr="005A0179">
        <w:rPr>
          <w:rFonts w:ascii="Arial" w:hAnsi="Arial" w:cs="Arial"/>
          <w:b/>
        </w:rPr>
        <w:t>Szpital Wojewódzki w Poznaniu</w:t>
      </w:r>
      <w:r w:rsidR="007A7D68">
        <w:rPr>
          <w:rFonts w:ascii="Arial" w:hAnsi="Arial" w:cs="Arial"/>
          <w:b/>
        </w:rPr>
        <w:t xml:space="preserve">, </w:t>
      </w:r>
      <w:r w:rsidR="005A0179" w:rsidRPr="005A017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A0179" w:rsidRPr="005A0179">
        <w:rPr>
          <w:rFonts w:ascii="Arial" w:hAnsi="Arial" w:cs="Arial"/>
        </w:rPr>
        <w:t>(</w:t>
      </w:r>
      <w:proofErr w:type="spellStart"/>
      <w:r w:rsidR="005A0179" w:rsidRPr="005A0179">
        <w:rPr>
          <w:rFonts w:ascii="Arial" w:hAnsi="Arial" w:cs="Arial"/>
        </w:rPr>
        <w:t>t.j</w:t>
      </w:r>
      <w:proofErr w:type="spellEnd"/>
      <w:r w:rsidR="005A0179" w:rsidRPr="005A0179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3CD52982" w14:textId="77777777" w:rsidR="007A7D68" w:rsidRDefault="007A7D68" w:rsidP="007A7D6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A0179" w14:paraId="3CE90DCC" w14:textId="77777777" w:rsidTr="0081762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7395B" w14:textId="77777777" w:rsidR="005A0179" w:rsidRPr="00F245C5" w:rsidRDefault="005A0179" w:rsidP="007A7D6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A017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A0179">
              <w:rPr>
                <w:rFonts w:ascii="Arial" w:hAnsi="Arial" w:cs="Arial"/>
              </w:rPr>
              <w:t>słodycze, napoje</w:t>
            </w:r>
          </w:p>
          <w:p w14:paraId="00102697" w14:textId="77777777" w:rsidR="005A0179" w:rsidRPr="00F245C5" w:rsidRDefault="005A0179" w:rsidP="007A7D68">
            <w:pPr>
              <w:jc w:val="both"/>
              <w:rPr>
                <w:rFonts w:ascii="Arial" w:hAnsi="Arial" w:cs="Arial"/>
                <w:b/>
              </w:rPr>
            </w:pPr>
            <w:r w:rsidRPr="005A0179">
              <w:rPr>
                <w:rFonts w:ascii="Arial" w:hAnsi="Arial" w:cs="Arial"/>
                <w:b/>
              </w:rPr>
              <w:t>MPT "PIK" GRZEGORZ KASPROWICZ, PIOTR KASPROWICZ, BŁAŻEJ PAWŁOWSKI SPÓŁKA JAWNA</w:t>
            </w:r>
          </w:p>
          <w:p w14:paraId="06A520C3" w14:textId="77777777" w:rsidR="005A0179" w:rsidRPr="00F245C5" w:rsidRDefault="005A0179" w:rsidP="007A7D68">
            <w:pPr>
              <w:jc w:val="both"/>
              <w:rPr>
                <w:rFonts w:ascii="Arial" w:hAnsi="Arial" w:cs="Arial"/>
                <w:bCs/>
              </w:rPr>
            </w:pPr>
            <w:r w:rsidRPr="005A0179">
              <w:rPr>
                <w:rFonts w:ascii="Arial" w:hAnsi="Arial" w:cs="Arial"/>
                <w:bCs/>
              </w:rPr>
              <w:t>Wrocławska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A0179">
              <w:rPr>
                <w:rFonts w:ascii="Arial" w:hAnsi="Arial" w:cs="Arial"/>
                <w:bCs/>
              </w:rPr>
              <w:t>42B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E68B46" w14:textId="77777777" w:rsidR="005A0179" w:rsidRPr="00F245C5" w:rsidRDefault="005A0179" w:rsidP="007A7D68">
            <w:pPr>
              <w:jc w:val="both"/>
              <w:rPr>
                <w:rFonts w:ascii="Arial" w:hAnsi="Arial" w:cs="Arial"/>
                <w:bCs/>
              </w:rPr>
            </w:pPr>
            <w:r w:rsidRPr="005A0179">
              <w:rPr>
                <w:rFonts w:ascii="Arial" w:hAnsi="Arial" w:cs="Arial"/>
                <w:bCs/>
              </w:rPr>
              <w:t>62-300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A0179">
              <w:rPr>
                <w:rFonts w:ascii="Arial" w:hAnsi="Arial" w:cs="Arial"/>
                <w:bCs/>
              </w:rPr>
              <w:t>Września</w:t>
            </w:r>
          </w:p>
          <w:p w14:paraId="3279A091" w14:textId="0A03E9D7" w:rsidR="005A0179" w:rsidRPr="00F245C5" w:rsidRDefault="005A0179" w:rsidP="007A7D6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A0179">
              <w:rPr>
                <w:rFonts w:ascii="Arial" w:hAnsi="Arial" w:cs="Arial"/>
                <w:b/>
              </w:rPr>
              <w:t>190</w:t>
            </w:r>
            <w:r w:rsidR="007A7D68">
              <w:rPr>
                <w:rFonts w:ascii="Arial" w:hAnsi="Arial" w:cs="Arial"/>
                <w:b/>
              </w:rPr>
              <w:t> 853,94</w:t>
            </w:r>
            <w:r w:rsidRPr="005A0179">
              <w:rPr>
                <w:rFonts w:ascii="Arial" w:hAnsi="Arial" w:cs="Arial"/>
                <w:b/>
              </w:rPr>
              <w:t xml:space="preserve">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119B6E" w14:textId="77777777" w:rsidR="005A0179" w:rsidRPr="00F245C5" w:rsidRDefault="005A0179" w:rsidP="007A7D6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84C0E5" w14:textId="77777777" w:rsidR="005A0179" w:rsidRPr="00F245C5" w:rsidRDefault="005A0179" w:rsidP="007A7D6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A017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7BBB1398" w14:textId="77777777" w:rsidR="007A7D68" w:rsidRDefault="007A7D68" w:rsidP="007A7D68">
      <w:pPr>
        <w:jc w:val="both"/>
        <w:rPr>
          <w:rFonts w:ascii="Arial" w:hAnsi="Arial" w:cs="Arial"/>
          <w:b/>
          <w:bCs/>
          <w:color w:val="000000"/>
        </w:rPr>
      </w:pPr>
    </w:p>
    <w:p w14:paraId="53C32792" w14:textId="58A637E4" w:rsidR="00A02E94" w:rsidRDefault="00F245C5" w:rsidP="007A7D6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A02E94" w14:paraId="7005FFCE" w14:textId="77777777" w:rsidTr="007A7D6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D1EB6D" w14:textId="77777777" w:rsidR="00A02E94" w:rsidRPr="00F245C5" w:rsidRDefault="00F245C5" w:rsidP="007A7D6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4170D8" w14:textId="77777777" w:rsidR="00A02E94" w:rsidRPr="00F245C5" w:rsidRDefault="007D7932" w:rsidP="007A7D6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92C372" w14:textId="77777777" w:rsidR="00A02E94" w:rsidRPr="00F245C5" w:rsidRDefault="007D7932" w:rsidP="007A7D6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60BB80" w14:textId="77777777" w:rsidR="00A02E94" w:rsidRPr="00F245C5" w:rsidRDefault="00A02E94" w:rsidP="007A7D6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A0179" w14:paraId="6692E7C2" w14:textId="77777777" w:rsidTr="007A7D6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67AA" w14:textId="77777777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A0179">
              <w:rPr>
                <w:rFonts w:ascii="Arial" w:hAnsi="Arial" w:cs="Arial"/>
                <w:sz w:val="22"/>
                <w:szCs w:val="22"/>
              </w:rPr>
              <w:t>słodycze, napoje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B8E8" w14:textId="77777777" w:rsidR="005A0179" w:rsidRPr="007D7932" w:rsidRDefault="005A0179" w:rsidP="007A7D6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01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PHU </w:t>
            </w:r>
            <w:proofErr w:type="spellStart"/>
            <w:r w:rsidRPr="005A0179">
              <w:rPr>
                <w:rFonts w:ascii="Arial" w:hAnsi="Arial" w:cs="Arial"/>
                <w:b/>
                <w:bCs/>
                <w:sz w:val="22"/>
                <w:szCs w:val="22"/>
              </w:rPr>
              <w:t>Blugel</w:t>
            </w:r>
            <w:proofErr w:type="spellEnd"/>
          </w:p>
          <w:p w14:paraId="14EE4F16" w14:textId="77777777" w:rsidR="005A0179" w:rsidRPr="007D7932" w:rsidRDefault="005A0179" w:rsidP="007A7D68">
            <w:pPr>
              <w:rPr>
                <w:rFonts w:ascii="Arial" w:hAnsi="Arial" w:cs="Arial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Wrocławska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179">
              <w:rPr>
                <w:rFonts w:ascii="Arial" w:hAnsi="Arial" w:cs="Arial"/>
                <w:sz w:val="22"/>
                <w:szCs w:val="22"/>
              </w:rPr>
              <w:t>33/D</w:t>
            </w:r>
          </w:p>
          <w:p w14:paraId="155CB851" w14:textId="77777777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55-095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179">
              <w:rPr>
                <w:rFonts w:ascii="Arial" w:hAnsi="Arial" w:cs="Arial"/>
                <w:sz w:val="22"/>
                <w:szCs w:val="22"/>
              </w:rPr>
              <w:t>Długołęka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D98C3" w14:textId="77777777" w:rsidR="007A7D68" w:rsidRDefault="007A7D68" w:rsidP="007A7D6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17AD2E" w14:textId="11186F2C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1 - Cena - 78.67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8891" w14:textId="77777777" w:rsidR="005A0179" w:rsidRPr="007D7932" w:rsidRDefault="005A0179" w:rsidP="007A7D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 xml:space="preserve">  78,67</w:t>
            </w:r>
          </w:p>
        </w:tc>
      </w:tr>
      <w:tr w:rsidR="005A0179" w14:paraId="2A825851" w14:textId="77777777" w:rsidTr="007A7D6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E973" w14:textId="77777777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A0179">
              <w:rPr>
                <w:rFonts w:ascii="Arial" w:hAnsi="Arial" w:cs="Arial"/>
                <w:sz w:val="22"/>
                <w:szCs w:val="22"/>
              </w:rPr>
              <w:t>słodycze, napoje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5B0CE" w14:textId="77777777" w:rsidR="005A0179" w:rsidRPr="007D7932" w:rsidRDefault="005A0179" w:rsidP="007A7D6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0179">
              <w:rPr>
                <w:rFonts w:ascii="Arial" w:hAnsi="Arial" w:cs="Arial"/>
                <w:b/>
                <w:bCs/>
                <w:sz w:val="22"/>
                <w:szCs w:val="22"/>
              </w:rPr>
              <w:t>MPT "PIK" GRZEGORZ KASPROWICZ, PIOTR KASPROWICZ, BŁAŻEJ PAWŁOWSKI SPÓŁKA JAWNA</w:t>
            </w:r>
          </w:p>
          <w:p w14:paraId="6B8C8202" w14:textId="77777777" w:rsidR="005A0179" w:rsidRPr="007D7932" w:rsidRDefault="005A0179" w:rsidP="007A7D68">
            <w:pPr>
              <w:rPr>
                <w:rFonts w:ascii="Arial" w:hAnsi="Arial" w:cs="Arial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Wrocławska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179">
              <w:rPr>
                <w:rFonts w:ascii="Arial" w:hAnsi="Arial" w:cs="Arial"/>
                <w:sz w:val="22"/>
                <w:szCs w:val="22"/>
              </w:rPr>
              <w:t>42B</w:t>
            </w:r>
          </w:p>
          <w:p w14:paraId="08648941" w14:textId="77777777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62-300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179">
              <w:rPr>
                <w:rFonts w:ascii="Arial" w:hAnsi="Arial" w:cs="Arial"/>
                <w:sz w:val="22"/>
                <w:szCs w:val="22"/>
              </w:rPr>
              <w:t>Września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A5FC" w14:textId="77777777" w:rsidR="007A7D68" w:rsidRDefault="007A7D68" w:rsidP="007A7D6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210AC5" w14:textId="77777777" w:rsidR="007A7D68" w:rsidRDefault="007A7D68" w:rsidP="007A7D6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F24647" w14:textId="59BD743C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C618" w14:textId="77777777" w:rsidR="005A0179" w:rsidRPr="007D7932" w:rsidRDefault="005A0179" w:rsidP="007A7D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A0179" w14:paraId="06CA8D01" w14:textId="77777777" w:rsidTr="007A7D6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EDD8" w14:textId="77777777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A0179">
              <w:rPr>
                <w:rFonts w:ascii="Arial" w:hAnsi="Arial" w:cs="Arial"/>
                <w:sz w:val="22"/>
                <w:szCs w:val="22"/>
              </w:rPr>
              <w:t>słodycze, napoje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B702D" w14:textId="77777777" w:rsidR="005A0179" w:rsidRPr="007D7932" w:rsidRDefault="005A0179" w:rsidP="007A7D6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A0179">
              <w:rPr>
                <w:rFonts w:ascii="Arial" w:hAnsi="Arial" w:cs="Arial"/>
                <w:b/>
                <w:bCs/>
                <w:sz w:val="22"/>
                <w:szCs w:val="22"/>
              </w:rPr>
              <w:t>WALKOWIAK Spółka z Ograniczoną Odpowiedzialnością</w:t>
            </w:r>
          </w:p>
          <w:p w14:paraId="653B6016" w14:textId="77777777" w:rsidR="005A0179" w:rsidRPr="007D7932" w:rsidRDefault="005A0179" w:rsidP="007A7D68">
            <w:pPr>
              <w:rPr>
                <w:rFonts w:ascii="Arial" w:hAnsi="Arial" w:cs="Arial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Szkolna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179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1E22201" w14:textId="77777777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64-553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A0179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04C5" w14:textId="77777777" w:rsidR="007A7D68" w:rsidRDefault="007A7D68" w:rsidP="007A7D6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3F5D6D" w14:textId="12A713C4" w:rsidR="005A0179" w:rsidRPr="007D7932" w:rsidRDefault="005A0179" w:rsidP="007A7D6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>1 - Cena - 79.97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FE900" w14:textId="77777777" w:rsidR="005A0179" w:rsidRPr="007D7932" w:rsidRDefault="005A0179" w:rsidP="007A7D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0179">
              <w:rPr>
                <w:rFonts w:ascii="Arial" w:hAnsi="Arial" w:cs="Arial"/>
                <w:sz w:val="22"/>
                <w:szCs w:val="22"/>
              </w:rPr>
              <w:t xml:space="preserve">  79,97</w:t>
            </w:r>
          </w:p>
        </w:tc>
      </w:tr>
    </w:tbl>
    <w:p w14:paraId="2FAF9983" w14:textId="77777777" w:rsidR="00A02E94" w:rsidRDefault="00A02E94" w:rsidP="007A7D68">
      <w:pPr>
        <w:jc w:val="both"/>
        <w:rPr>
          <w:rFonts w:ascii="Arial" w:hAnsi="Arial" w:cs="Arial"/>
          <w:color w:val="000000"/>
        </w:rPr>
      </w:pPr>
    </w:p>
    <w:p w14:paraId="7EA0F53A" w14:textId="77777777" w:rsidR="00A02E94" w:rsidRDefault="00A02E94" w:rsidP="007A7D68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C66E15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ECAC93" w14:textId="77777777" w:rsidR="00A02E94" w:rsidRPr="007D7932" w:rsidRDefault="00A02E94" w:rsidP="007A7D6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5A58302" w14:textId="77777777" w:rsidR="00A02E94" w:rsidRPr="007D7932" w:rsidRDefault="00A02E94" w:rsidP="007A7D6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99FA417" w14:textId="77777777" w:rsidR="00A02E94" w:rsidRPr="007D7932" w:rsidRDefault="00A02E94" w:rsidP="007A7D6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000E252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DECDE5" w14:textId="77777777" w:rsidR="00A02E94" w:rsidRPr="007D7932" w:rsidRDefault="00A02E94" w:rsidP="007A7D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8DB292" w14:textId="77777777" w:rsidR="00A02E94" w:rsidRPr="007D7932" w:rsidRDefault="00A02E94" w:rsidP="007A7D6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6083F7E" w14:textId="77777777" w:rsidR="00A02E94" w:rsidRPr="007D7932" w:rsidRDefault="00A02E94" w:rsidP="007A7D6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5787DF2" w14:textId="77777777" w:rsidR="00A02E94" w:rsidRPr="007D7932" w:rsidRDefault="00A02E94" w:rsidP="007A7D6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847718" w14:textId="77777777" w:rsidR="00A02E94" w:rsidRDefault="00A02E94" w:rsidP="007A7D6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66D9A6D0" w14:textId="77777777" w:rsidR="0013621B" w:rsidRPr="0013621B" w:rsidRDefault="0013621B" w:rsidP="007A7D68">
            <w:pPr>
              <w:rPr>
                <w:rFonts w:ascii="Arial" w:hAnsi="Arial" w:cs="Arial"/>
                <w:sz w:val="12"/>
                <w:szCs w:val="12"/>
              </w:rPr>
            </w:pPr>
          </w:p>
          <w:p w14:paraId="46E16443" w14:textId="77777777" w:rsidR="00A02E94" w:rsidRPr="007D7932" w:rsidRDefault="00A02E94" w:rsidP="007A7D6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FD02AFE" w14:textId="77777777" w:rsidR="00A02E94" w:rsidRPr="007D7932" w:rsidRDefault="00A02E94" w:rsidP="007A7D6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9B3D23C" w14:textId="77777777" w:rsidR="00A02E94" w:rsidRDefault="00A02E94" w:rsidP="007A7D68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29520D0" w14:textId="77777777" w:rsidR="00A02E94" w:rsidRDefault="00A02E94" w:rsidP="007A7D68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6E18AAF2" w14:textId="77777777" w:rsidR="00A02E94" w:rsidRDefault="00A02E94" w:rsidP="007A7D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5A0179">
        <w:rPr>
          <w:rFonts w:ascii="Arial" w:hAnsi="Arial" w:cs="Arial"/>
        </w:rPr>
        <w:t>nie krótszym niż 5 dni od dnia przesłania niniejszej informacji o wyborze najkorzystniejszej oferty.</w:t>
      </w:r>
    </w:p>
    <w:p w14:paraId="4362E885" w14:textId="77777777" w:rsidR="00A02E94" w:rsidRDefault="00A02E94" w:rsidP="007A7D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447F11A7" w14:textId="77777777" w:rsidR="0013621B" w:rsidRPr="00C6247D" w:rsidRDefault="0013621B" w:rsidP="007A7D6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9D51D9E" w14:textId="77777777" w:rsidR="0013621B" w:rsidRPr="00D50535" w:rsidRDefault="0013621B" w:rsidP="007A7D6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3E6E52BF" w14:textId="77777777" w:rsidR="007A7D68" w:rsidRDefault="007A7D68" w:rsidP="007A7D68">
      <w:pPr>
        <w:ind w:left="3119" w:firstLine="425"/>
        <w:jc w:val="right"/>
        <w:rPr>
          <w:rFonts w:ascii="Arial" w:hAnsi="Arial" w:cs="Arial"/>
          <w:i/>
        </w:rPr>
      </w:pPr>
    </w:p>
    <w:p w14:paraId="5FDE0A17" w14:textId="1556CFCB" w:rsidR="0013621B" w:rsidRDefault="0013621B" w:rsidP="007A7D68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04207B5" w14:textId="77777777" w:rsidR="00904D42" w:rsidRDefault="00904D42" w:rsidP="007A7D68">
      <w:pPr>
        <w:ind w:left="3119" w:firstLine="425"/>
        <w:jc w:val="right"/>
        <w:rPr>
          <w:rFonts w:ascii="Arial" w:hAnsi="Arial" w:cs="Arial"/>
          <w:i/>
        </w:rPr>
      </w:pPr>
    </w:p>
    <w:p w14:paraId="45A60D0D" w14:textId="1DECBFFB" w:rsidR="00904D42" w:rsidRDefault="00904D42" w:rsidP="00B1142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/-/ Dyrektor Szpitala Wojewódzkiego w Poznaniu</w:t>
      </w:r>
    </w:p>
    <w:p w14:paraId="3D716939" w14:textId="77777777" w:rsidR="00B1142D" w:rsidRDefault="00904D42" w:rsidP="00904D42">
      <w:pPr>
        <w:pStyle w:val="Tekstpodstawowy"/>
        <w:spacing w:line="24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14:paraId="378A5AF0" w14:textId="294DFAC7" w:rsidR="00B1142D" w:rsidRDefault="00B1142D" w:rsidP="00B1142D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dr hab. n. med. – prof. UZ</w:t>
      </w:r>
    </w:p>
    <w:p w14:paraId="0E4F742F" w14:textId="34518C91" w:rsidR="00904D42" w:rsidRDefault="00904D42" w:rsidP="00B1142D">
      <w:pPr>
        <w:pStyle w:val="Tekstpodstawowy"/>
        <w:spacing w:line="240" w:lineRule="auto"/>
        <w:ind w:left="6372" w:firstLine="708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>Dawid Murawa</w:t>
      </w:r>
    </w:p>
    <w:p w14:paraId="5FFFB4D1" w14:textId="77777777" w:rsidR="00904D42" w:rsidRPr="004B39E0" w:rsidRDefault="00904D42" w:rsidP="007A7D68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904D42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816BF" w14:textId="77777777" w:rsidR="00064937" w:rsidRDefault="00064937">
      <w:r>
        <w:separator/>
      </w:r>
    </w:p>
  </w:endnote>
  <w:endnote w:type="continuationSeparator" w:id="0">
    <w:p w14:paraId="0C314573" w14:textId="77777777" w:rsidR="00064937" w:rsidRDefault="0006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97BC5" w14:textId="77777777" w:rsidR="005A0179" w:rsidRDefault="005A01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3C60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83182BE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E717855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EB704" w14:textId="77777777" w:rsidR="005A0179" w:rsidRDefault="005A01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B4BF4" w14:textId="77777777" w:rsidR="00064937" w:rsidRDefault="00064937">
      <w:r>
        <w:separator/>
      </w:r>
    </w:p>
  </w:footnote>
  <w:footnote w:type="continuationSeparator" w:id="0">
    <w:p w14:paraId="66EFC032" w14:textId="77777777" w:rsidR="00064937" w:rsidRDefault="00064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FB17C" w14:textId="77777777" w:rsidR="005A0179" w:rsidRDefault="005A01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BB16D" w14:textId="77777777" w:rsidR="005A0179" w:rsidRDefault="005A01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0F95B" w14:textId="77777777" w:rsidR="005A0179" w:rsidRDefault="005A01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937"/>
    <w:rsid w:val="00022322"/>
    <w:rsid w:val="00042497"/>
    <w:rsid w:val="0006493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A0179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A7D68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04D4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E33E9"/>
    <w:rsid w:val="00B1142D"/>
    <w:rsid w:val="00B21F1C"/>
    <w:rsid w:val="00B32D12"/>
    <w:rsid w:val="00B464D3"/>
    <w:rsid w:val="00B8185B"/>
    <w:rsid w:val="00BC6F7F"/>
    <w:rsid w:val="00BD2174"/>
    <w:rsid w:val="00C423DD"/>
    <w:rsid w:val="00C55A73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7E438"/>
  <w15:chartTrackingRefBased/>
  <w15:docId w15:val="{8D19ABAB-1225-44EE-BEAC-E425FB8A0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904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350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2025-02-11T07:17:00Z</cp:lastPrinted>
  <dcterms:created xsi:type="dcterms:W3CDTF">2025-02-11T07:21:00Z</dcterms:created>
  <dcterms:modified xsi:type="dcterms:W3CDTF">2025-02-12T08:36:00Z</dcterms:modified>
</cp:coreProperties>
</file>