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AD6AE" w14:textId="4C8CBE06" w:rsidR="00843A88" w:rsidRPr="001B78F7" w:rsidRDefault="003C511A" w:rsidP="00FD4AEC">
      <w:pPr>
        <w:spacing w:after="480"/>
        <w:jc w:val="right"/>
      </w:pPr>
      <w:r w:rsidRPr="001B78F7">
        <w:t>Niepołomice</w:t>
      </w:r>
      <w:r w:rsidR="00843A88" w:rsidRPr="001B78F7">
        <w:t xml:space="preserve"> dnia: </w:t>
      </w:r>
      <w:r w:rsidRPr="001B78F7">
        <w:t>2025-02-1</w:t>
      </w:r>
      <w:r w:rsidR="001B78F7">
        <w:t>1</w:t>
      </w:r>
    </w:p>
    <w:p w14:paraId="5A8A970B" w14:textId="77777777" w:rsidR="00843A88" w:rsidRPr="001B78F7" w:rsidRDefault="003C511A" w:rsidP="00843A88">
      <w:pPr>
        <w:spacing w:line="360" w:lineRule="auto"/>
        <w:rPr>
          <w:b/>
          <w:bCs/>
        </w:rPr>
      </w:pPr>
      <w:r w:rsidRPr="001B78F7">
        <w:rPr>
          <w:b/>
          <w:bCs/>
        </w:rPr>
        <w:t>GMINA NIEPOŁOMICE</w:t>
      </w:r>
    </w:p>
    <w:p w14:paraId="11D165ED" w14:textId="77777777" w:rsidR="00843A88" w:rsidRPr="001B78F7" w:rsidRDefault="003C511A" w:rsidP="00843A88">
      <w:pPr>
        <w:spacing w:line="360" w:lineRule="auto"/>
      </w:pPr>
      <w:r w:rsidRPr="001B78F7">
        <w:t>Pl. Zwycięstwa</w:t>
      </w:r>
      <w:r w:rsidR="00843A88" w:rsidRPr="001B78F7">
        <w:t xml:space="preserve"> </w:t>
      </w:r>
      <w:r w:rsidRPr="001B78F7">
        <w:t>13</w:t>
      </w:r>
    </w:p>
    <w:p w14:paraId="29400247" w14:textId="77777777" w:rsidR="00843A88" w:rsidRPr="001B78F7" w:rsidRDefault="003C511A" w:rsidP="00843A88">
      <w:r w:rsidRPr="001B78F7">
        <w:t>32-005</w:t>
      </w:r>
      <w:r w:rsidR="00843A88" w:rsidRPr="001B78F7">
        <w:t xml:space="preserve"> </w:t>
      </w:r>
      <w:r w:rsidRPr="001B78F7">
        <w:t>Niepołomice</w:t>
      </w:r>
    </w:p>
    <w:p w14:paraId="0CBB8FCB" w14:textId="130082E7" w:rsidR="00843A88" w:rsidRPr="001B78F7" w:rsidRDefault="001B78F7" w:rsidP="00FD4AEC">
      <w:pPr>
        <w:spacing w:after="480"/>
        <w:jc w:val="both"/>
        <w:rPr>
          <w:bCs/>
        </w:rPr>
      </w:pPr>
      <w:r>
        <w:rPr>
          <w:bCs/>
        </w:rPr>
        <w:t xml:space="preserve">Pismo: </w:t>
      </w:r>
      <w:r w:rsidRPr="001B78F7">
        <w:rPr>
          <w:bCs/>
        </w:rPr>
        <w:t>ZP.271.1.2025</w:t>
      </w:r>
      <w:r>
        <w:rPr>
          <w:bCs/>
        </w:rPr>
        <w:t>.10</w:t>
      </w:r>
    </w:p>
    <w:p w14:paraId="12881406" w14:textId="77777777" w:rsidR="00843A88" w:rsidRPr="001B78F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1B78F7">
        <w:rPr>
          <w:b/>
        </w:rPr>
        <w:t>WYKONAWCY</w:t>
      </w:r>
    </w:p>
    <w:p w14:paraId="0974E347" w14:textId="77777777" w:rsidR="00843A88" w:rsidRPr="001B78F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B78F7">
        <w:t>ubiegający się o zamówienie</w:t>
      </w:r>
    </w:p>
    <w:p w14:paraId="643FDE00" w14:textId="77777777" w:rsidR="004E4B64" w:rsidRPr="001B78F7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1B78F7">
        <w:rPr>
          <w:rFonts w:eastAsia="Calibri"/>
          <w:lang w:eastAsia="en-US"/>
        </w:rPr>
        <w:t xml:space="preserve">Dotyczy: </w:t>
      </w:r>
      <w:r w:rsidRPr="001B78F7">
        <w:t>postępowania o udzielenie zamówienia publicznego</w:t>
      </w:r>
      <w:r w:rsidRPr="001B78F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B78F7" w14:paraId="180AF588" w14:textId="77777777" w:rsidTr="00FD4AEC">
        <w:tc>
          <w:tcPr>
            <w:tcW w:w="2269" w:type="dxa"/>
            <w:shd w:val="clear" w:color="auto" w:fill="auto"/>
          </w:tcPr>
          <w:p w14:paraId="0134A395" w14:textId="77777777" w:rsidR="004E4B64" w:rsidRPr="001B78F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B78F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744F16" w14:textId="77777777" w:rsidR="004E4B64" w:rsidRPr="001B78F7" w:rsidRDefault="003C511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B78F7">
              <w:rPr>
                <w:bCs/>
              </w:rPr>
              <w:t>Modernizacja systemu klimatyzacji w budynku Ratusza w Niepołomicach</w:t>
            </w:r>
            <w:r w:rsidR="004E4B64" w:rsidRPr="001B78F7">
              <w:rPr>
                <w:bCs/>
              </w:rPr>
              <w:t>.</w:t>
            </w:r>
          </w:p>
        </w:tc>
      </w:tr>
      <w:tr w:rsidR="003C511A" w:rsidRPr="001B78F7" w14:paraId="529A26C4" w14:textId="77777777" w:rsidTr="006B1504">
        <w:tc>
          <w:tcPr>
            <w:tcW w:w="2269" w:type="dxa"/>
            <w:shd w:val="clear" w:color="auto" w:fill="auto"/>
          </w:tcPr>
          <w:p w14:paraId="777A2EFB" w14:textId="77777777" w:rsidR="003C511A" w:rsidRPr="001B78F7" w:rsidRDefault="003C511A" w:rsidP="006B15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B78F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694574" w14:textId="77777777" w:rsidR="003C511A" w:rsidRPr="001B78F7" w:rsidRDefault="003C511A" w:rsidP="006B15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B78F7">
              <w:rPr>
                <w:bCs/>
              </w:rPr>
              <w:t>ZP.271.1.2025</w:t>
            </w:r>
          </w:p>
        </w:tc>
      </w:tr>
    </w:tbl>
    <w:p w14:paraId="7ECE0CCF" w14:textId="77777777" w:rsidR="004E4B64" w:rsidRPr="001B78F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B78F7" w14:paraId="242E0D2B" w14:textId="77777777" w:rsidTr="00C46732">
        <w:tc>
          <w:tcPr>
            <w:tcW w:w="9330" w:type="dxa"/>
            <w:shd w:val="clear" w:color="auto" w:fill="F2F2F2"/>
            <w:hideMark/>
          </w:tcPr>
          <w:p w14:paraId="41CE58B6" w14:textId="77777777" w:rsidR="00843A88" w:rsidRPr="001B78F7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B78F7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5BBF64D" w14:textId="77777777" w:rsidR="0012774F" w:rsidRPr="001B78F7" w:rsidRDefault="00520165" w:rsidP="004E4B64">
      <w:pPr>
        <w:spacing w:before="600" w:after="240" w:line="360" w:lineRule="auto"/>
        <w:jc w:val="both"/>
      </w:pPr>
      <w:r w:rsidRPr="001B78F7">
        <w:t xml:space="preserve">Zamawiający, </w:t>
      </w:r>
      <w:r w:rsidR="003C511A" w:rsidRPr="001B78F7">
        <w:rPr>
          <w:b/>
        </w:rPr>
        <w:t>GMINA NIEPOŁOMICE</w:t>
      </w:r>
      <w:r w:rsidRPr="001B78F7">
        <w:t xml:space="preserve">, działając na podstawie art. </w:t>
      </w:r>
      <w:r w:rsidR="00E74BC3" w:rsidRPr="001B78F7">
        <w:t>284</w:t>
      </w:r>
      <w:r w:rsidRPr="001B78F7">
        <w:t xml:space="preserve"> ust. </w:t>
      </w:r>
      <w:r w:rsidR="0029606A" w:rsidRPr="001B78F7">
        <w:t>6</w:t>
      </w:r>
      <w:r w:rsidRPr="001B78F7">
        <w:t xml:space="preserve"> ustawy z dnia </w:t>
      </w:r>
      <w:r w:rsidR="0029606A" w:rsidRPr="001B78F7">
        <w:t>11</w:t>
      </w:r>
      <w:r w:rsidRPr="001B78F7">
        <w:t xml:space="preserve"> </w:t>
      </w:r>
      <w:r w:rsidR="0029606A" w:rsidRPr="001B78F7">
        <w:t xml:space="preserve">września </w:t>
      </w:r>
      <w:r w:rsidRPr="001B78F7">
        <w:t>20</w:t>
      </w:r>
      <w:r w:rsidR="0029606A" w:rsidRPr="001B78F7">
        <w:t>19</w:t>
      </w:r>
      <w:r w:rsidRPr="001B78F7">
        <w:t xml:space="preserve"> r</w:t>
      </w:r>
      <w:r w:rsidR="0029606A" w:rsidRPr="001B78F7">
        <w:t>.</w:t>
      </w:r>
      <w:r w:rsidRPr="001B78F7">
        <w:t xml:space="preserve"> Prawo </w:t>
      </w:r>
      <w:r w:rsidR="0029606A" w:rsidRPr="001B78F7">
        <w:t>z</w:t>
      </w:r>
      <w:r w:rsidRPr="001B78F7">
        <w:t xml:space="preserve">amówień </w:t>
      </w:r>
      <w:r w:rsidR="0029606A" w:rsidRPr="001B78F7">
        <w:t>p</w:t>
      </w:r>
      <w:r w:rsidRPr="001B78F7">
        <w:t xml:space="preserve">ublicznych </w:t>
      </w:r>
      <w:r w:rsidR="003C511A" w:rsidRPr="001B78F7">
        <w:t>(</w:t>
      </w:r>
      <w:proofErr w:type="spellStart"/>
      <w:r w:rsidR="003C511A" w:rsidRPr="001B78F7">
        <w:t>t.j</w:t>
      </w:r>
      <w:proofErr w:type="spellEnd"/>
      <w:r w:rsidR="003C511A" w:rsidRPr="001B78F7">
        <w:t>. Dz. U. z 2024 poz. 1320)</w:t>
      </w:r>
      <w:r w:rsidR="00BE7BFD" w:rsidRPr="001B78F7">
        <w:t xml:space="preserve">, </w:t>
      </w:r>
      <w:r w:rsidR="00E74BC3" w:rsidRPr="001B78F7">
        <w:t>udostępnia</w:t>
      </w:r>
      <w:r w:rsidR="00BE7BFD" w:rsidRPr="001B78F7">
        <w:t xml:space="preserve"> poniżej treść zapytań do S</w:t>
      </w:r>
      <w:r w:rsidR="0012774F" w:rsidRPr="001B78F7">
        <w:t>pecyfikacji Warunków Zamówienia (</w:t>
      </w:r>
      <w:r w:rsidR="0012774F" w:rsidRPr="001B78F7">
        <w:rPr>
          <w:lang w:eastAsia="ar-SA"/>
        </w:rPr>
        <w:t>zwanej dalej</w:t>
      </w:r>
      <w:r w:rsidR="0012774F" w:rsidRPr="001B78F7">
        <w:rPr>
          <w:b/>
          <w:lang w:eastAsia="ar-SA"/>
        </w:rPr>
        <w:t xml:space="preserve"> </w:t>
      </w:r>
      <w:r w:rsidR="0012774F" w:rsidRPr="001B78F7">
        <w:rPr>
          <w:bCs/>
          <w:lang w:eastAsia="ar-SA"/>
        </w:rPr>
        <w:t>”SWZ”)</w:t>
      </w:r>
      <w:r w:rsidR="00E74BC3" w:rsidRPr="001B78F7">
        <w:rPr>
          <w:bCs/>
          <w:lang w:eastAsia="ar-SA"/>
        </w:rPr>
        <w:t xml:space="preserve"> </w:t>
      </w:r>
      <w:r w:rsidR="00E74BC3" w:rsidRPr="001B78F7">
        <w:t>wraz z wyjaśnieniami</w:t>
      </w:r>
      <w:r w:rsidR="0012774F" w:rsidRPr="001B78F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511A" w:rsidRPr="001B78F7" w14:paraId="7814C469" w14:textId="77777777" w:rsidTr="006B1504">
        <w:tc>
          <w:tcPr>
            <w:tcW w:w="9356" w:type="dxa"/>
            <w:shd w:val="clear" w:color="auto" w:fill="auto"/>
          </w:tcPr>
          <w:p w14:paraId="66E4ACFB" w14:textId="16958E99" w:rsidR="003C511A" w:rsidRPr="001B78F7" w:rsidRDefault="003C511A" w:rsidP="006B1504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1B78F7">
              <w:rPr>
                <w:b/>
                <w:bCs/>
              </w:rPr>
              <w:t xml:space="preserve">Pytanie </w:t>
            </w:r>
          </w:p>
          <w:p w14:paraId="6DCCFE2F" w14:textId="77777777" w:rsidR="003C511A" w:rsidRPr="001B78F7" w:rsidRDefault="003C511A" w:rsidP="006B1504">
            <w:pPr>
              <w:spacing w:after="120" w:line="360" w:lineRule="auto"/>
              <w:ind w:left="30" w:right="-72"/>
              <w:jc w:val="both"/>
            </w:pPr>
            <w:r w:rsidRPr="001B78F7">
              <w:t>Czy wykonawca może udzielić dłuższej gwarancji niż obecnie 60 miesięcy + 4 kwartały?</w:t>
            </w:r>
          </w:p>
          <w:p w14:paraId="6C404B94" w14:textId="77777777" w:rsidR="003C511A" w:rsidRPr="001B78F7" w:rsidRDefault="003C511A" w:rsidP="006B1504">
            <w:pPr>
              <w:spacing w:after="120" w:line="360" w:lineRule="auto"/>
              <w:ind w:left="30" w:right="-72"/>
              <w:jc w:val="both"/>
            </w:pPr>
            <w:r w:rsidRPr="001B78F7">
              <w:t>I czy będzie to uwzględnione w punktacji?</w:t>
            </w:r>
          </w:p>
          <w:p w14:paraId="79A06C5E" w14:textId="77777777" w:rsidR="003C511A" w:rsidRPr="001B78F7" w:rsidRDefault="003C511A" w:rsidP="006B1504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1B78F7">
              <w:rPr>
                <w:b/>
                <w:bCs/>
              </w:rPr>
              <w:t>Stanowisko (wyjaśnienie) Zamawiającego:</w:t>
            </w:r>
          </w:p>
          <w:p w14:paraId="1A6A38E1" w14:textId="00AC2F14" w:rsidR="003C511A" w:rsidRPr="001B78F7" w:rsidRDefault="001B78F7" w:rsidP="006B1504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  <w:r w:rsidRPr="001B78F7">
              <w:t>Zamawiający informuj</w:t>
            </w:r>
            <w:r w:rsidR="00D83C27">
              <w:t>e</w:t>
            </w:r>
            <w:r w:rsidRPr="001B78F7">
              <w:t xml:space="preserve">, że </w:t>
            </w:r>
            <w:r>
              <w:t xml:space="preserve">Wykonawca może udzielić gwarancji dłuższej niż </w:t>
            </w:r>
            <w:r w:rsidRPr="001B78F7">
              <w:t>60 miesięcy + 4 kwartały</w:t>
            </w:r>
            <w:r>
              <w:t xml:space="preserve">, </w:t>
            </w:r>
            <w:r w:rsidR="009C3C37">
              <w:t>jednak n</w:t>
            </w:r>
            <w:r w:rsidR="00D83C27">
              <w:t>ie będzie punktowany okres rękojmi</w:t>
            </w:r>
            <w:r w:rsidR="009C3C37">
              <w:t xml:space="preserve"> i gwarancji </w:t>
            </w:r>
            <w:r w:rsidR="009C3C37">
              <w:t>dłuższy</w:t>
            </w:r>
            <w:r w:rsidR="009C3C37">
              <w:t xml:space="preserve"> niż 72 miesiące.</w:t>
            </w:r>
          </w:p>
        </w:tc>
      </w:tr>
    </w:tbl>
    <w:p w14:paraId="4FBFE495" w14:textId="77777777" w:rsidR="00BE7BFD" w:rsidRDefault="00BE7BFD" w:rsidP="00520165">
      <w:pPr>
        <w:jc w:val="both"/>
      </w:pPr>
    </w:p>
    <w:p w14:paraId="4BB5559E" w14:textId="1FAB1C27" w:rsidR="009C3C37" w:rsidRDefault="009C3C37" w:rsidP="00520165">
      <w:pPr>
        <w:jc w:val="both"/>
      </w:pPr>
    </w:p>
    <w:p w14:paraId="49EFFF6D" w14:textId="77777777" w:rsidR="009C3C37" w:rsidRPr="001B78F7" w:rsidRDefault="009C3C37" w:rsidP="00520165">
      <w:pPr>
        <w:jc w:val="both"/>
      </w:pPr>
    </w:p>
    <w:sectPr w:rsidR="009C3C37" w:rsidRPr="001B78F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BBF38" w14:textId="77777777" w:rsidR="00326AF1" w:rsidRDefault="00326AF1">
      <w:r>
        <w:separator/>
      </w:r>
    </w:p>
  </w:endnote>
  <w:endnote w:type="continuationSeparator" w:id="0">
    <w:p w14:paraId="56F09D1C" w14:textId="77777777" w:rsidR="00326AF1" w:rsidRDefault="00326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B936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22F26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FBFE0" w14:textId="30745910" w:rsidR="006D4AB3" w:rsidRPr="009C3C37" w:rsidRDefault="006D4AB3" w:rsidP="009C3C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58E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6CF08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5529B6" w14:textId="77777777" w:rsidR="006D4AB3" w:rsidRDefault="006D4AB3">
    <w:pPr>
      <w:pStyle w:val="Stopka"/>
      <w:tabs>
        <w:tab w:val="clear" w:pos="4536"/>
        <w:tab w:val="left" w:pos="6237"/>
      </w:tabs>
    </w:pPr>
  </w:p>
  <w:p w14:paraId="492E18D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6262B" w14:textId="77777777" w:rsidR="00326AF1" w:rsidRDefault="00326AF1">
      <w:r>
        <w:separator/>
      </w:r>
    </w:p>
  </w:footnote>
  <w:footnote w:type="continuationSeparator" w:id="0">
    <w:p w14:paraId="2D9A342D" w14:textId="77777777" w:rsidR="00326AF1" w:rsidRDefault="00326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8F440" w14:textId="77777777" w:rsidR="003C511A" w:rsidRDefault="003C51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5E5F4" w14:textId="77777777" w:rsidR="003C511A" w:rsidRDefault="003C51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11A97" w14:textId="77777777" w:rsidR="003C511A" w:rsidRDefault="003C51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93838341">
    <w:abstractNumId w:val="3"/>
  </w:num>
  <w:num w:numId="2" w16cid:durableId="1189759067">
    <w:abstractNumId w:val="6"/>
  </w:num>
  <w:num w:numId="3" w16cid:durableId="235747740">
    <w:abstractNumId w:val="2"/>
  </w:num>
  <w:num w:numId="4" w16cid:durableId="1591738706">
    <w:abstractNumId w:val="5"/>
  </w:num>
  <w:num w:numId="5" w16cid:durableId="1422097371">
    <w:abstractNumId w:val="0"/>
  </w:num>
  <w:num w:numId="6" w16cid:durableId="1523976190">
    <w:abstractNumId w:val="1"/>
  </w:num>
  <w:num w:numId="7" w16cid:durableId="14257674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6AF1"/>
    <w:rsid w:val="00031374"/>
    <w:rsid w:val="000A1097"/>
    <w:rsid w:val="000E2A8F"/>
    <w:rsid w:val="0012774F"/>
    <w:rsid w:val="00144B7A"/>
    <w:rsid w:val="00180C6E"/>
    <w:rsid w:val="001B78F7"/>
    <w:rsid w:val="0029606A"/>
    <w:rsid w:val="00326AF1"/>
    <w:rsid w:val="003C511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C3C37"/>
    <w:rsid w:val="00A905AC"/>
    <w:rsid w:val="00BA6584"/>
    <w:rsid w:val="00BE7BFD"/>
    <w:rsid w:val="00C370F2"/>
    <w:rsid w:val="00C44EEC"/>
    <w:rsid w:val="00C46732"/>
    <w:rsid w:val="00D22FFA"/>
    <w:rsid w:val="00D83C27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FBBA06"/>
  <w15:chartTrackingRefBased/>
  <w15:docId w15:val="{F3B2169A-1D78-4F74-8277-106CF068F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2025-02-10T15:36:00Z</cp:lastPrinted>
  <dcterms:created xsi:type="dcterms:W3CDTF">2025-02-10T15:36:00Z</dcterms:created>
  <dcterms:modified xsi:type="dcterms:W3CDTF">2025-02-10T15:36:00Z</dcterms:modified>
</cp:coreProperties>
</file>