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8B64C" w14:textId="77777777" w:rsidR="00554D72" w:rsidRPr="00226A22" w:rsidRDefault="006D3CBC" w:rsidP="00554D72">
      <w:pPr>
        <w:spacing w:after="480"/>
        <w:jc w:val="right"/>
      </w:pPr>
      <w:r w:rsidRPr="00226A22">
        <w:t>Niepołomice</w:t>
      </w:r>
      <w:r w:rsidR="00554D72" w:rsidRPr="00226A22">
        <w:t xml:space="preserve"> dnia: </w:t>
      </w:r>
      <w:r w:rsidRPr="00226A22">
        <w:t>2025-02-11</w:t>
      </w:r>
    </w:p>
    <w:p w14:paraId="40765FCB" w14:textId="77777777" w:rsidR="00554D72" w:rsidRPr="00226A22" w:rsidRDefault="006D3CBC" w:rsidP="00554D72">
      <w:pPr>
        <w:spacing w:line="360" w:lineRule="auto"/>
        <w:rPr>
          <w:b/>
          <w:bCs/>
        </w:rPr>
      </w:pPr>
      <w:r w:rsidRPr="00226A22">
        <w:rPr>
          <w:b/>
          <w:bCs/>
        </w:rPr>
        <w:t>GMINA NIEPOŁOMICE</w:t>
      </w:r>
    </w:p>
    <w:p w14:paraId="1845D4F3" w14:textId="77777777" w:rsidR="00554D72" w:rsidRPr="00226A22" w:rsidRDefault="006D3CBC" w:rsidP="00554D72">
      <w:pPr>
        <w:spacing w:line="360" w:lineRule="auto"/>
      </w:pPr>
      <w:r w:rsidRPr="00226A22">
        <w:t>Pl. Zwycięstwa</w:t>
      </w:r>
      <w:r w:rsidR="00554D72" w:rsidRPr="00226A22">
        <w:t xml:space="preserve"> </w:t>
      </w:r>
      <w:r w:rsidRPr="00226A22">
        <w:t>13</w:t>
      </w:r>
    </w:p>
    <w:p w14:paraId="4A073ED3" w14:textId="77777777" w:rsidR="00554D72" w:rsidRPr="00226A22" w:rsidRDefault="006D3CBC" w:rsidP="00554D72">
      <w:r w:rsidRPr="00226A22">
        <w:t>32-005</w:t>
      </w:r>
      <w:r w:rsidR="00554D72" w:rsidRPr="00226A22">
        <w:t xml:space="preserve"> </w:t>
      </w:r>
      <w:r w:rsidRPr="00226A22">
        <w:t>Niepołomice</w:t>
      </w:r>
    </w:p>
    <w:p w14:paraId="501107FC" w14:textId="67CC3067" w:rsidR="00554D72" w:rsidRPr="00226A22" w:rsidRDefault="00226A22" w:rsidP="00554D72">
      <w:pPr>
        <w:spacing w:after="480"/>
        <w:jc w:val="both"/>
        <w:rPr>
          <w:bCs/>
        </w:rPr>
      </w:pPr>
      <w:r>
        <w:rPr>
          <w:bCs/>
        </w:rPr>
        <w:t>ZP.271.1.2025.11</w:t>
      </w:r>
    </w:p>
    <w:p w14:paraId="386C3B0B" w14:textId="77777777" w:rsidR="00554D72" w:rsidRPr="00226A2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226A22">
        <w:rPr>
          <w:b/>
        </w:rPr>
        <w:t>WYKONAWCY</w:t>
      </w:r>
    </w:p>
    <w:p w14:paraId="2B21EF70" w14:textId="77777777" w:rsidR="00554D72" w:rsidRPr="00226A2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226A22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26A22" w14:paraId="2D329767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EB5861" w14:textId="77777777" w:rsidR="00AB5D68" w:rsidRPr="00226A22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226A22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12AA6007" w14:textId="77777777" w:rsidR="00AB5D68" w:rsidRPr="00226A2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226A22">
              <w:t xml:space="preserve">o zmianie treści Specyfikacji Warunków Zamówienia </w:t>
            </w:r>
            <w:r w:rsidR="00E32881" w:rsidRPr="00226A22">
              <w:t xml:space="preserve">(dalej </w:t>
            </w:r>
            <w:r w:rsidR="00E32881" w:rsidRPr="00226A22">
              <w:rPr>
                <w:b/>
                <w:bCs/>
              </w:rPr>
              <w:t>SWZ</w:t>
            </w:r>
            <w:r w:rsidR="00E32881" w:rsidRPr="00226A22">
              <w:t>)</w:t>
            </w:r>
          </w:p>
        </w:tc>
      </w:tr>
    </w:tbl>
    <w:p w14:paraId="08E7205D" w14:textId="77777777" w:rsidR="00EF1037" w:rsidRPr="00226A22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25D15060" w14:textId="77777777" w:rsidR="00554D72" w:rsidRPr="00226A22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226A22">
        <w:rPr>
          <w:rFonts w:eastAsia="Calibri"/>
          <w:lang w:eastAsia="en-US"/>
        </w:rPr>
        <w:t xml:space="preserve">Dotyczy </w:t>
      </w:r>
      <w:r w:rsidRPr="00226A22">
        <w:t>postępowania o udzielenie zamówienia publicznego</w:t>
      </w:r>
      <w:r w:rsidRPr="00226A2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26A22" w14:paraId="6533B764" w14:textId="77777777" w:rsidTr="00860A6D">
        <w:tc>
          <w:tcPr>
            <w:tcW w:w="2269" w:type="dxa"/>
            <w:shd w:val="clear" w:color="auto" w:fill="auto"/>
          </w:tcPr>
          <w:p w14:paraId="6A053C61" w14:textId="77777777" w:rsidR="00554D72" w:rsidRPr="00226A2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26A2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EA3658" w14:textId="77777777" w:rsidR="00554D72" w:rsidRPr="00226A22" w:rsidRDefault="006D3CB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26A22">
              <w:rPr>
                <w:bCs/>
              </w:rPr>
              <w:t>Modernizacja systemu klimatyzacji w budynku Ratusza w Niepołomicach</w:t>
            </w:r>
            <w:r w:rsidR="00554D72" w:rsidRPr="00226A22">
              <w:rPr>
                <w:bCs/>
              </w:rPr>
              <w:t>.</w:t>
            </w:r>
          </w:p>
        </w:tc>
      </w:tr>
      <w:tr w:rsidR="006D3CBC" w:rsidRPr="00226A22" w14:paraId="5CE764D1" w14:textId="77777777" w:rsidTr="00E21323">
        <w:tc>
          <w:tcPr>
            <w:tcW w:w="2269" w:type="dxa"/>
            <w:shd w:val="clear" w:color="auto" w:fill="auto"/>
          </w:tcPr>
          <w:p w14:paraId="0C0F66FA" w14:textId="77777777" w:rsidR="006D3CBC" w:rsidRPr="00226A22" w:rsidRDefault="006D3CBC" w:rsidP="00E213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26A2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EE2AA9" w14:textId="77777777" w:rsidR="006D3CBC" w:rsidRPr="00226A22" w:rsidRDefault="006D3CBC" w:rsidP="00E213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26A22">
              <w:rPr>
                <w:bCs/>
              </w:rPr>
              <w:t>ZP.271.1.2025</w:t>
            </w:r>
          </w:p>
        </w:tc>
      </w:tr>
    </w:tbl>
    <w:p w14:paraId="34139472" w14:textId="77777777" w:rsidR="00EF1037" w:rsidRPr="00226A22" w:rsidRDefault="005C0930" w:rsidP="0060415D">
      <w:pPr>
        <w:spacing w:before="480" w:after="120" w:line="360" w:lineRule="auto"/>
        <w:jc w:val="both"/>
      </w:pPr>
      <w:r w:rsidRPr="00226A22">
        <w:t xml:space="preserve">Zamawiający, </w:t>
      </w:r>
      <w:r w:rsidR="006D3CBC" w:rsidRPr="00226A22">
        <w:rPr>
          <w:b/>
        </w:rPr>
        <w:t>GMINA NIEPOŁOMICE</w:t>
      </w:r>
      <w:r w:rsidRPr="00226A22">
        <w:t xml:space="preserve">, działając na podstawie art. </w:t>
      </w:r>
      <w:r w:rsidR="00F004A8" w:rsidRPr="00226A22">
        <w:t>286</w:t>
      </w:r>
      <w:r w:rsidRPr="00226A22">
        <w:t xml:space="preserve"> ust. 1 i </w:t>
      </w:r>
      <w:r w:rsidR="00F004A8" w:rsidRPr="00226A22">
        <w:t>7</w:t>
      </w:r>
      <w:r w:rsidRPr="00226A22">
        <w:t xml:space="preserve"> ustawy z dnia 11 września 2019r. Prawo zamówień publicznych </w:t>
      </w:r>
      <w:r w:rsidR="006D3CBC" w:rsidRPr="00226A22">
        <w:t>(</w:t>
      </w:r>
      <w:proofErr w:type="spellStart"/>
      <w:r w:rsidR="006D3CBC" w:rsidRPr="00226A22">
        <w:t>t.j</w:t>
      </w:r>
      <w:proofErr w:type="spellEnd"/>
      <w:r w:rsidR="006D3CBC" w:rsidRPr="00226A22">
        <w:t>. Dz. U. z 2024 poz. 1320)</w:t>
      </w:r>
      <w:r w:rsidRPr="00226A22">
        <w:t xml:space="preserve">, </w:t>
      </w:r>
      <w:r w:rsidR="00EB3650" w:rsidRPr="00226A22">
        <w:t xml:space="preserve">informuje o </w:t>
      </w:r>
      <w:r w:rsidRPr="00226A22">
        <w:t>dokon</w:t>
      </w:r>
      <w:r w:rsidR="00EB3650" w:rsidRPr="00226A22">
        <w:t>aniu</w:t>
      </w:r>
      <w:r w:rsidRPr="00226A22">
        <w:t xml:space="preserve"> </w:t>
      </w:r>
      <w:r w:rsidR="00460DC4" w:rsidRPr="00226A22">
        <w:t>zmian</w:t>
      </w:r>
      <w:r w:rsidRPr="00226A22">
        <w:t xml:space="preserve"> w z</w:t>
      </w:r>
      <w:r w:rsidR="00460DC4" w:rsidRPr="00226A22">
        <w:t>apis</w:t>
      </w:r>
      <w:r w:rsidRPr="00226A22">
        <w:t>ach</w:t>
      </w:r>
      <w:r w:rsidR="00460DC4" w:rsidRPr="00226A22">
        <w:t xml:space="preserve"> </w:t>
      </w:r>
      <w:r w:rsidR="00E32881" w:rsidRPr="00226A22">
        <w:t xml:space="preserve">SWZ </w:t>
      </w:r>
      <w:r w:rsidR="00460DC4" w:rsidRPr="00226A22">
        <w:t>w następującym zakresie</w:t>
      </w:r>
      <w:r w:rsidR="00EF1037" w:rsidRPr="00226A22">
        <w:t>:</w:t>
      </w:r>
    </w:p>
    <w:p w14:paraId="12139745" w14:textId="170C1ACD" w:rsidR="00226A22" w:rsidRDefault="00226A22" w:rsidP="00CF444F">
      <w:pPr>
        <w:spacing w:after="120" w:line="360" w:lineRule="auto"/>
        <w:jc w:val="both"/>
        <w:rPr>
          <w:bCs/>
        </w:rPr>
      </w:pPr>
      <w:r w:rsidRPr="00226A22">
        <w:rPr>
          <w:bCs/>
        </w:rPr>
        <w:t xml:space="preserve">W związku z oczywistą omyłką </w:t>
      </w:r>
      <w:r>
        <w:rPr>
          <w:bCs/>
        </w:rPr>
        <w:t xml:space="preserve">w </w:t>
      </w:r>
      <w:r w:rsidR="00210DA2" w:rsidRPr="00210DA2">
        <w:rPr>
          <w:bCs/>
        </w:rPr>
        <w:t>Oświadczeni</w:t>
      </w:r>
      <w:r w:rsidR="00210DA2">
        <w:rPr>
          <w:bCs/>
        </w:rPr>
        <w:t>u</w:t>
      </w:r>
      <w:r w:rsidR="00210DA2" w:rsidRPr="00210DA2">
        <w:rPr>
          <w:bCs/>
        </w:rPr>
        <w:t xml:space="preserve"> o niepodleganiu wykluczeniu oraz spełnianiu warunków udziału -</w:t>
      </w:r>
      <w:r w:rsidR="00210DA2">
        <w:rPr>
          <w:bCs/>
        </w:rPr>
        <w:t xml:space="preserve"> </w:t>
      </w:r>
      <w:r>
        <w:rPr>
          <w:bCs/>
        </w:rPr>
        <w:t>Załącznik nr 2 do SWZ</w:t>
      </w:r>
      <w:r w:rsidR="001B4397">
        <w:rPr>
          <w:bCs/>
        </w:rPr>
        <w:t>,</w:t>
      </w:r>
      <w:r>
        <w:rPr>
          <w:bCs/>
        </w:rPr>
        <w:t xml:space="preserve"> </w:t>
      </w:r>
      <w:r w:rsidRPr="00226A22">
        <w:rPr>
          <w:bCs/>
        </w:rPr>
        <w:t xml:space="preserve">na </w:t>
      </w:r>
      <w:r>
        <w:rPr>
          <w:bCs/>
        </w:rPr>
        <w:t>stronie prowadzonego postepowania umieszczon</w:t>
      </w:r>
      <w:r w:rsidR="00210DA2">
        <w:rPr>
          <w:bCs/>
        </w:rPr>
        <w:t>e</w:t>
      </w:r>
      <w:r>
        <w:rPr>
          <w:bCs/>
        </w:rPr>
        <w:t xml:space="preserve"> został</w:t>
      </w:r>
      <w:r w:rsidR="00210DA2">
        <w:rPr>
          <w:bCs/>
        </w:rPr>
        <w:t>o</w:t>
      </w:r>
      <w:r>
        <w:rPr>
          <w:bCs/>
        </w:rPr>
        <w:t xml:space="preserve"> Obowiązując</w:t>
      </w:r>
      <w:r w:rsidR="00210DA2">
        <w:rPr>
          <w:bCs/>
        </w:rPr>
        <w:t>e</w:t>
      </w:r>
      <w:r w:rsidR="00210DA2" w:rsidRPr="00210DA2">
        <w:rPr>
          <w:bCs/>
        </w:rPr>
        <w:t xml:space="preserve"> Oświadczenie o niepodleganiu wykluczeniu oraz spełnianiu warunków udziału - Załącznik nr 2 do SWZ</w:t>
      </w:r>
      <w:r w:rsidR="001B4397">
        <w:rPr>
          <w:bCs/>
        </w:rPr>
        <w:t>.</w:t>
      </w:r>
    </w:p>
    <w:p w14:paraId="3AD91F29" w14:textId="1E5B1456" w:rsidR="00226A22" w:rsidRDefault="00226A22" w:rsidP="00CF444F">
      <w:pPr>
        <w:spacing w:after="120" w:line="360" w:lineRule="auto"/>
        <w:jc w:val="both"/>
        <w:rPr>
          <w:bCs/>
        </w:rPr>
      </w:pPr>
      <w:r>
        <w:rPr>
          <w:bCs/>
        </w:rPr>
        <w:t>Jeśli Wykonawca złoży Oświadczenie na starym druku uznaje się, że spełnia warunki i nie podlega wykluczeniu w przedmiotowym postepowaniu.</w:t>
      </w:r>
    </w:p>
    <w:p w14:paraId="68EBC145" w14:textId="77777777" w:rsidR="00226A22" w:rsidRDefault="00226A22" w:rsidP="00CF444F">
      <w:pPr>
        <w:spacing w:after="120" w:line="360" w:lineRule="auto"/>
        <w:jc w:val="both"/>
        <w:rPr>
          <w:bCs/>
        </w:rPr>
      </w:pPr>
    </w:p>
    <w:p w14:paraId="0AB1515C" w14:textId="77777777" w:rsidR="000E2500" w:rsidRPr="00226A22" w:rsidRDefault="000E2500" w:rsidP="00CF444F">
      <w:pPr>
        <w:spacing w:after="120" w:line="360" w:lineRule="auto"/>
        <w:jc w:val="both"/>
        <w:rPr>
          <w:bCs/>
        </w:rPr>
      </w:pPr>
    </w:p>
    <w:p w14:paraId="4259F2D8" w14:textId="77777777" w:rsidR="000E2500" w:rsidRDefault="000E2500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0E2500" w:rsidSect="00554D72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E95D9" w14:textId="77777777" w:rsidR="00A720DE" w:rsidRDefault="00A720DE">
      <w:r>
        <w:separator/>
      </w:r>
    </w:p>
  </w:endnote>
  <w:endnote w:type="continuationSeparator" w:id="0">
    <w:p w14:paraId="70FB0F42" w14:textId="77777777" w:rsidR="00A720DE" w:rsidRDefault="00A7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13EC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312D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5C6F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3F88E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744AE8" w14:textId="77777777" w:rsidR="00EF1037" w:rsidRDefault="00EF1037">
    <w:pPr>
      <w:pStyle w:val="Stopka"/>
      <w:tabs>
        <w:tab w:val="clear" w:pos="4536"/>
        <w:tab w:val="left" w:pos="6237"/>
      </w:tabs>
    </w:pPr>
  </w:p>
  <w:p w14:paraId="3C6A6E4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68B06" w14:textId="77777777" w:rsidR="00A720DE" w:rsidRDefault="00A720DE">
      <w:r>
        <w:separator/>
      </w:r>
    </w:p>
  </w:footnote>
  <w:footnote w:type="continuationSeparator" w:id="0">
    <w:p w14:paraId="389C5150" w14:textId="77777777" w:rsidR="00A720DE" w:rsidRDefault="00A720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0DE"/>
    <w:rsid w:val="00057D02"/>
    <w:rsid w:val="000613E0"/>
    <w:rsid w:val="000852B7"/>
    <w:rsid w:val="000E2500"/>
    <w:rsid w:val="00152970"/>
    <w:rsid w:val="001A571A"/>
    <w:rsid w:val="001B4397"/>
    <w:rsid w:val="001C0EE6"/>
    <w:rsid w:val="00210DA2"/>
    <w:rsid w:val="00226A22"/>
    <w:rsid w:val="00244FF1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3CBC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720DE"/>
    <w:rsid w:val="00AB5D68"/>
    <w:rsid w:val="00B26D41"/>
    <w:rsid w:val="00B361A9"/>
    <w:rsid w:val="00C152AE"/>
    <w:rsid w:val="00CF444F"/>
    <w:rsid w:val="00D1574A"/>
    <w:rsid w:val="00D248D2"/>
    <w:rsid w:val="00D338F5"/>
    <w:rsid w:val="00DB7712"/>
    <w:rsid w:val="00DE306E"/>
    <w:rsid w:val="00E02559"/>
    <w:rsid w:val="00E32881"/>
    <w:rsid w:val="00E74582"/>
    <w:rsid w:val="00EB3650"/>
    <w:rsid w:val="00EF1037"/>
    <w:rsid w:val="00F004A8"/>
    <w:rsid w:val="00F16162"/>
    <w:rsid w:val="00F87D4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B21F9"/>
  <w15:chartTrackingRefBased/>
  <w15:docId w15:val="{50DE7297-C0D3-4FF8-8302-AA3CCF8E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142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2025-02-11T12:23:00Z</cp:lastPrinted>
  <dcterms:created xsi:type="dcterms:W3CDTF">2025-02-11T12:35:00Z</dcterms:created>
  <dcterms:modified xsi:type="dcterms:W3CDTF">2025-02-11T12:35:00Z</dcterms:modified>
</cp:coreProperties>
</file>