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B4B" w14:textId="77777777" w:rsidR="00554D72" w:rsidRPr="00AD45A9" w:rsidRDefault="00995F44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95F44">
        <w:rPr>
          <w:rFonts w:ascii="Arial" w:hAnsi="Arial" w:cs="Arial"/>
          <w:sz w:val="24"/>
          <w:szCs w:val="24"/>
        </w:rPr>
        <w:t>2025-02-11</w:t>
      </w:r>
    </w:p>
    <w:p w14:paraId="229AC212" w14:textId="5AF7F116" w:rsidR="00554D72" w:rsidRPr="00AD45A9" w:rsidRDefault="00995F44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5F4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613EFE7" w14:textId="77777777" w:rsidR="00554D72" w:rsidRPr="00AD45A9" w:rsidRDefault="00995F44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66</w:t>
      </w:r>
    </w:p>
    <w:p w14:paraId="65E72FB5" w14:textId="77777777" w:rsidR="00554D72" w:rsidRPr="00AD45A9" w:rsidRDefault="00995F44" w:rsidP="00554D72">
      <w:pPr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Kraków</w:t>
      </w:r>
    </w:p>
    <w:p w14:paraId="711E14D5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1226AB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4C09821" w14:textId="7EF13C5E" w:rsidR="00D35362" w:rsidRPr="00ED0EF9" w:rsidRDefault="00D35362" w:rsidP="00554D72">
      <w:pPr>
        <w:spacing w:after="480"/>
        <w:jc w:val="both"/>
        <w:rPr>
          <w:bCs/>
          <w:sz w:val="24"/>
          <w:szCs w:val="24"/>
        </w:rPr>
      </w:pPr>
      <w:r w:rsidRPr="00ED0EF9">
        <w:rPr>
          <w:rFonts w:ascii="Arial" w:hAnsi="Arial" w:cs="Arial"/>
          <w:bCs/>
          <w:sz w:val="24"/>
          <w:szCs w:val="24"/>
        </w:rPr>
        <w:t>SZP-271-44/24-</w:t>
      </w:r>
      <w:r w:rsidR="001724DC">
        <w:rPr>
          <w:rFonts w:ascii="Arial" w:hAnsi="Arial" w:cs="Arial"/>
          <w:bCs/>
          <w:sz w:val="24"/>
          <w:szCs w:val="24"/>
        </w:rPr>
        <w:t>151.AOM</w:t>
      </w:r>
    </w:p>
    <w:p w14:paraId="15622832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ACB0DF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2FE333F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A4963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AADFD8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A4CD54F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09FFDFC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F19E5F" w14:textId="77777777" w:rsidTr="00860A6D">
        <w:tc>
          <w:tcPr>
            <w:tcW w:w="2269" w:type="dxa"/>
            <w:shd w:val="clear" w:color="auto" w:fill="auto"/>
          </w:tcPr>
          <w:p w14:paraId="04DF6E9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A13EC4" w14:textId="77777777" w:rsidR="00554D72" w:rsidRPr="004E4B64" w:rsidRDefault="00995F4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5F44">
              <w:rPr>
                <w:rFonts w:ascii="Arial" w:hAnsi="Arial" w:cs="Arial"/>
                <w:bCs/>
                <w:sz w:val="24"/>
                <w:szCs w:val="24"/>
              </w:rPr>
              <w:t>Składniki recepturowe i opakowania apteczne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95F44" w:rsidRPr="004E4B64" w14:paraId="123EF669" w14:textId="77777777" w:rsidTr="00BE75CB">
        <w:tc>
          <w:tcPr>
            <w:tcW w:w="2269" w:type="dxa"/>
            <w:shd w:val="clear" w:color="auto" w:fill="auto"/>
          </w:tcPr>
          <w:p w14:paraId="5E55930D" w14:textId="77777777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F7532F" w14:textId="77777777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5F44">
              <w:rPr>
                <w:rFonts w:ascii="Arial" w:hAnsi="Arial" w:cs="Arial"/>
                <w:bCs/>
                <w:sz w:val="24"/>
                <w:szCs w:val="24"/>
              </w:rPr>
              <w:t>SZP-271-44/24</w:t>
            </w:r>
          </w:p>
        </w:tc>
      </w:tr>
    </w:tbl>
    <w:p w14:paraId="468BA62B" w14:textId="60727A87" w:rsidR="00AD66BA" w:rsidRPr="00AD66BA" w:rsidRDefault="005C0930" w:rsidP="00AD66BA">
      <w:pPr>
        <w:spacing w:before="480" w:after="24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95F44" w:rsidRPr="00995F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95F44" w:rsidRPr="00995F44">
        <w:rPr>
          <w:rFonts w:ascii="Arial" w:hAnsi="Arial" w:cs="Arial"/>
          <w:sz w:val="24"/>
          <w:szCs w:val="24"/>
        </w:rPr>
        <w:t>(</w:t>
      </w:r>
      <w:proofErr w:type="spellStart"/>
      <w:r w:rsidR="00995F44" w:rsidRPr="00995F44">
        <w:rPr>
          <w:rFonts w:ascii="Arial" w:hAnsi="Arial" w:cs="Arial"/>
          <w:sz w:val="24"/>
          <w:szCs w:val="24"/>
        </w:rPr>
        <w:t>t.j</w:t>
      </w:r>
      <w:proofErr w:type="spellEnd"/>
      <w:r w:rsidR="00995F44" w:rsidRPr="00995F44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524BEA9F" w14:textId="7BAA14A1" w:rsidR="00AD66BA" w:rsidRDefault="00AD66BA" w:rsidP="00AD66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18/18.1, który otrzymuje brzmienie:</w:t>
      </w:r>
    </w:p>
    <w:p w14:paraId="290E5248" w14:textId="1C73185F" w:rsidR="00AD66BA" w:rsidRDefault="00AD66BA" w:rsidP="00AD66B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2025-03-</w:t>
      </w:r>
      <w:r w:rsidR="001E6336">
        <w:rPr>
          <w:rFonts w:ascii="Arial" w:hAnsi="Arial" w:cs="Arial"/>
          <w:bCs/>
          <w:sz w:val="24"/>
          <w:szCs w:val="24"/>
        </w:rPr>
        <w:t>1</w:t>
      </w:r>
      <w:r w:rsidR="003063B9">
        <w:rPr>
          <w:rFonts w:ascii="Arial" w:hAnsi="Arial" w:cs="Arial"/>
          <w:bCs/>
          <w:sz w:val="24"/>
          <w:szCs w:val="24"/>
        </w:rPr>
        <w:t>9.</w:t>
      </w:r>
    </w:p>
    <w:p w14:paraId="2577636F" w14:textId="44E43AFD" w:rsidR="00AD66BA" w:rsidRDefault="00AD66BA" w:rsidP="00AD66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 Zamawiający zmienia zapis SWZ w pkt </w:t>
      </w:r>
      <w:r w:rsidR="001E6336">
        <w:rPr>
          <w:rFonts w:ascii="Arial" w:hAnsi="Arial" w:cs="Arial"/>
          <w:bCs/>
          <w:sz w:val="24"/>
          <w:szCs w:val="24"/>
        </w:rPr>
        <w:t>20</w:t>
      </w:r>
      <w:r>
        <w:rPr>
          <w:rFonts w:ascii="Arial" w:hAnsi="Arial" w:cs="Arial"/>
          <w:bCs/>
          <w:sz w:val="24"/>
          <w:szCs w:val="24"/>
        </w:rPr>
        <w:t>, który otrzymuje brzmienie:</w:t>
      </w:r>
    </w:p>
    <w:p w14:paraId="702E538A" w14:textId="392D0248" w:rsidR="00AD66BA" w:rsidRDefault="00AD66BA" w:rsidP="00AD66B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="001E6336">
        <w:rPr>
          <w:rFonts w:ascii="Arial" w:hAnsi="Arial" w:cs="Arial"/>
          <w:bCs/>
          <w:sz w:val="24"/>
          <w:szCs w:val="24"/>
        </w:rPr>
        <w:t>2025-02-18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3C47DA81" w14:textId="180AD9EE" w:rsidR="00AD66BA" w:rsidRDefault="00AD66BA" w:rsidP="00AD66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3. Zamawiający zmienia zapis SWZ w pkt </w:t>
      </w:r>
      <w:r w:rsidR="001E6336">
        <w:rPr>
          <w:rFonts w:ascii="Arial" w:hAnsi="Arial" w:cs="Arial"/>
          <w:bCs/>
          <w:sz w:val="24"/>
          <w:szCs w:val="24"/>
        </w:rPr>
        <w:t>21/21</w:t>
      </w:r>
      <w:r>
        <w:rPr>
          <w:rFonts w:ascii="Arial" w:hAnsi="Arial" w:cs="Arial"/>
          <w:bCs/>
          <w:sz w:val="24"/>
          <w:szCs w:val="24"/>
        </w:rPr>
        <w:t>.1, który otrzymuje brzmienie</w:t>
      </w:r>
    </w:p>
    <w:p w14:paraId="344B6C9A" w14:textId="64E22DCD" w:rsidR="00AD66BA" w:rsidRPr="00AD66BA" w:rsidRDefault="00AD66BA" w:rsidP="00AD66B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Otwarcie ofert nastąpi w dniu: </w:t>
      </w:r>
      <w:r w:rsidR="001E6336">
        <w:rPr>
          <w:rFonts w:ascii="Arial" w:hAnsi="Arial" w:cs="Arial"/>
          <w:bCs/>
          <w:sz w:val="24"/>
          <w:szCs w:val="24"/>
        </w:rPr>
        <w:t>2025-02-18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15E36081" w14:textId="22D37E30" w:rsidR="00D35362" w:rsidRDefault="00AD66BA" w:rsidP="00D3536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</w:t>
      </w:r>
      <w:r w:rsidR="00D35362">
        <w:rPr>
          <w:rFonts w:ascii="Arial" w:hAnsi="Arial" w:cs="Arial"/>
          <w:bCs/>
          <w:sz w:val="24"/>
          <w:szCs w:val="24"/>
        </w:rPr>
        <w:t xml:space="preserve"> Zamawiający zmienia załącznik nr 1.B - formularz asortymentowo-cenowy do SWZ w zakresie zadania 9.</w:t>
      </w:r>
    </w:p>
    <w:p w14:paraId="0A075CFB" w14:textId="77777777" w:rsidR="00EF1037" w:rsidRPr="00152970" w:rsidRDefault="00EF1037" w:rsidP="00ED08B8">
      <w:pPr>
        <w:pStyle w:val="Tekstpodstawowy"/>
        <w:rPr>
          <w:rFonts w:ascii="Arial" w:hAnsi="Arial" w:cs="Arial"/>
          <w:szCs w:val="24"/>
        </w:rPr>
      </w:pPr>
    </w:p>
    <w:p w14:paraId="5786BBD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66E0D27D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59F7E5C4" w14:textId="4C8D9E09" w:rsidR="005C0930" w:rsidRDefault="00B439FF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Dorota Góral</w:t>
      </w:r>
    </w:p>
    <w:p w14:paraId="148605A6" w14:textId="78F12252" w:rsidR="00B439FF" w:rsidRPr="00E02559" w:rsidRDefault="00B439FF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Z-ca Dyrektora ds. finansowych</w:t>
      </w:r>
    </w:p>
    <w:sectPr w:rsidR="00B439FF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ADB9F" w14:textId="77777777" w:rsidR="00A15D79" w:rsidRDefault="00A15D79">
      <w:r>
        <w:separator/>
      </w:r>
    </w:p>
  </w:endnote>
  <w:endnote w:type="continuationSeparator" w:id="0">
    <w:p w14:paraId="039DB5C2" w14:textId="77777777" w:rsidR="00A15D79" w:rsidRDefault="00A1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788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A27B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171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89A85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36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46D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E0E3A" w14:textId="77777777" w:rsidR="00EF1037" w:rsidRDefault="00EF1037">
    <w:pPr>
      <w:pStyle w:val="Stopka"/>
      <w:tabs>
        <w:tab w:val="clear" w:pos="4536"/>
        <w:tab w:val="left" w:pos="6237"/>
      </w:tabs>
    </w:pPr>
  </w:p>
  <w:p w14:paraId="74E492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922EF" w14:textId="77777777" w:rsidR="00A15D79" w:rsidRDefault="00A15D79">
      <w:r>
        <w:separator/>
      </w:r>
    </w:p>
  </w:footnote>
  <w:footnote w:type="continuationSeparator" w:id="0">
    <w:p w14:paraId="4C1E4416" w14:textId="77777777" w:rsidR="00A15D79" w:rsidRDefault="00A1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B41E" w14:textId="77777777" w:rsidR="00995F44" w:rsidRDefault="00995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CAA4" w14:textId="77777777" w:rsidR="00995F44" w:rsidRDefault="00995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55E3" w14:textId="77777777" w:rsidR="00995F44" w:rsidRDefault="00995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79"/>
    <w:rsid w:val="00057D02"/>
    <w:rsid w:val="000613E0"/>
    <w:rsid w:val="000852B7"/>
    <w:rsid w:val="00152970"/>
    <w:rsid w:val="001724DC"/>
    <w:rsid w:val="001A571A"/>
    <w:rsid w:val="001E6336"/>
    <w:rsid w:val="002B1C74"/>
    <w:rsid w:val="003063B9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767AE"/>
    <w:rsid w:val="00854803"/>
    <w:rsid w:val="00860A6D"/>
    <w:rsid w:val="00862B7D"/>
    <w:rsid w:val="0087224A"/>
    <w:rsid w:val="00881C07"/>
    <w:rsid w:val="009149C3"/>
    <w:rsid w:val="00953AA1"/>
    <w:rsid w:val="0095641D"/>
    <w:rsid w:val="00995F44"/>
    <w:rsid w:val="009D169F"/>
    <w:rsid w:val="00A15D79"/>
    <w:rsid w:val="00A220FB"/>
    <w:rsid w:val="00A32D70"/>
    <w:rsid w:val="00AB5D68"/>
    <w:rsid w:val="00AD66BA"/>
    <w:rsid w:val="00B26D41"/>
    <w:rsid w:val="00B361A9"/>
    <w:rsid w:val="00B439FF"/>
    <w:rsid w:val="00C152AE"/>
    <w:rsid w:val="00CF444F"/>
    <w:rsid w:val="00D1574A"/>
    <w:rsid w:val="00D248D2"/>
    <w:rsid w:val="00D35362"/>
    <w:rsid w:val="00DE306E"/>
    <w:rsid w:val="00E02559"/>
    <w:rsid w:val="00E32881"/>
    <w:rsid w:val="00E74582"/>
    <w:rsid w:val="00EB3650"/>
    <w:rsid w:val="00ED08B8"/>
    <w:rsid w:val="00ED0EF9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20633"/>
  <w15:chartTrackingRefBased/>
  <w15:docId w15:val="{F60C900C-E2DE-45F3-AA27-2C4523F2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201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3</cp:revision>
  <cp:lastPrinted>2025-02-11T10:24:00Z</cp:lastPrinted>
  <dcterms:created xsi:type="dcterms:W3CDTF">2025-02-11T10:25:00Z</dcterms:created>
  <dcterms:modified xsi:type="dcterms:W3CDTF">2025-02-11T10:26:00Z</dcterms:modified>
</cp:coreProperties>
</file>