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0DB8A3F3" w14:textId="4A1F677C" w:rsidR="00494506" w:rsidRDefault="008D2AB8" w:rsidP="00075554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6924" w:rsidRPr="00CA6924">
        <w:rPr>
          <w:bCs/>
          <w:sz w:val="20"/>
          <w:szCs w:val="20"/>
        </w:rPr>
        <w:t>usługa</w:t>
      </w:r>
      <w:r w:rsidR="00CA6924">
        <w:rPr>
          <w:b/>
          <w:bCs/>
          <w:sz w:val="20"/>
          <w:szCs w:val="20"/>
        </w:rPr>
        <w:t xml:space="preserve">: </w:t>
      </w:r>
      <w:r w:rsidR="00075554" w:rsidRPr="00075554">
        <w:rPr>
          <w:b/>
          <w:bCs/>
          <w:sz w:val="20"/>
          <w:szCs w:val="20"/>
        </w:rPr>
        <w:t xml:space="preserve">usługa mycia okien trudnodostępnych na terenie kampusu AGH  - </w:t>
      </w:r>
      <w:r w:rsidR="009E17A7" w:rsidRPr="009E17A7">
        <w:rPr>
          <w:b/>
          <w:bCs/>
          <w:sz w:val="20"/>
          <w:szCs w:val="20"/>
        </w:rPr>
        <w:t>DE-dzp.272-</w:t>
      </w:r>
      <w:r w:rsidR="00247F29">
        <w:rPr>
          <w:b/>
          <w:bCs/>
          <w:sz w:val="20"/>
          <w:szCs w:val="20"/>
        </w:rPr>
        <w:t>002/25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11080A38" w14:textId="7C7CD2C4" w:rsidR="004D3849" w:rsidRDefault="004D3849" w:rsidP="006B4238">
      <w:pPr>
        <w:jc w:val="both"/>
        <w:rPr>
          <w:sz w:val="20"/>
          <w:szCs w:val="20"/>
        </w:rPr>
      </w:pPr>
    </w:p>
    <w:p w14:paraId="5BAEB3E5" w14:textId="15DC6EC6" w:rsidR="004D3849" w:rsidRPr="00C51D9B" w:rsidRDefault="004D3849" w:rsidP="00C51D9B">
      <w:pPr>
        <w:jc w:val="center"/>
        <w:rPr>
          <w:b/>
        </w:rPr>
      </w:pP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1412"/>
        <w:gridCol w:w="1700"/>
        <w:gridCol w:w="1419"/>
        <w:gridCol w:w="1985"/>
        <w:gridCol w:w="992"/>
        <w:gridCol w:w="1559"/>
      </w:tblGrid>
      <w:tr w:rsidR="00DE538A" w:rsidRPr="009150D5" w14:paraId="2117248D" w14:textId="77777777" w:rsidTr="00AA6EE7">
        <w:tc>
          <w:tcPr>
            <w:tcW w:w="1412" w:type="dxa"/>
          </w:tcPr>
          <w:p w14:paraId="1002626F" w14:textId="433C20B2" w:rsidR="00DE538A" w:rsidRPr="009150D5" w:rsidRDefault="00DE538A" w:rsidP="006F79ED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 w:rsidRPr="009150D5">
              <w:rPr>
                <w:sz w:val="18"/>
                <w:szCs w:val="18"/>
              </w:rPr>
              <w:t>Stawka za 1m</w:t>
            </w:r>
            <w:r w:rsidRPr="009150D5">
              <w:rPr>
                <w:sz w:val="18"/>
                <w:szCs w:val="18"/>
                <w:vertAlign w:val="superscript"/>
              </w:rPr>
              <w:t>2</w:t>
            </w:r>
            <w:r w:rsidRPr="009150D5">
              <w:rPr>
                <w:sz w:val="18"/>
                <w:szCs w:val="18"/>
              </w:rPr>
              <w:t xml:space="preserve"> wyczyszczonej powierzchni netto</w:t>
            </w:r>
          </w:p>
        </w:tc>
        <w:tc>
          <w:tcPr>
            <w:tcW w:w="1700" w:type="dxa"/>
          </w:tcPr>
          <w:p w14:paraId="4686F3FF" w14:textId="35B01A12" w:rsidR="00DE538A" w:rsidRPr="009150D5" w:rsidRDefault="00DE538A" w:rsidP="006F79ED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 w:rsidRPr="009150D5">
              <w:rPr>
                <w:sz w:val="18"/>
                <w:szCs w:val="18"/>
              </w:rPr>
              <w:t>Łączna ilość m</w:t>
            </w:r>
            <w:r w:rsidRPr="009150D5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9" w:type="dxa"/>
          </w:tcPr>
          <w:p w14:paraId="4C634147" w14:textId="7A36F18E" w:rsidR="00DE538A" w:rsidRPr="009150D5" w:rsidRDefault="009E17A7" w:rsidP="006F79ED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Ilość cykli</w:t>
            </w:r>
            <w:r w:rsidR="00B531F5" w:rsidRPr="009150D5">
              <w:rPr>
                <w:sz w:val="18"/>
                <w:szCs w:val="18"/>
              </w:rPr>
              <w:t xml:space="preserve"> mycia okien w trakcie trwania umowy</w:t>
            </w:r>
          </w:p>
        </w:tc>
        <w:tc>
          <w:tcPr>
            <w:tcW w:w="1985" w:type="dxa"/>
          </w:tcPr>
          <w:p w14:paraId="30DC384D" w14:textId="5CDAAE72" w:rsidR="00DE538A" w:rsidRPr="009150D5" w:rsidRDefault="00DE538A" w:rsidP="006F79ED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 w:rsidRPr="009150D5">
              <w:rPr>
                <w:sz w:val="18"/>
                <w:szCs w:val="18"/>
              </w:rPr>
              <w:t>Wartość netto w PLN</w:t>
            </w:r>
          </w:p>
          <w:p w14:paraId="424B55E7" w14:textId="36CF47D3" w:rsidR="00DE538A" w:rsidRPr="009150D5" w:rsidRDefault="00DE538A" w:rsidP="006F79ED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 w:rsidRPr="009150D5">
              <w:rPr>
                <w:sz w:val="18"/>
                <w:szCs w:val="18"/>
              </w:rPr>
              <w:t>(kol. 1 x kol. 2</w:t>
            </w:r>
            <w:r w:rsidR="00B531F5" w:rsidRPr="009150D5">
              <w:rPr>
                <w:sz w:val="18"/>
                <w:szCs w:val="18"/>
              </w:rPr>
              <w:t xml:space="preserve"> x kol. 3</w:t>
            </w:r>
            <w:r w:rsidRPr="009150D5">
              <w:rPr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14:paraId="5F2B57B5" w14:textId="0EB4C38A" w:rsidR="00DE538A" w:rsidRPr="009150D5" w:rsidRDefault="00DE538A" w:rsidP="006F79ED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 w:rsidRPr="009150D5">
              <w:rPr>
                <w:sz w:val="18"/>
                <w:szCs w:val="18"/>
              </w:rPr>
              <w:t>VAT</w:t>
            </w:r>
          </w:p>
        </w:tc>
        <w:tc>
          <w:tcPr>
            <w:tcW w:w="1559" w:type="dxa"/>
          </w:tcPr>
          <w:p w14:paraId="11D9D3D1" w14:textId="77777777" w:rsidR="00DE538A" w:rsidRPr="009150D5" w:rsidRDefault="00DE538A" w:rsidP="006F79ED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 w:rsidRPr="009150D5">
              <w:rPr>
                <w:sz w:val="18"/>
                <w:szCs w:val="18"/>
              </w:rPr>
              <w:t>Wartość brutto w PLN</w:t>
            </w:r>
          </w:p>
          <w:p w14:paraId="1CD09DF6" w14:textId="3AE634F4" w:rsidR="00DE538A" w:rsidRPr="009150D5" w:rsidRDefault="00DE538A" w:rsidP="006F79ED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 w:rsidRPr="009150D5">
              <w:rPr>
                <w:sz w:val="18"/>
                <w:szCs w:val="18"/>
              </w:rPr>
              <w:t xml:space="preserve">(kol. </w:t>
            </w:r>
            <w:r w:rsidR="00B531F5" w:rsidRPr="009150D5">
              <w:rPr>
                <w:sz w:val="18"/>
                <w:szCs w:val="18"/>
              </w:rPr>
              <w:t>4</w:t>
            </w:r>
            <w:r w:rsidRPr="009150D5">
              <w:rPr>
                <w:sz w:val="18"/>
                <w:szCs w:val="18"/>
              </w:rPr>
              <w:t xml:space="preserve"> </w:t>
            </w:r>
            <w:r w:rsidR="00187444">
              <w:rPr>
                <w:sz w:val="18"/>
                <w:szCs w:val="18"/>
              </w:rPr>
              <w:t>+</w:t>
            </w:r>
            <w:r w:rsidRPr="009150D5">
              <w:rPr>
                <w:sz w:val="18"/>
                <w:szCs w:val="18"/>
              </w:rPr>
              <w:t xml:space="preserve"> kol. </w:t>
            </w:r>
            <w:r w:rsidR="00B531F5" w:rsidRPr="009150D5">
              <w:rPr>
                <w:sz w:val="18"/>
                <w:szCs w:val="18"/>
              </w:rPr>
              <w:t>5</w:t>
            </w:r>
            <w:r w:rsidRPr="009150D5">
              <w:rPr>
                <w:sz w:val="18"/>
                <w:szCs w:val="18"/>
              </w:rPr>
              <w:t>)</w:t>
            </w:r>
          </w:p>
        </w:tc>
      </w:tr>
      <w:tr w:rsidR="00DE538A" w:rsidRPr="009150D5" w14:paraId="4A584A86" w14:textId="77777777" w:rsidTr="00AA6EE7">
        <w:tc>
          <w:tcPr>
            <w:tcW w:w="1412" w:type="dxa"/>
          </w:tcPr>
          <w:p w14:paraId="0FE20BEB" w14:textId="102B66A6" w:rsidR="00DE538A" w:rsidRPr="009150D5" w:rsidRDefault="00DE538A" w:rsidP="006F79ED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  <w:r w:rsidRPr="009150D5">
              <w:rPr>
                <w:sz w:val="22"/>
                <w:szCs w:val="22"/>
              </w:rPr>
              <w:t>1</w:t>
            </w:r>
          </w:p>
        </w:tc>
        <w:tc>
          <w:tcPr>
            <w:tcW w:w="1700" w:type="dxa"/>
          </w:tcPr>
          <w:p w14:paraId="6DEFEFEA" w14:textId="6C0DB6FC" w:rsidR="00DE538A" w:rsidRPr="009150D5" w:rsidRDefault="00DE538A" w:rsidP="006F79ED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  <w:r w:rsidRPr="009150D5">
              <w:rPr>
                <w:sz w:val="22"/>
                <w:szCs w:val="22"/>
              </w:rPr>
              <w:t>2</w:t>
            </w:r>
          </w:p>
        </w:tc>
        <w:tc>
          <w:tcPr>
            <w:tcW w:w="1419" w:type="dxa"/>
          </w:tcPr>
          <w:p w14:paraId="2D8B7D05" w14:textId="0F37064B" w:rsidR="00DE538A" w:rsidRPr="009150D5" w:rsidRDefault="00B531F5" w:rsidP="006F79ED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  <w:r w:rsidRPr="009150D5">
              <w:rPr>
                <w:sz w:val="22"/>
                <w:szCs w:val="22"/>
              </w:rPr>
              <w:t>3</w:t>
            </w:r>
          </w:p>
        </w:tc>
        <w:tc>
          <w:tcPr>
            <w:tcW w:w="1985" w:type="dxa"/>
          </w:tcPr>
          <w:p w14:paraId="28D3D108" w14:textId="0B9836D5" w:rsidR="00DE538A" w:rsidRPr="009150D5" w:rsidRDefault="00B531F5" w:rsidP="006F79ED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  <w:r w:rsidRPr="009150D5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14:paraId="6106DE78" w14:textId="5DCFF3E2" w:rsidR="00DE538A" w:rsidRPr="009150D5" w:rsidRDefault="00B531F5" w:rsidP="006F79ED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  <w:r w:rsidRPr="009150D5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14:paraId="5F919522" w14:textId="6AEB3C93" w:rsidR="00DE538A" w:rsidRPr="009150D5" w:rsidRDefault="00B531F5" w:rsidP="006F79ED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  <w:r w:rsidRPr="009150D5">
              <w:rPr>
                <w:sz w:val="22"/>
                <w:szCs w:val="22"/>
              </w:rPr>
              <w:t>6</w:t>
            </w:r>
          </w:p>
        </w:tc>
      </w:tr>
      <w:tr w:rsidR="00AA6EE7" w:rsidRPr="009150D5" w14:paraId="5912B028" w14:textId="77777777" w:rsidTr="00AA6EE7">
        <w:tc>
          <w:tcPr>
            <w:tcW w:w="1412" w:type="dxa"/>
            <w:vMerge w:val="restart"/>
          </w:tcPr>
          <w:p w14:paraId="2AC28F74" w14:textId="77777777" w:rsidR="00AA6EE7" w:rsidRPr="009150D5" w:rsidRDefault="00AA6EE7" w:rsidP="006F79ED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700" w:type="dxa"/>
          </w:tcPr>
          <w:p w14:paraId="02453058" w14:textId="77777777" w:rsidR="00AA6EE7" w:rsidRPr="009150D5" w:rsidRDefault="00AA6EE7" w:rsidP="006F79ED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7983DC5E" w14:textId="25534F51" w:rsidR="00AA6EE7" w:rsidRPr="009150D5" w:rsidRDefault="00AA6EE7" w:rsidP="006F79ED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 w:rsidRPr="009150D5">
              <w:rPr>
                <w:sz w:val="22"/>
                <w:szCs w:val="22"/>
              </w:rPr>
              <w:t xml:space="preserve">    2</w:t>
            </w:r>
            <w:r>
              <w:rPr>
                <w:sz w:val="22"/>
                <w:szCs w:val="22"/>
              </w:rPr>
              <w:t>9 258,12</w:t>
            </w:r>
            <w:r w:rsidRPr="009150D5">
              <w:rPr>
                <w:sz w:val="22"/>
                <w:szCs w:val="22"/>
              </w:rPr>
              <w:t xml:space="preserve"> m</w:t>
            </w:r>
            <w:r w:rsidRPr="009150D5">
              <w:rPr>
                <w:sz w:val="22"/>
                <w:szCs w:val="22"/>
                <w:vertAlign w:val="superscript"/>
              </w:rPr>
              <w:t>2</w:t>
            </w:r>
          </w:p>
          <w:p w14:paraId="05062624" w14:textId="335C5DB6" w:rsidR="00AA6EE7" w:rsidRPr="009150D5" w:rsidRDefault="00AA6EE7" w:rsidP="006F79ED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419" w:type="dxa"/>
          </w:tcPr>
          <w:p w14:paraId="3D45C3F1" w14:textId="77777777" w:rsidR="00AA6EE7" w:rsidRPr="009150D5" w:rsidRDefault="00AA6EE7" w:rsidP="006F79ED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26DC355D" w14:textId="2B72E2AC" w:rsidR="00AA6EE7" w:rsidRPr="009150D5" w:rsidRDefault="00AA6EE7" w:rsidP="00B531F5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5" w:type="dxa"/>
          </w:tcPr>
          <w:p w14:paraId="57F1F41D" w14:textId="7D14ED30" w:rsidR="00AA6EE7" w:rsidRPr="009150D5" w:rsidRDefault="00AA6EE7" w:rsidP="006F79ED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2242F081" w14:textId="77777777" w:rsidR="00AA6EE7" w:rsidRPr="009150D5" w:rsidRDefault="00AA6EE7" w:rsidP="006F79ED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</w:p>
          <w:p w14:paraId="782EEFD9" w14:textId="3A156157" w:rsidR="00AA6EE7" w:rsidRPr="009150D5" w:rsidRDefault="00AA6EE7" w:rsidP="006F79ED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BB44694" w14:textId="77777777" w:rsidR="00AA6EE7" w:rsidRPr="009150D5" w:rsidRDefault="00AA6EE7" w:rsidP="006F79ED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</w:tr>
      <w:tr w:rsidR="00AA6EE7" w:rsidRPr="009150D5" w14:paraId="60C6FD02" w14:textId="77777777" w:rsidTr="00AA6EE7">
        <w:tc>
          <w:tcPr>
            <w:tcW w:w="1412" w:type="dxa"/>
            <w:vMerge/>
          </w:tcPr>
          <w:p w14:paraId="391C3572" w14:textId="77777777" w:rsidR="00AA6EE7" w:rsidRPr="009150D5" w:rsidRDefault="00AA6EE7" w:rsidP="006F79ED">
            <w:pPr>
              <w:pStyle w:val="Tekstpodstawowy"/>
              <w:spacing w:line="240" w:lineRule="auto"/>
              <w:jc w:val="center"/>
            </w:pPr>
          </w:p>
        </w:tc>
        <w:tc>
          <w:tcPr>
            <w:tcW w:w="7655" w:type="dxa"/>
            <w:gridSpan w:val="5"/>
          </w:tcPr>
          <w:p w14:paraId="447AF846" w14:textId="611FD82A" w:rsidR="00AA6EE7" w:rsidRPr="00AA6EE7" w:rsidRDefault="00AA6EE7" w:rsidP="00AA6EE7">
            <w:pPr>
              <w:widowControl w:val="0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color w:val="FF0000"/>
              </w:rPr>
              <w:t xml:space="preserve">                                           </w:t>
            </w:r>
            <w:r w:rsidRPr="00AA6EE7">
              <w:rPr>
                <w:b/>
                <w:bCs/>
                <w:color w:val="FF0000"/>
              </w:rPr>
              <w:t>Zakres opcjonalny</w:t>
            </w:r>
          </w:p>
          <w:p w14:paraId="02F938FB" w14:textId="34DFA961" w:rsidR="00AA6EE7" w:rsidRPr="009150D5" w:rsidRDefault="00AA6EE7" w:rsidP="006F79ED">
            <w:pPr>
              <w:pStyle w:val="Tekstpodstawowy"/>
              <w:spacing w:line="240" w:lineRule="auto"/>
              <w:jc w:val="center"/>
            </w:pPr>
          </w:p>
        </w:tc>
      </w:tr>
      <w:tr w:rsidR="00AA6EE7" w:rsidRPr="009150D5" w14:paraId="68783660" w14:textId="77777777" w:rsidTr="00AA6EE7">
        <w:tc>
          <w:tcPr>
            <w:tcW w:w="1412" w:type="dxa"/>
            <w:vMerge/>
          </w:tcPr>
          <w:p w14:paraId="0632ACC7" w14:textId="77777777" w:rsidR="00AA6EE7" w:rsidRPr="009150D5" w:rsidRDefault="00AA6EE7" w:rsidP="006F79ED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700" w:type="dxa"/>
          </w:tcPr>
          <w:p w14:paraId="6CB580F5" w14:textId="05FD0F0A" w:rsidR="00AA6EE7" w:rsidRPr="009150D5" w:rsidRDefault="00AA6EE7" w:rsidP="006F79ED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  <w:r w:rsidRPr="009150D5">
              <w:rPr>
                <w:sz w:val="22"/>
                <w:szCs w:val="22"/>
              </w:rPr>
              <w:t>3 400 m</w:t>
            </w:r>
            <w:r w:rsidRPr="009150D5">
              <w:rPr>
                <w:sz w:val="22"/>
                <w:szCs w:val="22"/>
                <w:vertAlign w:val="superscript"/>
              </w:rPr>
              <w:t>2</w:t>
            </w:r>
          </w:p>
          <w:p w14:paraId="611AF28E" w14:textId="77777777" w:rsidR="00AA6EE7" w:rsidRPr="009150D5" w:rsidRDefault="00AA6EE7" w:rsidP="006F79ED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419" w:type="dxa"/>
          </w:tcPr>
          <w:p w14:paraId="2B929DFF" w14:textId="733F6CEB" w:rsidR="00AA6EE7" w:rsidRPr="009150D5" w:rsidRDefault="00AA6EE7" w:rsidP="00B531F5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</w:tcPr>
          <w:p w14:paraId="61D82E7D" w14:textId="2D94411C" w:rsidR="00AA6EE7" w:rsidRPr="009150D5" w:rsidRDefault="00AA6EE7" w:rsidP="006F79ED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74548D3C" w14:textId="77777777" w:rsidR="00AA6EE7" w:rsidRPr="009150D5" w:rsidRDefault="00AA6EE7" w:rsidP="006F79ED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</w:p>
          <w:p w14:paraId="3D7C69BF" w14:textId="6ABB2F34" w:rsidR="00AA6EE7" w:rsidRPr="009150D5" w:rsidRDefault="00AA6EE7" w:rsidP="006F79ED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68F19349" w14:textId="77777777" w:rsidR="00AA6EE7" w:rsidRPr="009150D5" w:rsidRDefault="00AA6EE7" w:rsidP="006F79ED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</w:tr>
      <w:tr w:rsidR="00AA6EE7" w:rsidRPr="009150D5" w14:paraId="6F1048E8" w14:textId="77777777" w:rsidTr="00776B65">
        <w:tc>
          <w:tcPr>
            <w:tcW w:w="7508" w:type="dxa"/>
            <w:gridSpan w:val="5"/>
          </w:tcPr>
          <w:p w14:paraId="1B713356" w14:textId="32C41CC6" w:rsidR="00AA6EE7" w:rsidRPr="009150D5" w:rsidRDefault="00AA6EE7" w:rsidP="00AA6EE7">
            <w:pPr>
              <w:pStyle w:val="Tekstpodstawowy"/>
              <w:spacing w:line="240" w:lineRule="auto"/>
              <w:ind w:firstLine="1581"/>
              <w:rPr>
                <w:color w:val="FF0000"/>
                <w:sz w:val="22"/>
                <w:szCs w:val="22"/>
              </w:rPr>
            </w:pPr>
            <w:r w:rsidRPr="009150D5">
              <w:rPr>
                <w:color w:val="FF0000"/>
                <w:sz w:val="22"/>
                <w:szCs w:val="22"/>
              </w:rPr>
              <w:t>Razem brutto  zakres  podstawowy + zakres opcjonalny</w:t>
            </w:r>
          </w:p>
          <w:p w14:paraId="6758377B" w14:textId="3629270A" w:rsidR="00AA6EE7" w:rsidRPr="009150D5" w:rsidRDefault="00AA6EE7" w:rsidP="00AA6EE7">
            <w:pPr>
              <w:widowControl w:val="0"/>
              <w:ind w:firstLine="1581"/>
              <w:jc w:val="both"/>
              <w:rPr>
                <w:b/>
                <w:sz w:val="22"/>
                <w:szCs w:val="22"/>
                <w:u w:val="single"/>
              </w:rPr>
            </w:pPr>
            <w:r w:rsidRPr="009150D5">
              <w:t xml:space="preserve"> (słownie brutto: ………………</w:t>
            </w:r>
            <w:r>
              <w:t>………………………</w:t>
            </w:r>
            <w:r w:rsidRPr="009150D5">
              <w:t>…)</w:t>
            </w:r>
          </w:p>
        </w:tc>
        <w:tc>
          <w:tcPr>
            <w:tcW w:w="1559" w:type="dxa"/>
          </w:tcPr>
          <w:p w14:paraId="41245622" w14:textId="5D036C22" w:rsidR="00AA6EE7" w:rsidRPr="009150D5" w:rsidRDefault="00AA6EE7" w:rsidP="006F79ED">
            <w:pPr>
              <w:pStyle w:val="Tekstpodstawowy"/>
              <w:spacing w:line="240" w:lineRule="auto"/>
              <w:jc w:val="right"/>
              <w:rPr>
                <w:color w:val="FF0000"/>
                <w:sz w:val="22"/>
                <w:szCs w:val="22"/>
              </w:rPr>
            </w:pPr>
          </w:p>
          <w:p w14:paraId="4EFD8EDC" w14:textId="7D114AD8" w:rsidR="00AA6EE7" w:rsidRPr="009150D5" w:rsidRDefault="00AA6EE7" w:rsidP="006F79ED">
            <w:pPr>
              <w:pStyle w:val="Tekstpodstawowy"/>
              <w:spacing w:line="240" w:lineRule="auto"/>
              <w:jc w:val="right"/>
              <w:rPr>
                <w:sz w:val="22"/>
                <w:szCs w:val="22"/>
              </w:rPr>
            </w:pPr>
            <w:r w:rsidRPr="009150D5">
              <w:rPr>
                <w:color w:val="FF0000"/>
                <w:sz w:val="22"/>
                <w:szCs w:val="22"/>
              </w:rPr>
              <w:t xml:space="preserve">          </w:t>
            </w:r>
          </w:p>
        </w:tc>
      </w:tr>
    </w:tbl>
    <w:p w14:paraId="2A2DDA52" w14:textId="77777777" w:rsidR="006F79ED" w:rsidRDefault="006F79ED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4EF8AB2B" w14:textId="55DC8D48" w:rsidR="00F1539C" w:rsidRDefault="00F1539C" w:rsidP="006B4238">
      <w:pPr>
        <w:tabs>
          <w:tab w:val="left" w:pos="426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Termin realizacji: </w:t>
      </w:r>
      <w:r w:rsidR="00EA42FA">
        <w:rPr>
          <w:b/>
          <w:sz w:val="20"/>
          <w:szCs w:val="20"/>
        </w:rPr>
        <w:t>15 miesięcy od daty podpisania umowy.</w:t>
      </w:r>
    </w:p>
    <w:p w14:paraId="1E6AAA1D" w14:textId="5BD9D622" w:rsidR="006B4238" w:rsidRPr="00C81224" w:rsidRDefault="006B4238" w:rsidP="006B423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F5EDC6" w14:textId="77777777" w:rsidR="00824643" w:rsidRDefault="00824643" w:rsidP="00AB7D71">
      <w:pPr>
        <w:jc w:val="both"/>
        <w:rPr>
          <w:b/>
        </w:rPr>
      </w:pPr>
    </w:p>
    <w:p w14:paraId="48AABE5B" w14:textId="77777777" w:rsidR="006F79ED" w:rsidRDefault="006F79ED" w:rsidP="00FE545C">
      <w:pPr>
        <w:rPr>
          <w:b/>
          <w:sz w:val="20"/>
          <w:szCs w:val="20"/>
          <w:u w:val="single"/>
        </w:rPr>
      </w:pPr>
    </w:p>
    <w:p w14:paraId="19DE66C3" w14:textId="3C1D3C9A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23384C8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70CE928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</w:t>
      </w:r>
      <w:r w:rsidRPr="00C81224">
        <w:rPr>
          <w:color w:val="000000"/>
          <w:sz w:val="20"/>
          <w:szCs w:val="20"/>
          <w:lang w:eastAsia="ar-SA"/>
        </w:rPr>
        <w:lastRenderedPageBreak/>
        <w:t>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480A4A15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10078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024"/>
        <w:gridCol w:w="6379"/>
      </w:tblGrid>
      <w:tr w:rsidR="00DD262B" w14:paraId="03A33D7B" w14:textId="6BFBFE2C" w:rsidTr="00DD262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DD262B" w:rsidRDefault="00DD262B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DD262B" w:rsidRDefault="00DD262B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2130739E" w:rsidR="00DD262B" w:rsidRDefault="00DD262B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DD262B" w14:paraId="3C57DF17" w14:textId="2B937242" w:rsidTr="00DD262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DD262B" w:rsidRDefault="00DD262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DD262B" w:rsidRDefault="00DD262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41D9354D" w:rsidR="00DD262B" w:rsidRDefault="00DD262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DD262B" w14:paraId="0C04952F" w14:textId="6EFE960A" w:rsidTr="00DD262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DD262B" w:rsidRDefault="00DD262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DD262B" w:rsidRDefault="00DD262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4375353B" w:rsidR="00DD262B" w:rsidRDefault="00DD262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66D6AF3" w14:textId="1E580FC1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637BAB">
      <w:footerReference w:type="default" r:id="rId8"/>
      <w:pgSz w:w="11906" w:h="16838"/>
      <w:pgMar w:top="993" w:right="1418" w:bottom="851" w:left="1418" w:header="284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DCC0F" w14:textId="77777777" w:rsidR="008A15FE" w:rsidRDefault="008A15FE">
      <w:r>
        <w:separator/>
      </w:r>
    </w:p>
  </w:endnote>
  <w:endnote w:type="continuationSeparator" w:id="0">
    <w:p w14:paraId="5260C843" w14:textId="77777777" w:rsidR="008A15FE" w:rsidRDefault="008A1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F795B" w14:textId="77777777" w:rsidR="008A15FE" w:rsidRDefault="008A15FE">
      <w:r>
        <w:separator/>
      </w:r>
    </w:p>
  </w:footnote>
  <w:footnote w:type="continuationSeparator" w:id="0">
    <w:p w14:paraId="2F6F68F7" w14:textId="77777777" w:rsidR="008A15FE" w:rsidRDefault="008A15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04266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379239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41675973">
    <w:abstractNumId w:val="0"/>
  </w:num>
  <w:num w:numId="4" w16cid:durableId="1300841126">
    <w:abstractNumId w:val="3"/>
  </w:num>
  <w:num w:numId="5" w16cid:durableId="159994170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01E73"/>
    <w:rsid w:val="00012286"/>
    <w:rsid w:val="000241D6"/>
    <w:rsid w:val="00071CCC"/>
    <w:rsid w:val="00075554"/>
    <w:rsid w:val="00082493"/>
    <w:rsid w:val="000825E1"/>
    <w:rsid w:val="00085967"/>
    <w:rsid w:val="00095A34"/>
    <w:rsid w:val="000B731D"/>
    <w:rsid w:val="000C7B6A"/>
    <w:rsid w:val="000D483C"/>
    <w:rsid w:val="000D58B5"/>
    <w:rsid w:val="000D6134"/>
    <w:rsid w:val="000E09C7"/>
    <w:rsid w:val="000E1ECC"/>
    <w:rsid w:val="000F3148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1EFF"/>
    <w:rsid w:val="00143F97"/>
    <w:rsid w:val="00165A31"/>
    <w:rsid w:val="001665E6"/>
    <w:rsid w:val="001801DD"/>
    <w:rsid w:val="00187444"/>
    <w:rsid w:val="001944F6"/>
    <w:rsid w:val="001A306D"/>
    <w:rsid w:val="001D4612"/>
    <w:rsid w:val="001E1CEF"/>
    <w:rsid w:val="001E263A"/>
    <w:rsid w:val="00200728"/>
    <w:rsid w:val="00207E98"/>
    <w:rsid w:val="0021292F"/>
    <w:rsid w:val="00212C85"/>
    <w:rsid w:val="002331CB"/>
    <w:rsid w:val="0023496B"/>
    <w:rsid w:val="00241290"/>
    <w:rsid w:val="0024527A"/>
    <w:rsid w:val="00247F29"/>
    <w:rsid w:val="00262852"/>
    <w:rsid w:val="00266FA8"/>
    <w:rsid w:val="00270341"/>
    <w:rsid w:val="002723B0"/>
    <w:rsid w:val="002740D6"/>
    <w:rsid w:val="0027647B"/>
    <w:rsid w:val="002835C9"/>
    <w:rsid w:val="002862F0"/>
    <w:rsid w:val="002A48B7"/>
    <w:rsid w:val="002B2179"/>
    <w:rsid w:val="002D5698"/>
    <w:rsid w:val="003033BA"/>
    <w:rsid w:val="00315A4A"/>
    <w:rsid w:val="00317C81"/>
    <w:rsid w:val="0033127E"/>
    <w:rsid w:val="00342C1A"/>
    <w:rsid w:val="00350C25"/>
    <w:rsid w:val="003527CC"/>
    <w:rsid w:val="00363710"/>
    <w:rsid w:val="00375E4C"/>
    <w:rsid w:val="0039028B"/>
    <w:rsid w:val="003D7B78"/>
    <w:rsid w:val="003E2F2C"/>
    <w:rsid w:val="00407C19"/>
    <w:rsid w:val="004206FB"/>
    <w:rsid w:val="004244A9"/>
    <w:rsid w:val="0047523E"/>
    <w:rsid w:val="0048226D"/>
    <w:rsid w:val="00483DB3"/>
    <w:rsid w:val="00486653"/>
    <w:rsid w:val="00493248"/>
    <w:rsid w:val="00493393"/>
    <w:rsid w:val="00494506"/>
    <w:rsid w:val="004A3F70"/>
    <w:rsid w:val="004B7300"/>
    <w:rsid w:val="004C6753"/>
    <w:rsid w:val="004D3849"/>
    <w:rsid w:val="004E40D9"/>
    <w:rsid w:val="004F2474"/>
    <w:rsid w:val="00543BD2"/>
    <w:rsid w:val="00562324"/>
    <w:rsid w:val="00574766"/>
    <w:rsid w:val="00595C87"/>
    <w:rsid w:val="005A2D1A"/>
    <w:rsid w:val="005B3AA3"/>
    <w:rsid w:val="005D2404"/>
    <w:rsid w:val="005D2C65"/>
    <w:rsid w:val="005E6D94"/>
    <w:rsid w:val="005F002D"/>
    <w:rsid w:val="0063384F"/>
    <w:rsid w:val="00637BAB"/>
    <w:rsid w:val="00643C6F"/>
    <w:rsid w:val="00646202"/>
    <w:rsid w:val="00646C15"/>
    <w:rsid w:val="0065290F"/>
    <w:rsid w:val="006570B4"/>
    <w:rsid w:val="006775E3"/>
    <w:rsid w:val="006815F6"/>
    <w:rsid w:val="006846B1"/>
    <w:rsid w:val="006A60E7"/>
    <w:rsid w:val="006A6BB2"/>
    <w:rsid w:val="006B34F8"/>
    <w:rsid w:val="006B4238"/>
    <w:rsid w:val="006D107A"/>
    <w:rsid w:val="006E41F3"/>
    <w:rsid w:val="006F088B"/>
    <w:rsid w:val="006F79ED"/>
    <w:rsid w:val="0070734B"/>
    <w:rsid w:val="007141F7"/>
    <w:rsid w:val="007326AB"/>
    <w:rsid w:val="0073659D"/>
    <w:rsid w:val="0076000C"/>
    <w:rsid w:val="00760D0E"/>
    <w:rsid w:val="007748F0"/>
    <w:rsid w:val="00776552"/>
    <w:rsid w:val="007902D2"/>
    <w:rsid w:val="0079596A"/>
    <w:rsid w:val="007A4321"/>
    <w:rsid w:val="007A5149"/>
    <w:rsid w:val="007B059E"/>
    <w:rsid w:val="007B6362"/>
    <w:rsid w:val="0080087E"/>
    <w:rsid w:val="0082318A"/>
    <w:rsid w:val="00824643"/>
    <w:rsid w:val="00833933"/>
    <w:rsid w:val="008365A9"/>
    <w:rsid w:val="008423B0"/>
    <w:rsid w:val="00843880"/>
    <w:rsid w:val="00846B4D"/>
    <w:rsid w:val="00853083"/>
    <w:rsid w:val="00873C62"/>
    <w:rsid w:val="008A15FE"/>
    <w:rsid w:val="008B2F0C"/>
    <w:rsid w:val="008B4928"/>
    <w:rsid w:val="008C4BAD"/>
    <w:rsid w:val="008C6A42"/>
    <w:rsid w:val="008D2AB8"/>
    <w:rsid w:val="008F1C66"/>
    <w:rsid w:val="00907315"/>
    <w:rsid w:val="009150D5"/>
    <w:rsid w:val="0091676D"/>
    <w:rsid w:val="00936716"/>
    <w:rsid w:val="00941A07"/>
    <w:rsid w:val="00960965"/>
    <w:rsid w:val="00960A6A"/>
    <w:rsid w:val="00962D25"/>
    <w:rsid w:val="00970134"/>
    <w:rsid w:val="00970FE4"/>
    <w:rsid w:val="00984F53"/>
    <w:rsid w:val="009D31E3"/>
    <w:rsid w:val="009D651F"/>
    <w:rsid w:val="009E17A7"/>
    <w:rsid w:val="00A0022B"/>
    <w:rsid w:val="00A346FE"/>
    <w:rsid w:val="00A37443"/>
    <w:rsid w:val="00A44B13"/>
    <w:rsid w:val="00A47B4D"/>
    <w:rsid w:val="00A5267A"/>
    <w:rsid w:val="00A579C2"/>
    <w:rsid w:val="00A83018"/>
    <w:rsid w:val="00AA2081"/>
    <w:rsid w:val="00AA33D0"/>
    <w:rsid w:val="00AA3DC9"/>
    <w:rsid w:val="00AA6EE7"/>
    <w:rsid w:val="00AB7D71"/>
    <w:rsid w:val="00AC7ADF"/>
    <w:rsid w:val="00AD164C"/>
    <w:rsid w:val="00AE3BB8"/>
    <w:rsid w:val="00B00728"/>
    <w:rsid w:val="00B03152"/>
    <w:rsid w:val="00B04FA9"/>
    <w:rsid w:val="00B531F5"/>
    <w:rsid w:val="00B620F9"/>
    <w:rsid w:val="00B732D2"/>
    <w:rsid w:val="00B770B9"/>
    <w:rsid w:val="00B774DC"/>
    <w:rsid w:val="00B864DE"/>
    <w:rsid w:val="00BA79C6"/>
    <w:rsid w:val="00BB6B97"/>
    <w:rsid w:val="00BC3299"/>
    <w:rsid w:val="00BE23DB"/>
    <w:rsid w:val="00BF6F0A"/>
    <w:rsid w:val="00C066B4"/>
    <w:rsid w:val="00C1016D"/>
    <w:rsid w:val="00C41A84"/>
    <w:rsid w:val="00C51D9B"/>
    <w:rsid w:val="00C6254B"/>
    <w:rsid w:val="00C81224"/>
    <w:rsid w:val="00C94E32"/>
    <w:rsid w:val="00C969A6"/>
    <w:rsid w:val="00CA1452"/>
    <w:rsid w:val="00CA6924"/>
    <w:rsid w:val="00CA7D36"/>
    <w:rsid w:val="00CB3CD3"/>
    <w:rsid w:val="00CB50A5"/>
    <w:rsid w:val="00CC326E"/>
    <w:rsid w:val="00CC6B7A"/>
    <w:rsid w:val="00CF4E2B"/>
    <w:rsid w:val="00D162F5"/>
    <w:rsid w:val="00D24208"/>
    <w:rsid w:val="00D5018F"/>
    <w:rsid w:val="00D537A2"/>
    <w:rsid w:val="00D572B5"/>
    <w:rsid w:val="00D60C38"/>
    <w:rsid w:val="00D6115E"/>
    <w:rsid w:val="00D66893"/>
    <w:rsid w:val="00D84D0A"/>
    <w:rsid w:val="00D90ACB"/>
    <w:rsid w:val="00DC1500"/>
    <w:rsid w:val="00DD262B"/>
    <w:rsid w:val="00DE538A"/>
    <w:rsid w:val="00E018BF"/>
    <w:rsid w:val="00E31619"/>
    <w:rsid w:val="00E44371"/>
    <w:rsid w:val="00E85B62"/>
    <w:rsid w:val="00E949B0"/>
    <w:rsid w:val="00EA42FA"/>
    <w:rsid w:val="00EB3E67"/>
    <w:rsid w:val="00ED171D"/>
    <w:rsid w:val="00ED3CC2"/>
    <w:rsid w:val="00EE3FB1"/>
    <w:rsid w:val="00F00591"/>
    <w:rsid w:val="00F014EA"/>
    <w:rsid w:val="00F13020"/>
    <w:rsid w:val="00F1539C"/>
    <w:rsid w:val="00F329D9"/>
    <w:rsid w:val="00F3612A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A42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A42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A42F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42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42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0691A-2F86-4447-B2E2-8527C88F7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621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5</cp:revision>
  <cp:lastPrinted>2024-01-16T08:21:00Z</cp:lastPrinted>
  <dcterms:created xsi:type="dcterms:W3CDTF">2025-01-31T09:47:00Z</dcterms:created>
  <dcterms:modified xsi:type="dcterms:W3CDTF">2025-02-03T07:32:00Z</dcterms:modified>
</cp:coreProperties>
</file>