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C83D" w14:textId="465949DB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6419B1">
        <w:rPr>
          <w:b/>
          <w:sz w:val="24"/>
          <w:szCs w:val="24"/>
        </w:rPr>
        <w:t>6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43479A5A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D17C2F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D75F0">
        <w:rPr>
          <w:sz w:val="24"/>
          <w:szCs w:val="24"/>
        </w:rPr>
        <w:t xml:space="preserve">podstawowym bez negocjacji, </w:t>
      </w:r>
      <w:r w:rsidR="00FD75F0">
        <w:rPr>
          <w:color w:val="000000"/>
          <w:sz w:val="24"/>
          <w:szCs w:val="24"/>
        </w:rPr>
        <w:t>pn.</w:t>
      </w:r>
      <w:r w:rsidRPr="00D17C2F">
        <w:rPr>
          <w:color w:val="000000"/>
          <w:sz w:val="24"/>
          <w:szCs w:val="24"/>
        </w:rPr>
        <w:t xml:space="preserve"> </w:t>
      </w:r>
      <w:r w:rsidR="006419B1" w:rsidRPr="006419B1">
        <w:rPr>
          <w:b/>
          <w:sz w:val="24"/>
          <w:szCs w:val="24"/>
        </w:rPr>
        <w:t>Dostawa stacji badawczej DFIR wraz z oprogramowaniem specjalistycznym umożliwiającym zabezpieczenie oraz analizę danych pochodzących z komputerów i urządzeń mobilnych wraz ze wsparciem technicznym dla Centrum Cyberbezpieczeństwa AGH DE-dzp.272-15/25</w:t>
      </w:r>
      <w:r w:rsidR="006419B1">
        <w:rPr>
          <w:b/>
          <w:sz w:val="24"/>
          <w:szCs w:val="24"/>
        </w:rPr>
        <w:t xml:space="preserve"> </w:t>
      </w:r>
      <w:r w:rsidRPr="00D17C2F">
        <w:rPr>
          <w:sz w:val="24"/>
          <w:szCs w:val="24"/>
        </w:rPr>
        <w:t>oświadczamy, że w ciągu ostatnich 3 lat przed upływem terminu składania ofert zrealizowaliśmy następujące zamówienia</w:t>
      </w:r>
      <w:r w:rsidR="000E4A2C">
        <w:rPr>
          <w:sz w:val="24"/>
          <w:szCs w:val="24"/>
        </w:rPr>
        <w:t>:</w:t>
      </w:r>
      <w:bookmarkStart w:id="0" w:name="_GoBack"/>
      <w:bookmarkEnd w:id="0"/>
      <w:r w:rsidRPr="00D17C2F">
        <w:rPr>
          <w:sz w:val="24"/>
          <w:szCs w:val="24"/>
        </w:rPr>
        <w:t xml:space="preserve"> 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D17C2F">
              <w:rPr>
                <w:b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1C8178EE" w14:textId="77777777" w:rsidR="00D17C2F" w:rsidRPr="00D17C2F" w:rsidRDefault="00D17C2F" w:rsidP="00D17C2F">
      <w:pPr>
        <w:spacing w:line="360" w:lineRule="auto"/>
        <w:jc w:val="both"/>
      </w:pPr>
      <w:r w:rsidRPr="00D17C2F">
        <w:t>Miejscowość, ……………………., dnia ……………………….… r.</w:t>
      </w:r>
    </w:p>
    <w:p w14:paraId="2E09024D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………………………………………….</w:t>
      </w:r>
    </w:p>
    <w:p w14:paraId="2AAA1486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podpis osoby/osób upoważnionej/upoważnionych</w:t>
      </w:r>
    </w:p>
    <w:p w14:paraId="59E21645" w14:textId="5ED924A1" w:rsidR="00D17C2F" w:rsidRDefault="00D17C2F" w:rsidP="00D17C2F">
      <w:pPr>
        <w:tabs>
          <w:tab w:val="left" w:pos="5040"/>
        </w:tabs>
        <w:ind w:left="708"/>
      </w:pPr>
      <w:r w:rsidRPr="00D17C2F">
        <w:tab/>
        <w:t>do reprezentowania Wykonawcy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5314AFB3" w14:textId="77777777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>podpisem elektronicznym lub podpisem zaufanym lub elektronicznym podpisem osobistym.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F3E3A" w14:textId="77777777" w:rsidR="00C94F2F" w:rsidRDefault="00C94F2F">
      <w:r>
        <w:separator/>
      </w:r>
    </w:p>
  </w:endnote>
  <w:endnote w:type="continuationSeparator" w:id="0">
    <w:p w14:paraId="1FE4A526" w14:textId="77777777" w:rsidR="00C94F2F" w:rsidRDefault="00C94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6D8067" w14:textId="77777777" w:rsidR="00C94F2F" w:rsidRDefault="00C94F2F">
      <w:r>
        <w:separator/>
      </w:r>
    </w:p>
  </w:footnote>
  <w:footnote w:type="continuationSeparator" w:id="0">
    <w:p w14:paraId="4ED03E28" w14:textId="77777777" w:rsidR="00C94F2F" w:rsidRDefault="00C94F2F">
      <w:r>
        <w:continuationSeparator/>
      </w:r>
    </w:p>
  </w:footnote>
  <w:footnote w:id="1">
    <w:p w14:paraId="35800D01" w14:textId="7B80ED92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6640CA">
        <w:t>2</w:t>
      </w:r>
      <w:r w:rsidRPr="00662E81">
        <w:t>.</w:t>
      </w:r>
      <w:r w:rsidR="006640CA">
        <w:t>3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54B56"/>
    <w:rsid w:val="000C4504"/>
    <w:rsid w:val="000E4A2C"/>
    <w:rsid w:val="001F2CD2"/>
    <w:rsid w:val="002355F4"/>
    <w:rsid w:val="002605A3"/>
    <w:rsid w:val="002646BC"/>
    <w:rsid w:val="002F6942"/>
    <w:rsid w:val="00326EA6"/>
    <w:rsid w:val="003857B7"/>
    <w:rsid w:val="00437D39"/>
    <w:rsid w:val="00591EF7"/>
    <w:rsid w:val="006419B1"/>
    <w:rsid w:val="00662E81"/>
    <w:rsid w:val="006640CA"/>
    <w:rsid w:val="006A5B9B"/>
    <w:rsid w:val="006B58EB"/>
    <w:rsid w:val="006F12AA"/>
    <w:rsid w:val="007020EC"/>
    <w:rsid w:val="007335B2"/>
    <w:rsid w:val="00750860"/>
    <w:rsid w:val="007732FD"/>
    <w:rsid w:val="008D3D57"/>
    <w:rsid w:val="00A1762A"/>
    <w:rsid w:val="00A42B44"/>
    <w:rsid w:val="00B538A0"/>
    <w:rsid w:val="00C1516B"/>
    <w:rsid w:val="00C94F2F"/>
    <w:rsid w:val="00CD0D35"/>
    <w:rsid w:val="00D019F7"/>
    <w:rsid w:val="00D17C2F"/>
    <w:rsid w:val="00DC0ED5"/>
    <w:rsid w:val="00DD5E6B"/>
    <w:rsid w:val="00E154E9"/>
    <w:rsid w:val="00E43856"/>
    <w:rsid w:val="00E65313"/>
    <w:rsid w:val="00E93A60"/>
    <w:rsid w:val="00EB64E2"/>
    <w:rsid w:val="00F7311C"/>
    <w:rsid w:val="00FD75F0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92D5A-E74F-4C64-846F-3A53DF6A2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Jolata Oleksy</cp:lastModifiedBy>
  <cp:revision>3</cp:revision>
  <cp:lastPrinted>2025-01-28T09:20:00Z</cp:lastPrinted>
  <dcterms:created xsi:type="dcterms:W3CDTF">2025-01-28T09:20:00Z</dcterms:created>
  <dcterms:modified xsi:type="dcterms:W3CDTF">2025-02-06T13:13:00Z</dcterms:modified>
</cp:coreProperties>
</file>