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</w:t>
      </w:r>
      <w:r w:rsidR="000D54E0">
        <w:rPr>
          <w:rFonts w:ascii="Arial" w:hAnsi="Arial" w:cs="Arial"/>
          <w:b/>
        </w:rPr>
        <w:t>15/25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90CD1" w:rsidRPr="00E42E43" w:rsidRDefault="001F027E" w:rsidP="000D54E0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  <w:r w:rsidR="000D54E0">
        <w:rPr>
          <w:rFonts w:ascii="Arial" w:hAnsi="Arial" w:cs="Arial"/>
        </w:rPr>
        <w:t xml:space="preserve"> </w:t>
      </w:r>
      <w:bookmarkStart w:id="0" w:name="_GoBack"/>
      <w:bookmarkEnd w:id="0"/>
      <w:r w:rsidR="000D54E0" w:rsidRPr="000D54E0">
        <w:rPr>
          <w:rFonts w:ascii="Arial" w:hAnsi="Arial" w:cs="Arial"/>
          <w:b/>
        </w:rPr>
        <w:t xml:space="preserve">Dostawa stacji badawczej DFIR wraz z oprogramowaniem specjalistycznym umożliwiającym zabezpieczenie oraz analizę danych pochodzących z komputerów i urządzeń mobilnych wraz ze wsparciem technicznym dla Centrum Cyberbezpieczeństwa AGH DE-dzp.272-15/25 </w:t>
      </w:r>
      <w:r w:rsidR="000D54E0">
        <w:rPr>
          <w:rFonts w:ascii="Arial" w:hAnsi="Arial" w:cs="Arial"/>
          <w:b/>
        </w:rPr>
        <w:t xml:space="preserve">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3E4" w:rsidRDefault="00A263E4" w:rsidP="0038231F">
      <w:pPr>
        <w:spacing w:after="0" w:line="240" w:lineRule="auto"/>
      </w:pPr>
      <w:r>
        <w:separator/>
      </w:r>
    </w:p>
  </w:endnote>
  <w:endnote w:type="continuationSeparator" w:id="0">
    <w:p w:rsidR="00A263E4" w:rsidRDefault="00A263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3E4" w:rsidRDefault="00A263E4" w:rsidP="0038231F">
      <w:pPr>
        <w:spacing w:after="0" w:line="240" w:lineRule="auto"/>
      </w:pPr>
      <w:r>
        <w:separator/>
      </w:r>
    </w:p>
  </w:footnote>
  <w:footnote w:type="continuationSeparator" w:id="0">
    <w:p w:rsidR="00A263E4" w:rsidRDefault="00A263E4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440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A53CA"/>
    <w:rsid w:val="00BB0C3C"/>
    <w:rsid w:val="00BD3F41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E90D12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F9740-3EA8-400A-A394-D09A12B55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3</cp:revision>
  <cp:lastPrinted>2016-07-26T10:32:00Z</cp:lastPrinted>
  <dcterms:created xsi:type="dcterms:W3CDTF">2024-09-23T07:29:00Z</dcterms:created>
  <dcterms:modified xsi:type="dcterms:W3CDTF">2025-01-15T07:45:00Z</dcterms:modified>
</cp:coreProperties>
</file>