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156BE83" w:rsidR="00B12BC7" w:rsidRPr="0067784D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Znak Sprawy: </w:t>
      </w:r>
      <w:r w:rsidRPr="0067784D">
        <w:rPr>
          <w:rFonts w:ascii="Verdana" w:hAnsi="Verdana"/>
          <w:b/>
          <w:sz w:val="18"/>
          <w:szCs w:val="18"/>
        </w:rPr>
        <w:t>KC-zp.272-</w:t>
      </w:r>
      <w:r w:rsidR="000A2162">
        <w:rPr>
          <w:rFonts w:ascii="Verdana" w:hAnsi="Verdana"/>
          <w:b/>
          <w:sz w:val="18"/>
          <w:szCs w:val="18"/>
        </w:rPr>
        <w:t>0</w:t>
      </w:r>
      <w:r w:rsidR="00C92630">
        <w:rPr>
          <w:rFonts w:ascii="Verdana" w:hAnsi="Verdana"/>
          <w:b/>
          <w:sz w:val="18"/>
          <w:szCs w:val="18"/>
        </w:rPr>
        <w:t>43</w:t>
      </w:r>
      <w:r w:rsidR="000A225C">
        <w:rPr>
          <w:rFonts w:ascii="Verdana" w:hAnsi="Verdana"/>
          <w:b/>
          <w:sz w:val="18"/>
          <w:szCs w:val="18"/>
        </w:rPr>
        <w:t>/</w:t>
      </w:r>
      <w:r w:rsidRPr="0067784D">
        <w:rPr>
          <w:rFonts w:ascii="Verdana" w:hAnsi="Verdana"/>
          <w:b/>
          <w:sz w:val="18"/>
          <w:szCs w:val="18"/>
        </w:rPr>
        <w:t>2</w:t>
      </w:r>
      <w:r w:rsidR="000A2162">
        <w:rPr>
          <w:rFonts w:ascii="Verdana" w:hAnsi="Verdana"/>
          <w:b/>
          <w:sz w:val="18"/>
          <w:szCs w:val="18"/>
        </w:rPr>
        <w:t>5</w:t>
      </w:r>
    </w:p>
    <w:p w14:paraId="4E515B9E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67784D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67784D" w:rsidRDefault="00B12BC7" w:rsidP="0067784D">
      <w:pPr>
        <w:rPr>
          <w:rFonts w:ascii="Verdana" w:hAnsi="Verdana"/>
          <w:i/>
          <w:sz w:val="18"/>
          <w:szCs w:val="18"/>
        </w:rPr>
      </w:pPr>
      <w:r w:rsidRPr="0067784D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706742F4" w14:textId="0D5E5318" w:rsidR="00B12BC7" w:rsidRPr="0067784D" w:rsidRDefault="00B12BC7" w:rsidP="00A7478E">
      <w:pPr>
        <w:spacing w:line="36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67784D">
        <w:rPr>
          <w:rFonts w:ascii="Verdana" w:hAnsi="Verdana"/>
          <w:b/>
          <w:bCs/>
          <w:sz w:val="18"/>
          <w:szCs w:val="18"/>
        </w:rPr>
        <w:t>w trybie przetargu nieograniczonego na:</w:t>
      </w:r>
      <w:r w:rsidR="007815A3">
        <w:rPr>
          <w:rFonts w:ascii="Verdana" w:hAnsi="Verdana"/>
          <w:b/>
          <w:bCs/>
          <w:sz w:val="18"/>
          <w:szCs w:val="18"/>
        </w:rPr>
        <w:t xml:space="preserve"> </w:t>
      </w:r>
      <w:r w:rsidR="00C92630" w:rsidRPr="00C92630">
        <w:rPr>
          <w:rFonts w:ascii="Verdana" w:hAnsi="Verdana"/>
          <w:b/>
          <w:sz w:val="18"/>
          <w:szCs w:val="18"/>
        </w:rPr>
        <w:t>dostaw</w:t>
      </w:r>
      <w:r w:rsidR="00C92630">
        <w:rPr>
          <w:rFonts w:ascii="Verdana" w:hAnsi="Verdana"/>
          <w:b/>
          <w:sz w:val="18"/>
          <w:szCs w:val="18"/>
        </w:rPr>
        <w:t>ę</w:t>
      </w:r>
      <w:r w:rsidR="00C92630" w:rsidRPr="00C92630">
        <w:rPr>
          <w:rFonts w:ascii="Verdana" w:hAnsi="Verdana"/>
          <w:b/>
          <w:sz w:val="18"/>
          <w:szCs w:val="18"/>
        </w:rPr>
        <w:t xml:space="preserve"> laptopa   dla WIMiC- DE-dzp.272-43/25</w:t>
      </w:r>
      <w:r w:rsidR="00053930">
        <w:rPr>
          <w:rFonts w:ascii="Verdana" w:hAnsi="Verdana"/>
          <w:b/>
          <w:sz w:val="18"/>
          <w:szCs w:val="18"/>
        </w:rPr>
        <w:t xml:space="preserve">, </w:t>
      </w: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1E9FC7" w14:textId="77777777" w:rsidR="00D6653B" w:rsidRDefault="00D6653B">
      <w:pPr>
        <w:spacing w:after="0" w:line="240" w:lineRule="auto"/>
      </w:pPr>
      <w:r>
        <w:separator/>
      </w:r>
    </w:p>
  </w:endnote>
  <w:endnote w:type="continuationSeparator" w:id="0">
    <w:p w14:paraId="3FACC1CB" w14:textId="77777777" w:rsidR="00D6653B" w:rsidRDefault="00D665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C92630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374E21" w14:textId="77777777" w:rsidR="008C0748" w:rsidRDefault="008C07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2834C" w14:textId="77777777" w:rsidR="00D6653B" w:rsidRDefault="00D6653B">
      <w:pPr>
        <w:spacing w:after="0" w:line="240" w:lineRule="auto"/>
      </w:pPr>
      <w:r>
        <w:separator/>
      </w:r>
    </w:p>
  </w:footnote>
  <w:footnote w:type="continuationSeparator" w:id="0">
    <w:p w14:paraId="10479F4E" w14:textId="77777777" w:rsidR="00D6653B" w:rsidRDefault="00D665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037421" w14:textId="77777777" w:rsidR="008C0748" w:rsidRDefault="008C07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77777777" w:rsidR="008C0748" w:rsidRDefault="008C07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97146" w14:textId="77777777" w:rsidR="008C0748" w:rsidRDefault="008C074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36AE0"/>
    <w:rsid w:val="00053930"/>
    <w:rsid w:val="000563B7"/>
    <w:rsid w:val="000A2162"/>
    <w:rsid w:val="000A225C"/>
    <w:rsid w:val="000E6C60"/>
    <w:rsid w:val="001D57DF"/>
    <w:rsid w:val="001F1469"/>
    <w:rsid w:val="001F4E82"/>
    <w:rsid w:val="002303FA"/>
    <w:rsid w:val="00237270"/>
    <w:rsid w:val="00285E58"/>
    <w:rsid w:val="002A0167"/>
    <w:rsid w:val="00337243"/>
    <w:rsid w:val="003B18EA"/>
    <w:rsid w:val="003D03FB"/>
    <w:rsid w:val="003D1274"/>
    <w:rsid w:val="00430A9F"/>
    <w:rsid w:val="00456F42"/>
    <w:rsid w:val="004B045B"/>
    <w:rsid w:val="004C3DCC"/>
    <w:rsid w:val="005540B6"/>
    <w:rsid w:val="005741C5"/>
    <w:rsid w:val="005C5489"/>
    <w:rsid w:val="005E5BD1"/>
    <w:rsid w:val="00610787"/>
    <w:rsid w:val="00623F70"/>
    <w:rsid w:val="00665D5F"/>
    <w:rsid w:val="0067784D"/>
    <w:rsid w:val="006E4A4C"/>
    <w:rsid w:val="007815A3"/>
    <w:rsid w:val="007A7E5D"/>
    <w:rsid w:val="00843B8D"/>
    <w:rsid w:val="008C0748"/>
    <w:rsid w:val="008E5450"/>
    <w:rsid w:val="00924934"/>
    <w:rsid w:val="00927537"/>
    <w:rsid w:val="0093180B"/>
    <w:rsid w:val="009527FF"/>
    <w:rsid w:val="00A279FA"/>
    <w:rsid w:val="00A7478E"/>
    <w:rsid w:val="00A95E5A"/>
    <w:rsid w:val="00B12BC7"/>
    <w:rsid w:val="00BC579B"/>
    <w:rsid w:val="00C32D30"/>
    <w:rsid w:val="00C92630"/>
    <w:rsid w:val="00D137A1"/>
    <w:rsid w:val="00D6378D"/>
    <w:rsid w:val="00D6653B"/>
    <w:rsid w:val="00D70839"/>
    <w:rsid w:val="00E54CF4"/>
    <w:rsid w:val="00E67EFE"/>
    <w:rsid w:val="00E73225"/>
    <w:rsid w:val="00ED5E80"/>
    <w:rsid w:val="00F13E90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4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13</cp:revision>
  <cp:lastPrinted>2024-11-13T11:00:00Z</cp:lastPrinted>
  <dcterms:created xsi:type="dcterms:W3CDTF">2024-06-26T06:24:00Z</dcterms:created>
  <dcterms:modified xsi:type="dcterms:W3CDTF">2025-02-06T09:41:00Z</dcterms:modified>
</cp:coreProperties>
</file>