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503B" w14:textId="431EE3BA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D2A9E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5D3B237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568A618" w14:textId="77777777" w:rsidR="00F62FA4" w:rsidRPr="00F62FA4" w:rsidRDefault="00F62FA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2FA4">
        <w:rPr>
          <w:rFonts w:ascii="Arial" w:hAnsi="Arial" w:cs="Arial"/>
        </w:rPr>
        <w:t xml:space="preserve">Szpital Miejski Specjalistyczny </w:t>
      </w:r>
    </w:p>
    <w:p w14:paraId="4AB8D6D0" w14:textId="77777777" w:rsidR="00B95C96" w:rsidRPr="0012157F" w:rsidRDefault="00F62FA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2FA4">
        <w:rPr>
          <w:rFonts w:ascii="Arial" w:hAnsi="Arial" w:cs="Arial"/>
        </w:rPr>
        <w:t>im. Gabriela Narutowicza w Krakowie</w:t>
      </w:r>
    </w:p>
    <w:p w14:paraId="3015B936" w14:textId="77777777" w:rsidR="00B95C96" w:rsidRPr="0012157F" w:rsidRDefault="00F62FA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2FA4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F62FA4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4C6F29AD" w14:textId="77777777" w:rsidR="00B95C96" w:rsidRDefault="00F62FA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62FA4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F62FA4">
        <w:rPr>
          <w:rFonts w:ascii="Arial" w:hAnsi="Arial" w:cs="Arial"/>
        </w:rPr>
        <w:t>Kraków</w:t>
      </w:r>
    </w:p>
    <w:p w14:paraId="5F9EC29D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89CE909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6A4DC9A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9AC4550" w14:textId="77777777" w:rsidTr="006C3667">
        <w:tc>
          <w:tcPr>
            <w:tcW w:w="2800" w:type="dxa"/>
            <w:shd w:val="clear" w:color="auto" w:fill="auto"/>
          </w:tcPr>
          <w:p w14:paraId="5DAFF41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33B84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32205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0E7BB2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014D0D6E" w14:textId="77777777" w:rsidTr="006C3667">
        <w:tc>
          <w:tcPr>
            <w:tcW w:w="2800" w:type="dxa"/>
            <w:shd w:val="clear" w:color="auto" w:fill="auto"/>
          </w:tcPr>
          <w:p w14:paraId="10EBEC67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D8D2D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1CFDB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3D0747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08F84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2FA4" w:rsidRPr="0012157F" w14:paraId="13E60A85" w14:textId="77777777" w:rsidTr="00444D0D">
        <w:tc>
          <w:tcPr>
            <w:tcW w:w="9104" w:type="dxa"/>
            <w:shd w:val="clear" w:color="auto" w:fill="D9D9D9"/>
          </w:tcPr>
          <w:p w14:paraId="67286712" w14:textId="77777777" w:rsidR="00F62FA4" w:rsidRPr="0012157F" w:rsidRDefault="00F62FA4" w:rsidP="00444D0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070F3E" w14:textId="77777777" w:rsidR="00F62FA4" w:rsidRPr="00094F76" w:rsidRDefault="00F62FA4" w:rsidP="00444D0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62FA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DE06EC0" w14:textId="77777777" w:rsidR="00F62FA4" w:rsidRPr="0017574D" w:rsidRDefault="00F62FA4" w:rsidP="00444D0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605A28D" w14:textId="77777777" w:rsidR="00F62FA4" w:rsidRDefault="00F62FA4" w:rsidP="00444D0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139DD28" w14:textId="77777777" w:rsidR="00F62FA4" w:rsidRPr="002C3302" w:rsidRDefault="00F62FA4" w:rsidP="00444D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B2E52A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24BAD0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5A6E77D" w14:textId="77777777" w:rsidTr="006C3667">
        <w:tc>
          <w:tcPr>
            <w:tcW w:w="2269" w:type="dxa"/>
            <w:shd w:val="clear" w:color="auto" w:fill="auto"/>
          </w:tcPr>
          <w:p w14:paraId="0B1F8C9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622EB6" w14:textId="629C7929" w:rsidR="00B95C96" w:rsidRPr="008D2A9E" w:rsidRDefault="00F62FA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D2A9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Zakup i dostawa gazów medycznych wraz z dzierżawą butli, zaworów oraz wózków na butle I</w:t>
            </w:r>
          </w:p>
        </w:tc>
      </w:tr>
      <w:tr w:rsidR="00F62FA4" w:rsidRPr="00A2540E" w14:paraId="324720E9" w14:textId="77777777" w:rsidTr="00444D0D">
        <w:tc>
          <w:tcPr>
            <w:tcW w:w="2269" w:type="dxa"/>
            <w:shd w:val="clear" w:color="auto" w:fill="auto"/>
          </w:tcPr>
          <w:p w14:paraId="7F0B8B69" w14:textId="77777777" w:rsidR="00F62FA4" w:rsidRPr="00A2540E" w:rsidRDefault="00F62FA4" w:rsidP="00444D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035A6" w14:textId="77777777" w:rsidR="00F62FA4" w:rsidRPr="008D2A9E" w:rsidRDefault="00F62FA4" w:rsidP="00444D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D2A9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ZP/1/2025</w:t>
            </w:r>
          </w:p>
        </w:tc>
      </w:tr>
    </w:tbl>
    <w:p w14:paraId="6DC64B0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DC85B8E" w14:textId="1313331C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62FA4" w:rsidRPr="00F62FA4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A6D4CE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E2BE634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52B19C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88CCAC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820B31C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983FDBB" w14:textId="77777777" w:rsidR="00F62FA4" w:rsidRPr="007104AC" w:rsidRDefault="00F62FA4" w:rsidP="00F62FA4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17A9D07E" w14:textId="77777777" w:rsidR="00F62FA4" w:rsidRDefault="00F62FA4" w:rsidP="00F62F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8B03847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B6BF913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83F1C5B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82F895A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2B527A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ABFD39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24329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3B5F805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6F8829A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4B5647C" w14:textId="77777777" w:rsidTr="006C3667">
        <w:tc>
          <w:tcPr>
            <w:tcW w:w="2660" w:type="dxa"/>
            <w:shd w:val="clear" w:color="auto" w:fill="auto"/>
          </w:tcPr>
          <w:p w14:paraId="46B71CE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9DD4E7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17348B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7479D2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63AC4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D580A7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62F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DDC9182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B5C0A" w14:textId="77777777" w:rsidR="002A7BCF" w:rsidRDefault="002A7BCF" w:rsidP="0038231F">
      <w:pPr>
        <w:spacing w:after="0" w:line="240" w:lineRule="auto"/>
      </w:pPr>
      <w:r>
        <w:separator/>
      </w:r>
    </w:p>
  </w:endnote>
  <w:endnote w:type="continuationSeparator" w:id="0">
    <w:p w14:paraId="0102F69C" w14:textId="77777777" w:rsidR="002A7BCF" w:rsidRDefault="002A7B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7C20C" w14:textId="77777777" w:rsidR="00F62FA4" w:rsidRDefault="00F62F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58F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F9A8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6D8F5" w14:textId="77777777" w:rsidR="00F62FA4" w:rsidRDefault="00F62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A7F14" w14:textId="77777777" w:rsidR="002A7BCF" w:rsidRDefault="002A7BCF" w:rsidP="0038231F">
      <w:pPr>
        <w:spacing w:after="0" w:line="240" w:lineRule="auto"/>
      </w:pPr>
      <w:r>
        <w:separator/>
      </w:r>
    </w:p>
  </w:footnote>
  <w:footnote w:type="continuationSeparator" w:id="0">
    <w:p w14:paraId="2C8F7A3E" w14:textId="77777777" w:rsidR="002A7BCF" w:rsidRDefault="002A7B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112C7" w14:textId="77777777" w:rsidR="00F62FA4" w:rsidRDefault="00F62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51A3E" w14:textId="77777777" w:rsidR="00F62FA4" w:rsidRDefault="00F62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B443D" w14:textId="77777777" w:rsidR="00F62FA4" w:rsidRDefault="00F62F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149860">
    <w:abstractNumId w:val="12"/>
  </w:num>
  <w:num w:numId="2" w16cid:durableId="1724325120">
    <w:abstractNumId w:val="0"/>
  </w:num>
  <w:num w:numId="3" w16cid:durableId="1022629637">
    <w:abstractNumId w:val="11"/>
  </w:num>
  <w:num w:numId="4" w16cid:durableId="1616867295">
    <w:abstractNumId w:val="16"/>
  </w:num>
  <w:num w:numId="5" w16cid:durableId="247277856">
    <w:abstractNumId w:val="13"/>
  </w:num>
  <w:num w:numId="6" w16cid:durableId="1690138493">
    <w:abstractNumId w:val="10"/>
  </w:num>
  <w:num w:numId="7" w16cid:durableId="1150363616">
    <w:abstractNumId w:val="1"/>
  </w:num>
  <w:num w:numId="8" w16cid:durableId="2068187981">
    <w:abstractNumId w:val="6"/>
  </w:num>
  <w:num w:numId="9" w16cid:durableId="1072510712">
    <w:abstractNumId w:val="4"/>
  </w:num>
  <w:num w:numId="10" w16cid:durableId="2115009366">
    <w:abstractNumId w:val="7"/>
  </w:num>
  <w:num w:numId="11" w16cid:durableId="1672565178">
    <w:abstractNumId w:val="5"/>
  </w:num>
  <w:num w:numId="12" w16cid:durableId="441075454">
    <w:abstractNumId w:val="9"/>
  </w:num>
  <w:num w:numId="13" w16cid:durableId="923730991">
    <w:abstractNumId w:val="3"/>
  </w:num>
  <w:num w:numId="14" w16cid:durableId="831601951">
    <w:abstractNumId w:val="2"/>
  </w:num>
  <w:num w:numId="15" w16cid:durableId="167913998">
    <w:abstractNumId w:val="15"/>
  </w:num>
  <w:num w:numId="16" w16cid:durableId="127213005">
    <w:abstractNumId w:val="8"/>
  </w:num>
  <w:num w:numId="17" w16cid:durableId="17711230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B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7BCF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2A9E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2FA4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52D7C"/>
  <w15:docId w15:val="{ED3F038F-4B8A-4156-A3A5-4636E01C8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2025-02-04T13:52:00Z</dcterms:created>
  <dcterms:modified xsi:type="dcterms:W3CDTF">2025-02-04T13:53:00Z</dcterms:modified>
</cp:coreProperties>
</file>