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24777" w14:textId="49FA2450" w:rsidR="00025386" w:rsidRDefault="00025386" w:rsidP="00025386">
      <w:pPr>
        <w:pStyle w:val="Nagwek4"/>
        <w:rPr>
          <w:b/>
          <w:i w:val="0"/>
          <w:iCs/>
        </w:rPr>
      </w:pPr>
      <w:r>
        <w:rPr>
          <w:b/>
          <w:i w:val="0"/>
        </w:rPr>
        <w:t xml:space="preserve">Załącznik nr </w:t>
      </w:r>
      <w:r w:rsidR="00C40376" w:rsidRPr="00C40376">
        <w:rPr>
          <w:b/>
          <w:i w:val="0"/>
          <w:iCs/>
        </w:rPr>
        <w:t>6</w:t>
      </w:r>
    </w:p>
    <w:p w14:paraId="162E2456" w14:textId="77777777" w:rsidR="00A42A76" w:rsidRPr="00A42A76" w:rsidRDefault="00A42A76" w:rsidP="00A42A76">
      <w:pPr>
        <w:rPr>
          <w:lang w:val="x-none" w:eastAsia="pl-PL"/>
        </w:rPr>
      </w:pPr>
    </w:p>
    <w:p w14:paraId="311C5103" w14:textId="6ED8A590" w:rsidR="00025386" w:rsidRPr="00A42A76" w:rsidRDefault="00A42A76" w:rsidP="00A42A76">
      <w:pPr>
        <w:spacing w:after="0" w:line="240" w:lineRule="auto"/>
      </w:pPr>
      <w:r w:rsidRPr="00A42A76">
        <w:t>…………………………</w:t>
      </w:r>
      <w:r>
        <w:t>……..</w:t>
      </w:r>
      <w:r w:rsidRPr="00A42A76">
        <w:t>…………..</w:t>
      </w:r>
    </w:p>
    <w:p w14:paraId="265C9D15" w14:textId="6DAF5443" w:rsidR="00025386" w:rsidRPr="00A42A76" w:rsidRDefault="00A42A76" w:rsidP="00A42A76">
      <w:pPr>
        <w:spacing w:after="0" w:line="24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A42A76">
        <w:rPr>
          <w:i/>
          <w:iCs/>
          <w:sz w:val="16"/>
          <w:szCs w:val="16"/>
        </w:rPr>
        <w:t>Nazwa i adres Wykonawcy</w:t>
      </w:r>
    </w:p>
    <w:p w14:paraId="25199333" w14:textId="77777777" w:rsidR="00A42A76" w:rsidRDefault="00A42A76" w:rsidP="00A42A76">
      <w:pPr>
        <w:spacing w:after="0" w:line="240" w:lineRule="auto"/>
      </w:pPr>
    </w:p>
    <w:p w14:paraId="27CE6782" w14:textId="77777777" w:rsidR="00A42A76" w:rsidRPr="00025386" w:rsidRDefault="00A42A76" w:rsidP="00A42A76">
      <w:pPr>
        <w:spacing w:after="0" w:line="240" w:lineRule="auto"/>
      </w:pPr>
    </w:p>
    <w:p w14:paraId="4A0302E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A6738" w:rsidRPr="00FA6738">
        <w:rPr>
          <w:rFonts w:ascii="Times New Roman" w:eastAsia="Times New Roman" w:hAnsi="Times New Roman"/>
          <w:b/>
          <w:sz w:val="24"/>
          <w:szCs w:val="20"/>
          <w:lang w:eastAsia="pl-PL"/>
        </w:rPr>
        <w:t>ZP/1/2025</w:t>
      </w:r>
    </w:p>
    <w:p w14:paraId="7093FED5" w14:textId="77777777" w:rsidR="00025386" w:rsidRPr="00025386" w:rsidRDefault="00025386" w:rsidP="00025386"/>
    <w:p w14:paraId="78A42F2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DB2F70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BB1F4E" w14:textId="19FF2F6A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A6738" w:rsidRPr="00FA6738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C40376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FA6738" w:rsidRPr="00FA673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C40376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6ACDEC8" w14:textId="77777777" w:rsidR="00A56A6F" w:rsidRPr="00A56A6F" w:rsidRDefault="00FA6738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A6738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butli, zaworów oraz wózków na butle I</w:t>
      </w:r>
    </w:p>
    <w:p w14:paraId="40EB8AA1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321283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6FD0521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E0F29EB" w14:textId="77777777" w:rsidTr="00C2318B">
        <w:tc>
          <w:tcPr>
            <w:tcW w:w="772" w:type="dxa"/>
            <w:shd w:val="clear" w:color="auto" w:fill="auto"/>
          </w:tcPr>
          <w:p w14:paraId="73BA9F2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785EA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9D5060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5481E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08221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0113FA6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0C394F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A371436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9B41EB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36C7EF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F2C339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DC36FA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D9F776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0BB8E3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C0A4D9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380DE23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1D6E598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B7E3E" w14:textId="77777777" w:rsidR="008172AB" w:rsidRDefault="008172AB" w:rsidP="00025386">
      <w:pPr>
        <w:spacing w:after="0" w:line="240" w:lineRule="auto"/>
      </w:pPr>
      <w:r>
        <w:separator/>
      </w:r>
    </w:p>
  </w:endnote>
  <w:endnote w:type="continuationSeparator" w:id="0">
    <w:p w14:paraId="2BC090C3" w14:textId="77777777" w:rsidR="008172AB" w:rsidRDefault="008172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F4A" w14:textId="77777777" w:rsidR="00FA6738" w:rsidRDefault="00FA67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61570" w14:textId="77777777" w:rsidR="00025386" w:rsidRPr="00C40376" w:rsidRDefault="00025386" w:rsidP="00C403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02A2" w14:textId="77777777" w:rsidR="00FA6738" w:rsidRDefault="00FA67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0519A" w14:textId="77777777" w:rsidR="008172AB" w:rsidRDefault="008172AB" w:rsidP="00025386">
      <w:pPr>
        <w:spacing w:after="0" w:line="240" w:lineRule="auto"/>
      </w:pPr>
      <w:r>
        <w:separator/>
      </w:r>
    </w:p>
  </w:footnote>
  <w:footnote w:type="continuationSeparator" w:id="0">
    <w:p w14:paraId="688E0111" w14:textId="77777777" w:rsidR="008172AB" w:rsidRDefault="008172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47628" w14:textId="77777777" w:rsidR="00FA6738" w:rsidRDefault="00FA6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3BD1" w14:textId="77777777" w:rsidR="00FA6738" w:rsidRDefault="00FA6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282F1" w14:textId="77777777" w:rsidR="00FA6738" w:rsidRDefault="00FA67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BF2"/>
    <w:rsid w:val="00025386"/>
    <w:rsid w:val="001C2314"/>
    <w:rsid w:val="004E2B1B"/>
    <w:rsid w:val="005624D8"/>
    <w:rsid w:val="005948C9"/>
    <w:rsid w:val="008172AB"/>
    <w:rsid w:val="008F2498"/>
    <w:rsid w:val="009B09E9"/>
    <w:rsid w:val="00A42A76"/>
    <w:rsid w:val="00A56A6F"/>
    <w:rsid w:val="00AD38B5"/>
    <w:rsid w:val="00C2318B"/>
    <w:rsid w:val="00C40376"/>
    <w:rsid w:val="00C42BF2"/>
    <w:rsid w:val="00D00826"/>
    <w:rsid w:val="00D55FC4"/>
    <w:rsid w:val="00FA673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A1A72"/>
  <w15:chartTrackingRefBased/>
  <w15:docId w15:val="{401BFD6E-0D2D-43EA-93B1-B7B8DCC54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2025-02-04T13:35:00Z</dcterms:created>
  <dcterms:modified xsi:type="dcterms:W3CDTF">2025-02-06T10:02:00Z</dcterms:modified>
</cp:coreProperties>
</file>