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E5D8B" w14:textId="77777777" w:rsidR="00D665F5" w:rsidRDefault="00ED09CD" w:rsidP="00D665F5">
      <w:pPr>
        <w:spacing w:after="240"/>
        <w:jc w:val="right"/>
        <w:rPr>
          <w:sz w:val="22"/>
          <w:szCs w:val="22"/>
        </w:rPr>
      </w:pPr>
      <w:r w:rsidRPr="00ED09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D09CD">
        <w:rPr>
          <w:sz w:val="22"/>
          <w:szCs w:val="22"/>
        </w:rPr>
        <w:t>2025-02-10</w:t>
      </w:r>
    </w:p>
    <w:p w14:paraId="64A750A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1CEB2A6" w14:textId="77777777" w:rsidR="00ED09CD" w:rsidRPr="00ED09CD" w:rsidRDefault="00ED09CD" w:rsidP="00577BC6">
      <w:pPr>
        <w:spacing w:after="40"/>
        <w:rPr>
          <w:b/>
          <w:bCs/>
          <w:sz w:val="22"/>
          <w:szCs w:val="22"/>
        </w:rPr>
      </w:pPr>
      <w:r w:rsidRPr="00ED09CD">
        <w:rPr>
          <w:b/>
          <w:bCs/>
          <w:sz w:val="22"/>
          <w:szCs w:val="22"/>
        </w:rPr>
        <w:t>Akademia Górniczo - Hutnicza</w:t>
      </w:r>
    </w:p>
    <w:p w14:paraId="71A84DD0" w14:textId="77777777" w:rsidR="00ED09CD" w:rsidRPr="00ED09CD" w:rsidRDefault="00ED09CD" w:rsidP="00577BC6">
      <w:pPr>
        <w:spacing w:after="40"/>
        <w:rPr>
          <w:b/>
          <w:bCs/>
          <w:sz w:val="22"/>
          <w:szCs w:val="22"/>
        </w:rPr>
      </w:pPr>
      <w:r w:rsidRPr="00ED09CD">
        <w:rPr>
          <w:b/>
          <w:bCs/>
          <w:sz w:val="22"/>
          <w:szCs w:val="22"/>
        </w:rPr>
        <w:t>im. Stanisława Staszica w Krakowie</w:t>
      </w:r>
    </w:p>
    <w:p w14:paraId="60BE17A7" w14:textId="77777777" w:rsidR="00D665F5" w:rsidRPr="00D91931" w:rsidRDefault="00ED09CD" w:rsidP="00577BC6">
      <w:pPr>
        <w:spacing w:after="40"/>
        <w:rPr>
          <w:b/>
          <w:bCs/>
          <w:sz w:val="22"/>
          <w:szCs w:val="22"/>
        </w:rPr>
      </w:pPr>
      <w:r w:rsidRPr="00ED09CD">
        <w:rPr>
          <w:b/>
          <w:bCs/>
          <w:sz w:val="22"/>
          <w:szCs w:val="22"/>
        </w:rPr>
        <w:t>Dział Zamówień Publicznych</w:t>
      </w:r>
    </w:p>
    <w:p w14:paraId="779E5295" w14:textId="77777777" w:rsidR="00D665F5" w:rsidRPr="00BD5546" w:rsidRDefault="00ED09CD" w:rsidP="00D665F5">
      <w:pPr>
        <w:rPr>
          <w:sz w:val="22"/>
          <w:szCs w:val="22"/>
        </w:rPr>
      </w:pPr>
      <w:r w:rsidRPr="00ED09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D09CD">
        <w:rPr>
          <w:sz w:val="22"/>
          <w:szCs w:val="22"/>
        </w:rPr>
        <w:t>30</w:t>
      </w:r>
    </w:p>
    <w:p w14:paraId="0FD31412" w14:textId="77777777" w:rsidR="00D665F5" w:rsidRPr="00BD5546" w:rsidRDefault="00ED09CD" w:rsidP="00D665F5">
      <w:pPr>
        <w:rPr>
          <w:sz w:val="22"/>
          <w:szCs w:val="22"/>
        </w:rPr>
      </w:pPr>
      <w:r w:rsidRPr="00ED09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D09CD">
        <w:rPr>
          <w:sz w:val="22"/>
          <w:szCs w:val="22"/>
        </w:rPr>
        <w:t>Kraków</w:t>
      </w:r>
    </w:p>
    <w:p w14:paraId="2FB5A66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09CD" w:rsidRPr="00ED09CD">
        <w:rPr>
          <w:b/>
          <w:sz w:val="22"/>
          <w:szCs w:val="22"/>
        </w:rPr>
        <w:t>DE-dzp.272-021/25</w:t>
      </w:r>
      <w:r w:rsidR="00A80738">
        <w:rPr>
          <w:sz w:val="24"/>
        </w:rPr>
        <w:tab/>
        <w:t xml:space="preserve"> </w:t>
      </w:r>
    </w:p>
    <w:p w14:paraId="66BE33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C423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89A3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63564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0F0BF3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EE3DB3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D09CD" w:rsidRPr="00ED09CD">
        <w:rPr>
          <w:sz w:val="22"/>
          <w:szCs w:val="22"/>
        </w:rPr>
        <w:t xml:space="preserve">Tryb podstawowy bez negocjacji - art. 275 pkt. 1 ustawy </w:t>
      </w:r>
      <w:proofErr w:type="spellStart"/>
      <w:r w:rsidR="00ED09CD" w:rsidRPr="00ED09C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65DEF7F" w14:textId="77777777" w:rsidR="00A80738" w:rsidRPr="00577BC6" w:rsidRDefault="00ED09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D09CD">
        <w:rPr>
          <w:b/>
          <w:sz w:val="22"/>
          <w:szCs w:val="22"/>
        </w:rPr>
        <w:t>przeprowadzenie audytu ustawowego dla projektu NCN (OPUS-22) pn. "Proces zamknięcia oceanu Alpejskiej Tetydy zapisany w Pienińskim Pasie Skałkowym Zachodnich Karpat" - DE-dzp.272-021/25</w:t>
      </w:r>
    </w:p>
    <w:p w14:paraId="3CB9DA8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100CBB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D09CD" w:rsidRPr="00ED09CD">
        <w:rPr>
          <w:sz w:val="22"/>
          <w:szCs w:val="22"/>
        </w:rPr>
        <w:t>10/02/2025</w:t>
      </w:r>
      <w:r w:rsidR="00FF4AB1" w:rsidRPr="00577BC6">
        <w:rPr>
          <w:sz w:val="22"/>
          <w:szCs w:val="22"/>
        </w:rPr>
        <w:t xml:space="preserve"> o godz. </w:t>
      </w:r>
      <w:r w:rsidR="00ED09CD" w:rsidRPr="00ED09C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357"/>
        <w:gridCol w:w="29"/>
        <w:gridCol w:w="2693"/>
      </w:tblGrid>
      <w:tr w:rsidR="00D665F5" w:rsidRPr="00493F8C" w14:paraId="223D0894" w14:textId="77777777" w:rsidTr="00AE2171">
        <w:tc>
          <w:tcPr>
            <w:tcW w:w="993" w:type="dxa"/>
            <w:shd w:val="clear" w:color="auto" w:fill="auto"/>
            <w:vAlign w:val="center"/>
          </w:tcPr>
          <w:p w14:paraId="5693726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386" w:type="dxa"/>
            <w:gridSpan w:val="2"/>
            <w:shd w:val="clear" w:color="auto" w:fill="auto"/>
            <w:vAlign w:val="center"/>
          </w:tcPr>
          <w:p w14:paraId="71980A1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0C720A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D09CD" w:rsidRPr="00493F8C" w14:paraId="6B48906A" w14:textId="77777777" w:rsidTr="00AE2171">
        <w:tc>
          <w:tcPr>
            <w:tcW w:w="993" w:type="dxa"/>
            <w:shd w:val="clear" w:color="auto" w:fill="auto"/>
            <w:vAlign w:val="center"/>
          </w:tcPr>
          <w:p w14:paraId="1A7EE21F" w14:textId="77777777" w:rsidR="00ED09CD" w:rsidRPr="00490DC0" w:rsidRDefault="00ED09CD" w:rsidP="00D34B48">
            <w:pPr>
              <w:spacing w:before="120" w:after="120"/>
              <w:jc w:val="center"/>
            </w:pPr>
            <w:r w:rsidRPr="00ED09CD">
              <w:t>1</w:t>
            </w:r>
          </w:p>
        </w:tc>
        <w:tc>
          <w:tcPr>
            <w:tcW w:w="5386" w:type="dxa"/>
            <w:gridSpan w:val="2"/>
            <w:shd w:val="clear" w:color="auto" w:fill="auto"/>
          </w:tcPr>
          <w:p w14:paraId="10B57643" w14:textId="77777777" w:rsidR="00ED09CD" w:rsidRPr="00490DC0" w:rsidRDefault="00ED09CD" w:rsidP="00D34B48">
            <w:pPr>
              <w:spacing w:before="40"/>
            </w:pPr>
            <w:proofErr w:type="spellStart"/>
            <w:r w:rsidRPr="00ED09CD">
              <w:t>Audmax</w:t>
            </w:r>
            <w:proofErr w:type="spellEnd"/>
            <w:r w:rsidRPr="00ED09CD">
              <w:t xml:space="preserve"> Błażej Biliński</w:t>
            </w:r>
          </w:p>
          <w:p w14:paraId="1C86A842" w14:textId="09A12842" w:rsidR="00ED09CD" w:rsidRPr="00490DC0" w:rsidRDefault="00AE2171" w:rsidP="00D34B48">
            <w:r>
              <w:t>O</w:t>
            </w:r>
            <w:r w:rsidR="00ED09CD" w:rsidRPr="00ED09CD">
              <w:t>rzechowa</w:t>
            </w:r>
            <w:r w:rsidR="00ED09CD" w:rsidRPr="00490DC0">
              <w:t xml:space="preserve"> </w:t>
            </w:r>
            <w:r w:rsidR="00ED09CD" w:rsidRPr="00ED09CD">
              <w:t>2</w:t>
            </w:r>
            <w:r w:rsidR="00ED09CD" w:rsidRPr="00490DC0">
              <w:t xml:space="preserve"> </w:t>
            </w:r>
          </w:p>
          <w:p w14:paraId="74F19D20" w14:textId="77777777" w:rsidR="00ED09CD" w:rsidRPr="00490DC0" w:rsidRDefault="00ED09CD" w:rsidP="00D34B48">
            <w:pPr>
              <w:spacing w:after="40"/>
              <w:jc w:val="both"/>
            </w:pPr>
            <w:r w:rsidRPr="00ED09CD">
              <w:t>55-040</w:t>
            </w:r>
            <w:r w:rsidRPr="00490DC0">
              <w:t xml:space="preserve"> </w:t>
            </w:r>
            <w:r w:rsidRPr="00ED09CD">
              <w:t>Królikowice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425DAD2" w14:textId="77777777" w:rsidR="00ED09CD" w:rsidRPr="00490DC0" w:rsidRDefault="00ED09CD" w:rsidP="00D34B48">
            <w:pPr>
              <w:spacing w:before="120" w:after="120"/>
              <w:jc w:val="both"/>
            </w:pPr>
            <w:r w:rsidRPr="00ED09CD">
              <w:t>5 412.00 zł</w:t>
            </w:r>
          </w:p>
        </w:tc>
      </w:tr>
      <w:tr w:rsidR="00ED09CD" w:rsidRPr="00493F8C" w14:paraId="0746C6DC" w14:textId="77777777" w:rsidTr="00AE2171">
        <w:tc>
          <w:tcPr>
            <w:tcW w:w="993" w:type="dxa"/>
            <w:shd w:val="clear" w:color="auto" w:fill="auto"/>
            <w:vAlign w:val="center"/>
          </w:tcPr>
          <w:p w14:paraId="59D92286" w14:textId="77777777" w:rsidR="00ED09CD" w:rsidRPr="00490DC0" w:rsidRDefault="00ED09CD" w:rsidP="00D34B48">
            <w:pPr>
              <w:spacing w:before="120" w:after="120"/>
              <w:jc w:val="center"/>
            </w:pPr>
            <w:r w:rsidRPr="00ED09CD">
              <w:t>2</w:t>
            </w:r>
          </w:p>
        </w:tc>
        <w:tc>
          <w:tcPr>
            <w:tcW w:w="5386" w:type="dxa"/>
            <w:gridSpan w:val="2"/>
            <w:shd w:val="clear" w:color="auto" w:fill="auto"/>
          </w:tcPr>
          <w:p w14:paraId="7A0E5DCC" w14:textId="77777777" w:rsidR="00ED09CD" w:rsidRPr="00490DC0" w:rsidRDefault="00ED09CD" w:rsidP="00D34B48">
            <w:pPr>
              <w:spacing w:before="40"/>
            </w:pPr>
            <w:r w:rsidRPr="00ED09CD">
              <w:t xml:space="preserve">Kancelaria Radcy Prawnego Paweł </w:t>
            </w:r>
            <w:proofErr w:type="spellStart"/>
            <w:r w:rsidRPr="00ED09CD">
              <w:t>Falenta</w:t>
            </w:r>
            <w:proofErr w:type="spellEnd"/>
          </w:p>
          <w:p w14:paraId="14314343" w14:textId="77777777" w:rsidR="00ED09CD" w:rsidRPr="00490DC0" w:rsidRDefault="00ED09CD" w:rsidP="00D34B48">
            <w:r w:rsidRPr="00ED09CD">
              <w:t>Bolesława Krzywoustego</w:t>
            </w:r>
            <w:r w:rsidRPr="00490DC0">
              <w:t xml:space="preserve"> </w:t>
            </w:r>
            <w:r w:rsidRPr="00ED09CD">
              <w:t>273/I</w:t>
            </w:r>
            <w:r w:rsidRPr="00490DC0">
              <w:t xml:space="preserve"> </w:t>
            </w:r>
          </w:p>
          <w:p w14:paraId="40EE2766" w14:textId="77777777" w:rsidR="00ED09CD" w:rsidRPr="00490DC0" w:rsidRDefault="00ED09CD" w:rsidP="00D34B48">
            <w:pPr>
              <w:spacing w:after="40"/>
              <w:jc w:val="both"/>
            </w:pPr>
            <w:r w:rsidRPr="00ED09CD">
              <w:t>51-310</w:t>
            </w:r>
            <w:r w:rsidRPr="00490DC0">
              <w:t xml:space="preserve"> </w:t>
            </w:r>
            <w:r w:rsidRPr="00ED09C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B6A4787" w14:textId="77777777" w:rsidR="00ED09CD" w:rsidRPr="00490DC0" w:rsidRDefault="00ED09CD" w:rsidP="00D34B48">
            <w:pPr>
              <w:spacing w:before="120" w:after="120"/>
              <w:jc w:val="both"/>
            </w:pPr>
            <w:r w:rsidRPr="00ED09CD">
              <w:t>8 610.00 zł</w:t>
            </w:r>
          </w:p>
        </w:tc>
      </w:tr>
      <w:tr w:rsidR="00ED09CD" w:rsidRPr="00493F8C" w14:paraId="278AA583" w14:textId="77777777" w:rsidTr="00AE2171">
        <w:tc>
          <w:tcPr>
            <w:tcW w:w="993" w:type="dxa"/>
            <w:shd w:val="clear" w:color="auto" w:fill="auto"/>
            <w:vAlign w:val="center"/>
          </w:tcPr>
          <w:p w14:paraId="41479DF8" w14:textId="77777777" w:rsidR="00ED09CD" w:rsidRPr="00490DC0" w:rsidRDefault="00ED09CD" w:rsidP="00D34B48">
            <w:pPr>
              <w:spacing w:before="120" w:after="120"/>
              <w:jc w:val="center"/>
            </w:pPr>
            <w:r w:rsidRPr="00ED09CD">
              <w:t>3</w:t>
            </w:r>
          </w:p>
        </w:tc>
        <w:tc>
          <w:tcPr>
            <w:tcW w:w="5357" w:type="dxa"/>
            <w:shd w:val="clear" w:color="auto" w:fill="auto"/>
          </w:tcPr>
          <w:p w14:paraId="738407D6" w14:textId="77777777" w:rsidR="00ED09CD" w:rsidRPr="00490DC0" w:rsidRDefault="00ED09CD" w:rsidP="00D34B48">
            <w:pPr>
              <w:spacing w:before="40"/>
            </w:pPr>
            <w:r w:rsidRPr="00ED09CD">
              <w:t>AB Audyt Artur Bołdak</w:t>
            </w:r>
          </w:p>
          <w:p w14:paraId="2B2D874B" w14:textId="77777777" w:rsidR="00ED09CD" w:rsidRPr="00490DC0" w:rsidRDefault="00ED09CD" w:rsidP="00D34B48">
            <w:r w:rsidRPr="00ED09CD">
              <w:t>Zielony Zakątek</w:t>
            </w:r>
            <w:r w:rsidRPr="00490DC0">
              <w:t xml:space="preserve"> </w:t>
            </w:r>
            <w:r w:rsidRPr="00ED09CD">
              <w:t>46</w:t>
            </w:r>
            <w:r w:rsidRPr="00490DC0">
              <w:t xml:space="preserve"> </w:t>
            </w:r>
          </w:p>
          <w:p w14:paraId="0CAC071D" w14:textId="77777777" w:rsidR="00ED09CD" w:rsidRPr="00490DC0" w:rsidRDefault="00ED09CD" w:rsidP="00D34B48">
            <w:pPr>
              <w:spacing w:after="40"/>
              <w:jc w:val="both"/>
            </w:pPr>
            <w:r w:rsidRPr="00ED09CD">
              <w:t>15-523</w:t>
            </w:r>
            <w:r w:rsidRPr="00490DC0">
              <w:t xml:space="preserve"> </w:t>
            </w:r>
            <w:r w:rsidRPr="00ED09CD">
              <w:t>Grabówka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3E99A639" w14:textId="77777777" w:rsidR="00ED09CD" w:rsidRPr="00490DC0" w:rsidRDefault="00ED09CD" w:rsidP="00D34B48">
            <w:pPr>
              <w:spacing w:before="120" w:after="120"/>
              <w:jc w:val="both"/>
            </w:pPr>
            <w:r w:rsidRPr="00ED09CD">
              <w:t>4 800.00 zł</w:t>
            </w:r>
          </w:p>
        </w:tc>
      </w:tr>
      <w:tr w:rsidR="00ED09CD" w:rsidRPr="00493F8C" w14:paraId="64147CFC" w14:textId="77777777" w:rsidTr="00AE2171">
        <w:tc>
          <w:tcPr>
            <w:tcW w:w="993" w:type="dxa"/>
            <w:shd w:val="clear" w:color="auto" w:fill="auto"/>
            <w:vAlign w:val="center"/>
          </w:tcPr>
          <w:p w14:paraId="0CFC4D0A" w14:textId="77777777" w:rsidR="00ED09CD" w:rsidRPr="00490DC0" w:rsidRDefault="00ED09CD" w:rsidP="00D34B48">
            <w:pPr>
              <w:spacing w:before="120" w:after="120"/>
              <w:jc w:val="center"/>
            </w:pPr>
            <w:r w:rsidRPr="00ED09CD">
              <w:t>4</w:t>
            </w:r>
          </w:p>
        </w:tc>
        <w:tc>
          <w:tcPr>
            <w:tcW w:w="5357" w:type="dxa"/>
            <w:shd w:val="clear" w:color="auto" w:fill="auto"/>
          </w:tcPr>
          <w:p w14:paraId="46241FD2" w14:textId="77777777" w:rsidR="00ED09CD" w:rsidRPr="00490DC0" w:rsidRDefault="00ED09CD" w:rsidP="00D34B48">
            <w:pPr>
              <w:spacing w:before="40"/>
            </w:pPr>
            <w:r w:rsidRPr="00ED09CD">
              <w:t xml:space="preserve">Grupa </w:t>
            </w:r>
            <w:proofErr w:type="spellStart"/>
            <w:r w:rsidRPr="00ED09CD">
              <w:t>Gumułka</w:t>
            </w:r>
            <w:proofErr w:type="spellEnd"/>
            <w:r w:rsidRPr="00ED09CD">
              <w:t xml:space="preserve"> - </w:t>
            </w:r>
            <w:proofErr w:type="spellStart"/>
            <w:r w:rsidRPr="00ED09CD">
              <w:t>Euroedukacja</w:t>
            </w:r>
            <w:proofErr w:type="spellEnd"/>
            <w:r w:rsidRPr="00ED09CD">
              <w:t xml:space="preserve"> Sp. z o.o.</w:t>
            </w:r>
          </w:p>
          <w:p w14:paraId="72E5950D" w14:textId="77777777" w:rsidR="00ED09CD" w:rsidRPr="00490DC0" w:rsidRDefault="00ED09CD" w:rsidP="00D34B48">
            <w:r w:rsidRPr="00ED09CD">
              <w:t>Matejki Jana</w:t>
            </w:r>
            <w:r w:rsidRPr="00490DC0">
              <w:t xml:space="preserve"> </w:t>
            </w:r>
            <w:r w:rsidRPr="00ED09CD">
              <w:t>4</w:t>
            </w:r>
            <w:r w:rsidRPr="00490DC0">
              <w:t xml:space="preserve"> </w:t>
            </w:r>
          </w:p>
          <w:p w14:paraId="6C9404C9" w14:textId="77777777" w:rsidR="00ED09CD" w:rsidRPr="00490DC0" w:rsidRDefault="00ED09CD" w:rsidP="00D34B48">
            <w:pPr>
              <w:spacing w:after="40"/>
              <w:jc w:val="both"/>
            </w:pPr>
            <w:r w:rsidRPr="00ED09CD">
              <w:t>40-077</w:t>
            </w:r>
            <w:r w:rsidRPr="00490DC0">
              <w:t xml:space="preserve"> </w:t>
            </w:r>
            <w:r w:rsidRPr="00ED09CD">
              <w:t>Katowice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058896F9" w14:textId="77777777" w:rsidR="00ED09CD" w:rsidRPr="00490DC0" w:rsidRDefault="00ED09CD" w:rsidP="00D34B48">
            <w:pPr>
              <w:spacing w:before="120" w:after="120"/>
              <w:jc w:val="both"/>
            </w:pPr>
            <w:r w:rsidRPr="00ED09CD">
              <w:t>15 375.00 zł</w:t>
            </w:r>
          </w:p>
        </w:tc>
      </w:tr>
      <w:tr w:rsidR="00ED09CD" w:rsidRPr="00493F8C" w14:paraId="3D4CA7BD" w14:textId="77777777" w:rsidTr="00AE2171">
        <w:tc>
          <w:tcPr>
            <w:tcW w:w="993" w:type="dxa"/>
            <w:shd w:val="clear" w:color="auto" w:fill="auto"/>
            <w:vAlign w:val="center"/>
          </w:tcPr>
          <w:p w14:paraId="010BC809" w14:textId="77777777" w:rsidR="00ED09CD" w:rsidRPr="00490DC0" w:rsidRDefault="00ED09CD" w:rsidP="00D34B48">
            <w:pPr>
              <w:spacing w:before="120" w:after="120"/>
              <w:jc w:val="center"/>
            </w:pPr>
            <w:r w:rsidRPr="00ED09CD">
              <w:t>5</w:t>
            </w:r>
          </w:p>
        </w:tc>
        <w:tc>
          <w:tcPr>
            <w:tcW w:w="5357" w:type="dxa"/>
            <w:shd w:val="clear" w:color="auto" w:fill="auto"/>
          </w:tcPr>
          <w:p w14:paraId="3C05B7BE" w14:textId="06922DC4" w:rsidR="00ED09CD" w:rsidRPr="00490DC0" w:rsidRDefault="00ED09CD" w:rsidP="00D34B48">
            <w:pPr>
              <w:spacing w:before="40"/>
            </w:pPr>
            <w:r w:rsidRPr="00ED09CD">
              <w:t>CONCEPT FINANCE AUDYT I DORADZTWO RAFAŁ DURKACZ</w:t>
            </w:r>
          </w:p>
          <w:p w14:paraId="4266CFE3" w14:textId="77777777" w:rsidR="00ED09CD" w:rsidRPr="00490DC0" w:rsidRDefault="00ED09CD" w:rsidP="00D34B48">
            <w:r w:rsidRPr="00ED09CD">
              <w:t>Piotrkowska</w:t>
            </w:r>
            <w:r w:rsidRPr="00490DC0">
              <w:t xml:space="preserve"> </w:t>
            </w:r>
            <w:r w:rsidRPr="00ED09CD">
              <w:t>270/1408</w:t>
            </w:r>
            <w:r w:rsidRPr="00490DC0">
              <w:t xml:space="preserve"> </w:t>
            </w:r>
          </w:p>
          <w:p w14:paraId="7D4210ED" w14:textId="77777777" w:rsidR="00ED09CD" w:rsidRPr="00490DC0" w:rsidRDefault="00ED09CD" w:rsidP="00D34B48">
            <w:pPr>
              <w:spacing w:after="40"/>
              <w:jc w:val="both"/>
            </w:pPr>
            <w:r w:rsidRPr="00ED09CD">
              <w:t>90-361</w:t>
            </w:r>
            <w:r w:rsidRPr="00490DC0">
              <w:t xml:space="preserve"> </w:t>
            </w:r>
            <w:r w:rsidRPr="00ED09CD">
              <w:t>Łódź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6A904FA7" w14:textId="77777777" w:rsidR="00ED09CD" w:rsidRPr="00490DC0" w:rsidRDefault="00ED09CD" w:rsidP="00D34B48">
            <w:pPr>
              <w:spacing w:before="120" w:after="120"/>
              <w:jc w:val="both"/>
            </w:pPr>
            <w:r w:rsidRPr="00ED09CD">
              <w:t>22 140.00 zł</w:t>
            </w:r>
          </w:p>
        </w:tc>
      </w:tr>
      <w:tr w:rsidR="00ED09CD" w:rsidRPr="00493F8C" w14:paraId="6A93D0A5" w14:textId="77777777" w:rsidTr="00AE2171">
        <w:tc>
          <w:tcPr>
            <w:tcW w:w="993" w:type="dxa"/>
            <w:shd w:val="clear" w:color="auto" w:fill="auto"/>
            <w:vAlign w:val="center"/>
          </w:tcPr>
          <w:p w14:paraId="40CBD0FB" w14:textId="77777777" w:rsidR="00ED09CD" w:rsidRPr="00490DC0" w:rsidRDefault="00ED09CD" w:rsidP="00D34B48">
            <w:pPr>
              <w:spacing w:before="120" w:after="120"/>
              <w:jc w:val="center"/>
            </w:pPr>
            <w:r w:rsidRPr="00ED09CD">
              <w:t>6</w:t>
            </w:r>
          </w:p>
        </w:tc>
        <w:tc>
          <w:tcPr>
            <w:tcW w:w="5357" w:type="dxa"/>
            <w:shd w:val="clear" w:color="auto" w:fill="auto"/>
          </w:tcPr>
          <w:p w14:paraId="661D066C" w14:textId="77777777" w:rsidR="00ED09CD" w:rsidRPr="00490DC0" w:rsidRDefault="00ED09CD" w:rsidP="00D34B48">
            <w:pPr>
              <w:spacing w:before="40"/>
            </w:pPr>
            <w:proofErr w:type="spellStart"/>
            <w:r w:rsidRPr="00ED09CD">
              <w:t>Audim</w:t>
            </w:r>
            <w:proofErr w:type="spellEnd"/>
            <w:r w:rsidRPr="00ED09CD">
              <w:t xml:space="preserve">-Andrzej </w:t>
            </w:r>
            <w:proofErr w:type="spellStart"/>
            <w:r w:rsidRPr="00ED09CD">
              <w:t>Dwórnik</w:t>
            </w:r>
            <w:proofErr w:type="spellEnd"/>
          </w:p>
          <w:p w14:paraId="028C43E4" w14:textId="77777777" w:rsidR="00ED09CD" w:rsidRPr="00490DC0" w:rsidRDefault="00ED09CD" w:rsidP="00D34B48">
            <w:r w:rsidRPr="00ED09CD">
              <w:t>Działkowa</w:t>
            </w:r>
            <w:r w:rsidRPr="00490DC0">
              <w:t xml:space="preserve"> </w:t>
            </w:r>
            <w:r w:rsidRPr="00ED09CD">
              <w:t>26/8</w:t>
            </w:r>
            <w:r w:rsidRPr="00490DC0">
              <w:t xml:space="preserve"> </w:t>
            </w:r>
          </w:p>
          <w:p w14:paraId="5A152F75" w14:textId="77777777" w:rsidR="00ED09CD" w:rsidRPr="00490DC0" w:rsidRDefault="00ED09CD" w:rsidP="00D34B48">
            <w:pPr>
              <w:spacing w:after="40"/>
              <w:jc w:val="both"/>
            </w:pPr>
            <w:r w:rsidRPr="00ED09CD">
              <w:t>50-538</w:t>
            </w:r>
            <w:r w:rsidRPr="00490DC0">
              <w:t xml:space="preserve"> </w:t>
            </w:r>
            <w:r w:rsidRPr="00ED09CD">
              <w:t>Wrocław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79CA8D18" w14:textId="77777777" w:rsidR="00ED09CD" w:rsidRPr="00490DC0" w:rsidRDefault="00ED09CD" w:rsidP="00D34B48">
            <w:pPr>
              <w:spacing w:before="120" w:after="120"/>
              <w:jc w:val="both"/>
            </w:pPr>
            <w:r w:rsidRPr="00ED09CD">
              <w:t>7 377.54 zł</w:t>
            </w:r>
          </w:p>
        </w:tc>
      </w:tr>
      <w:tr w:rsidR="00ED09CD" w:rsidRPr="00493F8C" w14:paraId="32DA0B7B" w14:textId="77777777" w:rsidTr="00AE2171">
        <w:tc>
          <w:tcPr>
            <w:tcW w:w="993" w:type="dxa"/>
            <w:shd w:val="clear" w:color="auto" w:fill="auto"/>
            <w:vAlign w:val="center"/>
          </w:tcPr>
          <w:p w14:paraId="43B83EC1" w14:textId="77777777" w:rsidR="00ED09CD" w:rsidRPr="00490DC0" w:rsidRDefault="00ED09CD" w:rsidP="00D34B48">
            <w:pPr>
              <w:spacing w:before="120" w:after="120"/>
              <w:jc w:val="center"/>
            </w:pPr>
            <w:r w:rsidRPr="00ED09CD">
              <w:t>7</w:t>
            </w:r>
          </w:p>
        </w:tc>
        <w:tc>
          <w:tcPr>
            <w:tcW w:w="5357" w:type="dxa"/>
            <w:shd w:val="clear" w:color="auto" w:fill="auto"/>
          </w:tcPr>
          <w:p w14:paraId="0E4C52C6" w14:textId="29F0236A" w:rsidR="00ED09CD" w:rsidRPr="00490DC0" w:rsidRDefault="00ED09CD" w:rsidP="00D34B48">
            <w:pPr>
              <w:spacing w:before="40"/>
            </w:pPr>
            <w:r w:rsidRPr="00ED09CD">
              <w:t xml:space="preserve">Synergia-Pro </w:t>
            </w:r>
            <w:r w:rsidR="00AE2171">
              <w:t>Audyt Sp. z o.o.</w:t>
            </w:r>
          </w:p>
          <w:p w14:paraId="2110358C" w14:textId="3FD4926A" w:rsidR="00ED09CD" w:rsidRPr="00490DC0" w:rsidRDefault="00AE2171" w:rsidP="00D34B48">
            <w:r>
              <w:t xml:space="preserve">Zielińska 11a/3 </w:t>
            </w:r>
          </w:p>
          <w:p w14:paraId="05E2F782" w14:textId="6E11121D" w:rsidR="00ED09CD" w:rsidRPr="00490DC0" w:rsidRDefault="00AE2171" w:rsidP="00D34B48">
            <w:pPr>
              <w:spacing w:after="40"/>
              <w:jc w:val="both"/>
            </w:pPr>
            <w:r>
              <w:t>31-227 Kraków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6F3DD9D1" w14:textId="77777777" w:rsidR="00ED09CD" w:rsidRPr="00490DC0" w:rsidRDefault="00ED09CD" w:rsidP="00D34B48">
            <w:pPr>
              <w:spacing w:before="120" w:after="120"/>
              <w:jc w:val="both"/>
            </w:pPr>
            <w:r w:rsidRPr="00ED09CD">
              <w:t>7 900.00 zł</w:t>
            </w:r>
          </w:p>
        </w:tc>
      </w:tr>
      <w:tr w:rsidR="00ED09CD" w:rsidRPr="00493F8C" w14:paraId="318CD7C5" w14:textId="77777777" w:rsidTr="00AE2171">
        <w:tc>
          <w:tcPr>
            <w:tcW w:w="993" w:type="dxa"/>
            <w:shd w:val="clear" w:color="auto" w:fill="auto"/>
            <w:vAlign w:val="center"/>
          </w:tcPr>
          <w:p w14:paraId="71F73E87" w14:textId="77777777" w:rsidR="00ED09CD" w:rsidRPr="00490DC0" w:rsidRDefault="00ED09CD" w:rsidP="00D34B48">
            <w:pPr>
              <w:spacing w:before="120" w:after="120"/>
              <w:jc w:val="center"/>
            </w:pPr>
            <w:r w:rsidRPr="00ED09CD">
              <w:lastRenderedPageBreak/>
              <w:t>8</w:t>
            </w:r>
          </w:p>
        </w:tc>
        <w:tc>
          <w:tcPr>
            <w:tcW w:w="5357" w:type="dxa"/>
            <w:shd w:val="clear" w:color="auto" w:fill="auto"/>
          </w:tcPr>
          <w:p w14:paraId="3526C0DF" w14:textId="77777777" w:rsidR="00ED09CD" w:rsidRPr="00490DC0" w:rsidRDefault="00ED09CD" w:rsidP="00D34B48">
            <w:pPr>
              <w:spacing w:before="40"/>
            </w:pPr>
            <w:r w:rsidRPr="00ED09CD">
              <w:t xml:space="preserve">AS AUDYT, SZKOLENIA Jacek </w:t>
            </w:r>
            <w:proofErr w:type="spellStart"/>
            <w:r w:rsidRPr="00ED09CD">
              <w:t>Sudomirski</w:t>
            </w:r>
            <w:proofErr w:type="spellEnd"/>
          </w:p>
          <w:p w14:paraId="2AC2005B" w14:textId="77777777" w:rsidR="00ED09CD" w:rsidRPr="00490DC0" w:rsidRDefault="00ED09CD" w:rsidP="00D34B48">
            <w:r w:rsidRPr="00ED09CD">
              <w:t>ul. Podhalańska</w:t>
            </w:r>
            <w:r w:rsidRPr="00490DC0">
              <w:t xml:space="preserve"> </w:t>
            </w:r>
            <w:r w:rsidRPr="00ED09CD">
              <w:t>10/11</w:t>
            </w:r>
            <w:r w:rsidRPr="00490DC0">
              <w:t xml:space="preserve"> </w:t>
            </w:r>
          </w:p>
          <w:p w14:paraId="6F9478A0" w14:textId="77777777" w:rsidR="00ED09CD" w:rsidRPr="00490DC0" w:rsidRDefault="00ED09CD" w:rsidP="00D34B48">
            <w:pPr>
              <w:spacing w:after="40"/>
              <w:jc w:val="both"/>
            </w:pPr>
            <w:r w:rsidRPr="00ED09CD">
              <w:t>85-132</w:t>
            </w:r>
            <w:r w:rsidRPr="00490DC0">
              <w:t xml:space="preserve"> </w:t>
            </w:r>
            <w:r w:rsidRPr="00ED09CD">
              <w:t>Bydgoszcz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2DE47C99" w14:textId="77777777" w:rsidR="00ED09CD" w:rsidRPr="00490DC0" w:rsidRDefault="00ED09CD" w:rsidP="00D34B48">
            <w:pPr>
              <w:spacing w:before="120" w:after="120"/>
              <w:jc w:val="both"/>
            </w:pPr>
            <w:r w:rsidRPr="00ED09CD">
              <w:t>4 489.50 zł</w:t>
            </w:r>
          </w:p>
        </w:tc>
      </w:tr>
      <w:tr w:rsidR="00ED09CD" w:rsidRPr="00493F8C" w14:paraId="68D211FF" w14:textId="77777777" w:rsidTr="00AE2171">
        <w:tc>
          <w:tcPr>
            <w:tcW w:w="993" w:type="dxa"/>
            <w:shd w:val="clear" w:color="auto" w:fill="auto"/>
            <w:vAlign w:val="center"/>
          </w:tcPr>
          <w:p w14:paraId="033E6069" w14:textId="77777777" w:rsidR="00ED09CD" w:rsidRPr="00490DC0" w:rsidRDefault="00ED09CD" w:rsidP="00D34B48">
            <w:pPr>
              <w:spacing w:before="120" w:after="120"/>
              <w:jc w:val="center"/>
            </w:pPr>
            <w:r w:rsidRPr="00ED09CD">
              <w:t>9</w:t>
            </w:r>
          </w:p>
        </w:tc>
        <w:tc>
          <w:tcPr>
            <w:tcW w:w="5357" w:type="dxa"/>
            <w:shd w:val="clear" w:color="auto" w:fill="auto"/>
          </w:tcPr>
          <w:p w14:paraId="0B054655" w14:textId="77777777" w:rsidR="00ED09CD" w:rsidRPr="00490DC0" w:rsidRDefault="00ED09CD" w:rsidP="00D34B48">
            <w:pPr>
              <w:spacing w:before="40"/>
            </w:pPr>
            <w:r w:rsidRPr="00ED09CD">
              <w:t>Dorota Rakoczy FIDES Audyt Doradztwo Zarządzanie</w:t>
            </w:r>
          </w:p>
          <w:p w14:paraId="6467E878" w14:textId="77777777" w:rsidR="00ED09CD" w:rsidRPr="00490DC0" w:rsidRDefault="00ED09CD" w:rsidP="00D34B48">
            <w:r w:rsidRPr="00ED09CD">
              <w:t>ul. Zielona</w:t>
            </w:r>
            <w:r w:rsidRPr="00490DC0">
              <w:t xml:space="preserve"> </w:t>
            </w:r>
            <w:r w:rsidRPr="00ED09CD">
              <w:t>9</w:t>
            </w:r>
            <w:r w:rsidRPr="00490DC0">
              <w:t xml:space="preserve"> </w:t>
            </w:r>
          </w:p>
          <w:p w14:paraId="014E4045" w14:textId="77777777" w:rsidR="00ED09CD" w:rsidRPr="00490DC0" w:rsidRDefault="00ED09CD" w:rsidP="00D34B48">
            <w:pPr>
              <w:spacing w:after="40"/>
              <w:jc w:val="both"/>
            </w:pPr>
            <w:r w:rsidRPr="00ED09CD">
              <w:t>32-608</w:t>
            </w:r>
            <w:r w:rsidRPr="00490DC0">
              <w:t xml:space="preserve"> </w:t>
            </w:r>
            <w:r w:rsidRPr="00ED09CD">
              <w:t>Osiek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320444D9" w14:textId="77777777" w:rsidR="00ED09CD" w:rsidRPr="00490DC0" w:rsidRDefault="00ED09CD" w:rsidP="00D34B48">
            <w:pPr>
              <w:spacing w:before="120" w:after="120"/>
              <w:jc w:val="both"/>
            </w:pPr>
            <w:r w:rsidRPr="00ED09CD">
              <w:t>14 883.00 zł</w:t>
            </w:r>
          </w:p>
        </w:tc>
      </w:tr>
      <w:tr w:rsidR="00ED09CD" w:rsidRPr="00493F8C" w14:paraId="73CB2337" w14:textId="77777777" w:rsidTr="00AE2171">
        <w:tc>
          <w:tcPr>
            <w:tcW w:w="993" w:type="dxa"/>
            <w:shd w:val="clear" w:color="auto" w:fill="auto"/>
            <w:vAlign w:val="center"/>
          </w:tcPr>
          <w:p w14:paraId="5E094ED2" w14:textId="77777777" w:rsidR="00ED09CD" w:rsidRPr="00490DC0" w:rsidRDefault="00ED09CD" w:rsidP="00D34B48">
            <w:pPr>
              <w:spacing w:before="120" w:after="120"/>
              <w:jc w:val="center"/>
            </w:pPr>
            <w:r w:rsidRPr="00ED09CD">
              <w:t>10</w:t>
            </w:r>
          </w:p>
        </w:tc>
        <w:tc>
          <w:tcPr>
            <w:tcW w:w="5357" w:type="dxa"/>
            <w:shd w:val="clear" w:color="auto" w:fill="auto"/>
          </w:tcPr>
          <w:p w14:paraId="2621B518" w14:textId="66030777" w:rsidR="00ED09CD" w:rsidRPr="00490DC0" w:rsidRDefault="00ED09CD" w:rsidP="00D34B48">
            <w:pPr>
              <w:spacing w:before="40"/>
            </w:pPr>
            <w:r w:rsidRPr="00ED09CD">
              <w:t xml:space="preserve">DPC </w:t>
            </w:r>
            <w:proofErr w:type="spellStart"/>
            <w:r w:rsidR="00AE2171">
              <w:t>Audit</w:t>
            </w:r>
            <w:proofErr w:type="spellEnd"/>
            <w:r w:rsidR="00AE2171">
              <w:t xml:space="preserve"> Partner Sp. z o.o.</w:t>
            </w:r>
          </w:p>
          <w:p w14:paraId="762D1549" w14:textId="77777777" w:rsidR="00ED09CD" w:rsidRPr="00490DC0" w:rsidRDefault="00ED09CD" w:rsidP="00D34B48">
            <w:r w:rsidRPr="00ED09CD">
              <w:t>ul. Armii Krajowej</w:t>
            </w:r>
            <w:r w:rsidRPr="00490DC0">
              <w:t xml:space="preserve"> </w:t>
            </w:r>
            <w:r w:rsidRPr="00ED09CD">
              <w:t>15/7</w:t>
            </w:r>
            <w:r w:rsidRPr="00490DC0">
              <w:t xml:space="preserve"> </w:t>
            </w:r>
          </w:p>
          <w:p w14:paraId="3A967ADF" w14:textId="77777777" w:rsidR="00ED09CD" w:rsidRPr="00490DC0" w:rsidRDefault="00ED09CD" w:rsidP="00D34B48">
            <w:pPr>
              <w:spacing w:after="40"/>
              <w:jc w:val="both"/>
            </w:pPr>
            <w:r w:rsidRPr="00ED09CD">
              <w:t>45-071</w:t>
            </w:r>
            <w:r w:rsidRPr="00490DC0">
              <w:t xml:space="preserve"> </w:t>
            </w:r>
            <w:r w:rsidRPr="00ED09CD">
              <w:t>Opole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39F47F79" w14:textId="77777777" w:rsidR="00ED09CD" w:rsidRPr="00490DC0" w:rsidRDefault="00ED09CD" w:rsidP="00D34B48">
            <w:pPr>
              <w:spacing w:before="120" w:after="120"/>
              <w:jc w:val="both"/>
            </w:pPr>
            <w:r w:rsidRPr="00ED09CD">
              <w:t>14 206.50 zł</w:t>
            </w:r>
          </w:p>
        </w:tc>
      </w:tr>
      <w:tr w:rsidR="00ED09CD" w:rsidRPr="00493F8C" w14:paraId="7816CA84" w14:textId="77777777" w:rsidTr="00AE2171">
        <w:tc>
          <w:tcPr>
            <w:tcW w:w="993" w:type="dxa"/>
            <w:shd w:val="clear" w:color="auto" w:fill="auto"/>
            <w:vAlign w:val="center"/>
          </w:tcPr>
          <w:p w14:paraId="5312E226" w14:textId="77777777" w:rsidR="00ED09CD" w:rsidRPr="00490DC0" w:rsidRDefault="00ED09CD" w:rsidP="00D34B48">
            <w:pPr>
              <w:spacing w:before="120" w:after="120"/>
              <w:jc w:val="center"/>
            </w:pPr>
            <w:r w:rsidRPr="00ED09CD">
              <w:t>11</w:t>
            </w:r>
          </w:p>
        </w:tc>
        <w:tc>
          <w:tcPr>
            <w:tcW w:w="5357" w:type="dxa"/>
            <w:shd w:val="clear" w:color="auto" w:fill="auto"/>
          </w:tcPr>
          <w:p w14:paraId="167ABEAC" w14:textId="77777777" w:rsidR="00ED09CD" w:rsidRPr="00490DC0" w:rsidRDefault="00ED09CD" w:rsidP="00D34B48">
            <w:pPr>
              <w:spacing w:before="40"/>
            </w:pPr>
            <w:r w:rsidRPr="00ED09CD">
              <w:t>Kancelaria Rachunkowo-Audytorska Biegły Rewident Tomasz Niedźwiedź</w:t>
            </w:r>
          </w:p>
          <w:p w14:paraId="7DF1916A" w14:textId="77777777" w:rsidR="00ED09CD" w:rsidRPr="00490DC0" w:rsidRDefault="00ED09CD" w:rsidP="00D34B48">
            <w:r w:rsidRPr="00ED09CD">
              <w:t>Wojska Polskiego</w:t>
            </w:r>
            <w:r w:rsidRPr="00490DC0">
              <w:t xml:space="preserve"> </w:t>
            </w:r>
            <w:r w:rsidRPr="00ED09CD">
              <w:t>91</w:t>
            </w:r>
            <w:r w:rsidRPr="00490DC0">
              <w:t xml:space="preserve"> </w:t>
            </w:r>
          </w:p>
          <w:p w14:paraId="376493E8" w14:textId="77777777" w:rsidR="00ED09CD" w:rsidRPr="00490DC0" w:rsidRDefault="00ED09CD" w:rsidP="00D34B48">
            <w:pPr>
              <w:spacing w:after="40"/>
              <w:jc w:val="both"/>
            </w:pPr>
            <w:r w:rsidRPr="00ED09CD">
              <w:t>86-100</w:t>
            </w:r>
            <w:r w:rsidRPr="00490DC0">
              <w:t xml:space="preserve"> </w:t>
            </w:r>
            <w:r w:rsidRPr="00ED09CD">
              <w:t>Świecie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288B03A0" w14:textId="77777777" w:rsidR="00ED09CD" w:rsidRPr="00490DC0" w:rsidRDefault="00ED09CD" w:rsidP="00D34B48">
            <w:pPr>
              <w:spacing w:before="120" w:after="120"/>
              <w:jc w:val="both"/>
            </w:pPr>
            <w:r w:rsidRPr="00ED09CD">
              <w:t>7 200.00 zł</w:t>
            </w:r>
          </w:p>
        </w:tc>
      </w:tr>
    </w:tbl>
    <w:p w14:paraId="1D642F67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FB40F9C" w14:textId="77777777" w:rsidR="00AE2171" w:rsidRDefault="00AE2171" w:rsidP="00AE2171">
      <w:pPr>
        <w:rPr>
          <w:sz w:val="24"/>
        </w:rPr>
      </w:pPr>
    </w:p>
    <w:p w14:paraId="0C3E6D6E" w14:textId="043FB1B5" w:rsidR="00AE2171" w:rsidRDefault="00AE2171" w:rsidP="00AE2171">
      <w:pPr>
        <w:tabs>
          <w:tab w:val="left" w:pos="6075"/>
        </w:tabs>
        <w:rPr>
          <w:sz w:val="24"/>
        </w:rPr>
      </w:pPr>
      <w:r>
        <w:rPr>
          <w:sz w:val="24"/>
        </w:rPr>
        <w:t>Sekretarz komisji przetargowej</w:t>
      </w:r>
    </w:p>
    <w:p w14:paraId="6FA6EE28" w14:textId="77DA140A" w:rsidR="00AE2171" w:rsidRPr="00AE2171" w:rsidRDefault="00AE2171" w:rsidP="00AE2171">
      <w:pPr>
        <w:tabs>
          <w:tab w:val="left" w:pos="6075"/>
        </w:tabs>
        <w:rPr>
          <w:sz w:val="24"/>
        </w:rPr>
      </w:pPr>
      <w:r>
        <w:rPr>
          <w:sz w:val="24"/>
        </w:rPr>
        <w:t>Anna Trybus</w:t>
      </w:r>
    </w:p>
    <w:sectPr w:rsidR="00AE2171" w:rsidRPr="00AE21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0D4AA" w14:textId="77777777" w:rsidR="00652A65" w:rsidRDefault="00652A65">
      <w:r>
        <w:separator/>
      </w:r>
    </w:p>
  </w:endnote>
  <w:endnote w:type="continuationSeparator" w:id="0">
    <w:p w14:paraId="2021765C" w14:textId="77777777" w:rsidR="00652A65" w:rsidRDefault="00652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C34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1A37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5FBD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DF4A8B">
        <v:line id="_x0000_s1025" style="position:absolute;left:0;text-align:left;z-index:251657728" from="-3.85pt,8.7pt" to="455.15pt,8.7pt"/>
      </w:pict>
    </w:r>
  </w:p>
  <w:p w14:paraId="567A4B0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C99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9F0A1B" w14:textId="77777777" w:rsidR="009F189D" w:rsidRDefault="009F189D">
    <w:pPr>
      <w:pStyle w:val="Stopka"/>
      <w:tabs>
        <w:tab w:val="clear" w:pos="4536"/>
      </w:tabs>
      <w:jc w:val="center"/>
    </w:pPr>
  </w:p>
  <w:p w14:paraId="685384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B73EE" w14:textId="77777777" w:rsidR="00652A65" w:rsidRDefault="00652A65">
      <w:r>
        <w:separator/>
      </w:r>
    </w:p>
  </w:footnote>
  <w:footnote w:type="continuationSeparator" w:id="0">
    <w:p w14:paraId="53BFE88A" w14:textId="77777777" w:rsidR="00652A65" w:rsidRDefault="00652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0F40A" w14:textId="77777777" w:rsidR="00ED09CD" w:rsidRDefault="00ED09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59F88" w14:textId="77777777" w:rsidR="00ED09CD" w:rsidRDefault="00ED09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1A7BA" w14:textId="77777777" w:rsidR="00ED09CD" w:rsidRDefault="00ED09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A6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52A65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E2171"/>
    <w:rsid w:val="00C236D3"/>
    <w:rsid w:val="00C659E2"/>
    <w:rsid w:val="00CB0802"/>
    <w:rsid w:val="00D20908"/>
    <w:rsid w:val="00D665F5"/>
    <w:rsid w:val="00D7128F"/>
    <w:rsid w:val="00EA3476"/>
    <w:rsid w:val="00ED09CD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7236DF"/>
  <w15:chartTrackingRefBased/>
  <w15:docId w15:val="{D6D44266-7CED-4D91-9C70-64F563F0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2025-02-10T10:36:00Z</cp:lastPrinted>
  <dcterms:created xsi:type="dcterms:W3CDTF">2025-02-10T10:36:00Z</dcterms:created>
  <dcterms:modified xsi:type="dcterms:W3CDTF">2025-02-10T10:36:00Z</dcterms:modified>
</cp:coreProperties>
</file>