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7145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7145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7145F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87145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7145F" w:rsidTr="00D62E6E">
        <w:tc>
          <w:tcPr>
            <w:tcW w:w="2800" w:type="dxa"/>
            <w:shd w:val="clear" w:color="auto" w:fill="auto"/>
          </w:tcPr>
          <w:p w:rsidR="00D62E6E" w:rsidRPr="0087145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7145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7145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7145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7145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7145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714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7145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714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7145F" w:rsidTr="00D62E6E">
        <w:tc>
          <w:tcPr>
            <w:tcW w:w="2800" w:type="dxa"/>
            <w:shd w:val="clear" w:color="auto" w:fill="auto"/>
          </w:tcPr>
          <w:p w:rsidR="00D62E6E" w:rsidRPr="0087145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7145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7145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7145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7145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714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7145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714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87145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16F23" w:rsidRPr="0087145F" w:rsidTr="0075588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16F23" w:rsidRPr="0087145F" w:rsidRDefault="00D16F23" w:rsidP="0075588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16F23" w:rsidRPr="0087145F" w:rsidRDefault="00D16F23" w:rsidP="0075588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7145F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87145F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87145F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87145F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87145F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87145F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D16F23" w:rsidRPr="0087145F" w:rsidRDefault="00D16F23" w:rsidP="0075588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16F23" w:rsidRPr="0087145F" w:rsidRDefault="00D16F23" w:rsidP="0075588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87145F" w:rsidRDefault="00D16F2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14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7145F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7145F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7145F" w:rsidTr="00D62E6E">
        <w:tc>
          <w:tcPr>
            <w:tcW w:w="2269" w:type="dxa"/>
            <w:shd w:val="clear" w:color="auto" w:fill="auto"/>
          </w:tcPr>
          <w:p w:rsidR="00D62E6E" w:rsidRPr="0087145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7145F" w:rsidRDefault="00D16F2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spożywczych</w:t>
            </w:r>
            <w:r w:rsidR="00D62E6E" w:rsidRPr="008714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16F23" w:rsidRPr="0087145F" w:rsidTr="00755888">
        <w:tc>
          <w:tcPr>
            <w:tcW w:w="2269" w:type="dxa"/>
            <w:shd w:val="clear" w:color="auto" w:fill="auto"/>
          </w:tcPr>
          <w:p w:rsidR="00D16F23" w:rsidRPr="0087145F" w:rsidRDefault="00D16F23" w:rsidP="007558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6F23" w:rsidRPr="0087145F" w:rsidRDefault="00D16F23" w:rsidP="007558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10/2025</w:t>
            </w:r>
          </w:p>
        </w:tc>
      </w:tr>
    </w:tbl>
    <w:p w:rsidR="00BC121E" w:rsidRPr="0087145F" w:rsidRDefault="00D16F2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714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714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7145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87145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714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7145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87145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7145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8714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714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7145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7145F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87145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7145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87145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145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8714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714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87145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7145F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87145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87145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145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87145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7145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7145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7145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7145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7145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7145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7145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7145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7145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7145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7145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7145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7145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87145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7145F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87145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7145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7145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7145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87145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7145F" w:rsidTr="00620E37">
        <w:tc>
          <w:tcPr>
            <w:tcW w:w="2660" w:type="dxa"/>
            <w:shd w:val="clear" w:color="auto" w:fill="auto"/>
          </w:tcPr>
          <w:p w:rsidR="00BC121E" w:rsidRPr="0087145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7145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7145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714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714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7145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7145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7145F" w:rsidRDefault="00844A96" w:rsidP="00D16F2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714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16F23" w:rsidRPr="008714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714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714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87145F" w:rsidRDefault="00106AC7" w:rsidP="00BC121E">
      <w:pPr>
        <w:rPr>
          <w:rFonts w:ascii="Arial Narrow" w:hAnsi="Arial Narrow"/>
        </w:rPr>
      </w:pPr>
    </w:p>
    <w:sectPr w:rsidR="00106AC7" w:rsidRPr="0087145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B9D" w:rsidRDefault="00E76B9D">
      <w:r>
        <w:separator/>
      </w:r>
    </w:p>
  </w:endnote>
  <w:endnote w:type="continuationSeparator" w:id="1">
    <w:p w:rsidR="00E76B9D" w:rsidRDefault="00E76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14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145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F23" w:rsidRDefault="00D16F2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B9D" w:rsidRDefault="00E76B9D">
      <w:r>
        <w:separator/>
      </w:r>
    </w:p>
  </w:footnote>
  <w:footnote w:type="continuationSeparator" w:id="1">
    <w:p w:rsidR="00E76B9D" w:rsidRDefault="00E76B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F23" w:rsidRDefault="00D16F2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F23" w:rsidRDefault="00D16F2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F23" w:rsidRDefault="00D16F2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6F2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7145F"/>
    <w:rsid w:val="00882E9F"/>
    <w:rsid w:val="008843C0"/>
    <w:rsid w:val="008A0D67"/>
    <w:rsid w:val="008B3C7B"/>
    <w:rsid w:val="008C2CBF"/>
    <w:rsid w:val="008D4CAF"/>
    <w:rsid w:val="008E296F"/>
    <w:rsid w:val="008E370F"/>
    <w:rsid w:val="00950D95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16F23"/>
    <w:rsid w:val="00D62E6E"/>
    <w:rsid w:val="00D74F94"/>
    <w:rsid w:val="00DD482A"/>
    <w:rsid w:val="00DE0396"/>
    <w:rsid w:val="00DE0405"/>
    <w:rsid w:val="00DE252B"/>
    <w:rsid w:val="00E0229C"/>
    <w:rsid w:val="00E37A20"/>
    <w:rsid w:val="00E76B9D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2025-02-05T10:19:00Z</dcterms:created>
  <dcterms:modified xsi:type="dcterms:W3CDTF">2025-02-05T10:19:00Z</dcterms:modified>
</cp:coreProperties>
</file>