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546D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546D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E70BA" w:rsidRPr="00D546DF">
        <w:rPr>
          <w:rFonts w:ascii="Arial Narrow" w:hAnsi="Arial Narrow" w:cs="Arial"/>
          <w:bCs/>
          <w:i w:val="0"/>
          <w:szCs w:val="24"/>
        </w:rPr>
        <w:t>3</w:t>
      </w:r>
      <w:r w:rsidR="007666D6" w:rsidRPr="00D546DF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546DF" w:rsidTr="00467CA2">
        <w:tc>
          <w:tcPr>
            <w:tcW w:w="2800" w:type="dxa"/>
            <w:shd w:val="clear" w:color="auto" w:fill="auto"/>
          </w:tcPr>
          <w:p w:rsidR="00D520D3" w:rsidRPr="00D546D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46DF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546D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546D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546D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546D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546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546D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546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546DF" w:rsidTr="00467CA2">
        <w:tc>
          <w:tcPr>
            <w:tcW w:w="2800" w:type="dxa"/>
            <w:shd w:val="clear" w:color="auto" w:fill="auto"/>
          </w:tcPr>
          <w:p w:rsidR="00D520D3" w:rsidRPr="00D546D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46D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546D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546D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546D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546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546DF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546D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46DF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546D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546D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546D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546D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546DF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546DF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546DF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546D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46D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546D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546D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E70BA" w:rsidRPr="00D546DF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546D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546DF" w:rsidTr="00467CA2">
        <w:tc>
          <w:tcPr>
            <w:tcW w:w="2269" w:type="dxa"/>
            <w:shd w:val="clear" w:color="auto" w:fill="auto"/>
          </w:tcPr>
          <w:p w:rsidR="00D520D3" w:rsidRPr="00D546D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546DF" w:rsidRDefault="002E70B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D520D3" w:rsidRPr="00D546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70BA" w:rsidRPr="00D546DF" w:rsidTr="00755888">
        <w:tc>
          <w:tcPr>
            <w:tcW w:w="2269" w:type="dxa"/>
            <w:shd w:val="clear" w:color="auto" w:fill="auto"/>
          </w:tcPr>
          <w:p w:rsidR="002E70BA" w:rsidRPr="00D546DF" w:rsidRDefault="002E70BA" w:rsidP="007558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70BA" w:rsidRPr="00D546DF" w:rsidRDefault="002E70BA" w:rsidP="007558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10/2025</w:t>
            </w:r>
          </w:p>
        </w:tc>
      </w:tr>
    </w:tbl>
    <w:p w:rsidR="00DC652A" w:rsidRPr="00D546DF" w:rsidRDefault="002E70B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546D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546D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546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46D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546DF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546DF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546DF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D546D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546D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D546D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546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46D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546D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546DF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546D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D546D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546D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D546D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546D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546D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546D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546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546D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546D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546D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546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546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546D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546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546D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D546D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546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546D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546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546D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546D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546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546DF" w:rsidTr="00467CA2">
        <w:tc>
          <w:tcPr>
            <w:tcW w:w="2660" w:type="dxa"/>
            <w:shd w:val="clear" w:color="auto" w:fill="auto"/>
          </w:tcPr>
          <w:p w:rsidR="00D520D3" w:rsidRPr="00D546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546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546D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546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546D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546DF" w:rsidRDefault="00D520D3" w:rsidP="002E70B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46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E70BA" w:rsidRPr="00D546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546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546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546D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546D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546D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6CC" w:rsidRDefault="00AE36CC" w:rsidP="00025386">
      <w:pPr>
        <w:spacing w:after="0" w:line="240" w:lineRule="auto"/>
      </w:pPr>
      <w:r>
        <w:separator/>
      </w:r>
    </w:p>
  </w:endnote>
  <w:endnote w:type="continuationSeparator" w:id="1">
    <w:p w:rsidR="00AE36CC" w:rsidRDefault="00AE36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0BA" w:rsidRDefault="002E70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46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46D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0BA" w:rsidRDefault="002E70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6CC" w:rsidRDefault="00AE36CC" w:rsidP="00025386">
      <w:pPr>
        <w:spacing w:after="0" w:line="240" w:lineRule="auto"/>
      </w:pPr>
      <w:r>
        <w:separator/>
      </w:r>
    </w:p>
  </w:footnote>
  <w:footnote w:type="continuationSeparator" w:id="1">
    <w:p w:rsidR="00AE36CC" w:rsidRDefault="00AE36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0BA" w:rsidRDefault="002E70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0BA" w:rsidRDefault="002E70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0BA" w:rsidRDefault="002E70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0B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70B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E36CC"/>
    <w:rsid w:val="00AF4E90"/>
    <w:rsid w:val="00AF7375"/>
    <w:rsid w:val="00B62AD0"/>
    <w:rsid w:val="00B77707"/>
    <w:rsid w:val="00BE3BCE"/>
    <w:rsid w:val="00CB29AC"/>
    <w:rsid w:val="00D520D3"/>
    <w:rsid w:val="00D546DF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2025-02-05T10:18:00Z</dcterms:created>
  <dcterms:modified xsi:type="dcterms:W3CDTF">2025-02-05T10:19:00Z</dcterms:modified>
</cp:coreProperties>
</file>