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B2DE51" w14:textId="77777777" w:rsidR="00BC46F3" w:rsidRPr="002245BE" w:rsidRDefault="00BC46F3" w:rsidP="00BC46F3">
      <w:pPr>
        <w:jc w:val="right"/>
        <w:rPr>
          <w:sz w:val="22"/>
          <w:szCs w:val="22"/>
        </w:rPr>
      </w:pPr>
      <w:bookmarkStart w:id="0" w:name="_Hlk53520193"/>
      <w:r w:rsidRPr="001323F1">
        <w:rPr>
          <w:sz w:val="22"/>
          <w:szCs w:val="22"/>
        </w:rPr>
        <w:t>Kraków</w:t>
      </w:r>
      <w:r w:rsidRPr="002245BE">
        <w:rPr>
          <w:sz w:val="22"/>
          <w:szCs w:val="22"/>
        </w:rPr>
        <w:t xml:space="preserve"> dnia: </w:t>
      </w:r>
      <w:r w:rsidRPr="001323F1">
        <w:rPr>
          <w:sz w:val="22"/>
          <w:szCs w:val="22"/>
        </w:rPr>
        <w:t>2025-02-10</w:t>
      </w:r>
    </w:p>
    <w:p w14:paraId="500791BB" w14:textId="77777777" w:rsidR="00BC46F3" w:rsidRPr="001323F1" w:rsidRDefault="00BC46F3" w:rsidP="00BC46F3">
      <w:pPr>
        <w:rPr>
          <w:b/>
          <w:bCs/>
          <w:sz w:val="22"/>
          <w:szCs w:val="22"/>
        </w:rPr>
      </w:pPr>
      <w:r w:rsidRPr="001323F1">
        <w:rPr>
          <w:b/>
          <w:bCs/>
          <w:sz w:val="22"/>
          <w:szCs w:val="22"/>
        </w:rPr>
        <w:t>Akademia Górniczo - Hutnicza</w:t>
      </w:r>
    </w:p>
    <w:p w14:paraId="4D6E97A3" w14:textId="77777777" w:rsidR="00BC46F3" w:rsidRPr="001323F1" w:rsidRDefault="00BC46F3" w:rsidP="00BC46F3">
      <w:pPr>
        <w:rPr>
          <w:b/>
          <w:bCs/>
          <w:sz w:val="22"/>
          <w:szCs w:val="22"/>
        </w:rPr>
      </w:pPr>
      <w:r w:rsidRPr="001323F1">
        <w:rPr>
          <w:b/>
          <w:bCs/>
          <w:sz w:val="22"/>
          <w:szCs w:val="22"/>
        </w:rPr>
        <w:t>im. Stanisława Staszica w Krakowie</w:t>
      </w:r>
    </w:p>
    <w:p w14:paraId="26BC26DA" w14:textId="77777777" w:rsidR="00BC46F3" w:rsidRPr="002245BE" w:rsidRDefault="00BC46F3" w:rsidP="00BC46F3">
      <w:pPr>
        <w:rPr>
          <w:b/>
          <w:bCs/>
          <w:sz w:val="22"/>
          <w:szCs w:val="22"/>
        </w:rPr>
      </w:pPr>
      <w:r w:rsidRPr="001323F1">
        <w:rPr>
          <w:b/>
          <w:bCs/>
          <w:sz w:val="22"/>
          <w:szCs w:val="22"/>
        </w:rPr>
        <w:t>Dział Zamówień Publicznych</w:t>
      </w:r>
    </w:p>
    <w:p w14:paraId="1B2B3C7C" w14:textId="77777777" w:rsidR="00BC46F3" w:rsidRPr="002245BE" w:rsidRDefault="00BC46F3" w:rsidP="00BC46F3">
      <w:pPr>
        <w:rPr>
          <w:sz w:val="22"/>
          <w:szCs w:val="22"/>
        </w:rPr>
      </w:pPr>
      <w:r w:rsidRPr="001323F1">
        <w:rPr>
          <w:sz w:val="22"/>
          <w:szCs w:val="22"/>
        </w:rPr>
        <w:t>Al. Mickiewicza</w:t>
      </w:r>
      <w:r w:rsidRPr="002245BE">
        <w:rPr>
          <w:sz w:val="22"/>
          <w:szCs w:val="22"/>
        </w:rPr>
        <w:t xml:space="preserve"> </w:t>
      </w:r>
      <w:r w:rsidRPr="001323F1">
        <w:rPr>
          <w:sz w:val="22"/>
          <w:szCs w:val="22"/>
        </w:rPr>
        <w:t>30</w:t>
      </w:r>
    </w:p>
    <w:p w14:paraId="64BC18DE" w14:textId="77777777" w:rsidR="00BC46F3" w:rsidRPr="002245BE" w:rsidRDefault="00BC46F3" w:rsidP="00BC46F3">
      <w:pPr>
        <w:rPr>
          <w:sz w:val="22"/>
          <w:szCs w:val="22"/>
        </w:rPr>
      </w:pPr>
      <w:r w:rsidRPr="001323F1">
        <w:rPr>
          <w:sz w:val="22"/>
          <w:szCs w:val="22"/>
        </w:rPr>
        <w:t>30-059</w:t>
      </w:r>
      <w:r w:rsidRPr="002245BE">
        <w:rPr>
          <w:sz w:val="22"/>
          <w:szCs w:val="22"/>
        </w:rPr>
        <w:t xml:space="preserve"> </w:t>
      </w:r>
      <w:r w:rsidRPr="001323F1">
        <w:rPr>
          <w:sz w:val="22"/>
          <w:szCs w:val="22"/>
        </w:rPr>
        <w:t>Kraków</w:t>
      </w:r>
    </w:p>
    <w:p w14:paraId="1F12E2DA" w14:textId="77777777" w:rsidR="00BC46F3" w:rsidRDefault="00BC46F3" w:rsidP="00BC46F3">
      <w:pPr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Pr="001323F1">
        <w:rPr>
          <w:bCs/>
          <w:sz w:val="22"/>
          <w:szCs w:val="22"/>
        </w:rPr>
        <w:t>DE-dzp.272-746/24</w:t>
      </w:r>
    </w:p>
    <w:p w14:paraId="329595BF" w14:textId="77777777" w:rsidR="00BC46F3" w:rsidRDefault="00BC46F3" w:rsidP="00BC46F3">
      <w:pPr>
        <w:rPr>
          <w:sz w:val="22"/>
          <w:szCs w:val="22"/>
        </w:rPr>
      </w:pPr>
    </w:p>
    <w:p w14:paraId="2F9E7DFB" w14:textId="77777777" w:rsidR="00BC46F3" w:rsidRPr="00E62859" w:rsidRDefault="00BC46F3" w:rsidP="00BC46F3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6E53C57F" w14:textId="77777777" w:rsidR="00BC46F3" w:rsidRPr="00C65E53" w:rsidRDefault="00BC46F3" w:rsidP="00BC46F3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1ECC85A3" w14:textId="77777777" w:rsidR="00BC46F3" w:rsidRDefault="00BC46F3" w:rsidP="00BC46F3">
      <w:pPr>
        <w:pStyle w:val="Nagwek1"/>
        <w:spacing w:before="0" w:after="0"/>
        <w:rPr>
          <w:sz w:val="28"/>
        </w:rPr>
      </w:pPr>
    </w:p>
    <w:p w14:paraId="272F724B" w14:textId="1572393F" w:rsidR="00BC46F3" w:rsidRDefault="00BC46F3" w:rsidP="00BC46F3">
      <w:pPr>
        <w:pStyle w:val="Nagwek1"/>
        <w:spacing w:before="0" w:after="0"/>
        <w:rPr>
          <w:sz w:val="28"/>
        </w:rPr>
      </w:pPr>
      <w:r>
        <w:rPr>
          <w:sz w:val="28"/>
        </w:rPr>
        <w:t>OGŁOSZENIE</w:t>
      </w:r>
    </w:p>
    <w:p w14:paraId="624063F0" w14:textId="77777777" w:rsidR="00BC46F3" w:rsidRDefault="00BC46F3" w:rsidP="00BC46F3">
      <w:pPr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14:paraId="6EC884DE" w14:textId="77777777" w:rsidR="00BC46F3" w:rsidRDefault="00BC46F3" w:rsidP="00BC46F3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C46F3" w:rsidRPr="00607F9B" w14:paraId="10751228" w14:textId="77777777" w:rsidTr="0022618A">
        <w:trPr>
          <w:trHeight w:val="638"/>
        </w:trPr>
        <w:tc>
          <w:tcPr>
            <w:tcW w:w="959" w:type="dxa"/>
            <w:shd w:val="clear" w:color="auto" w:fill="auto"/>
          </w:tcPr>
          <w:p w14:paraId="5B46CCF8" w14:textId="77777777" w:rsidR="00BC46F3" w:rsidRPr="00607F9B" w:rsidRDefault="00BC46F3" w:rsidP="0022618A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6323DAE" w14:textId="77777777" w:rsidR="00BC46F3" w:rsidRPr="00607F9B" w:rsidRDefault="00BC46F3" w:rsidP="0022618A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323F1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75758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>
              <w:rPr>
                <w:b/>
                <w:bCs/>
                <w:sz w:val="22"/>
                <w:szCs w:val="22"/>
              </w:rPr>
              <w:t>D</w:t>
            </w:r>
            <w:r w:rsidRPr="001323F1">
              <w:rPr>
                <w:b/>
                <w:bCs/>
                <w:sz w:val="22"/>
                <w:szCs w:val="22"/>
              </w:rPr>
              <w:t xml:space="preserve">ostawa mobilnej stacji roboczej do obsługi stanowisk badawczych dla </w:t>
            </w:r>
            <w:proofErr w:type="spellStart"/>
            <w:r w:rsidRPr="001323F1">
              <w:rPr>
                <w:b/>
                <w:bCs/>
                <w:sz w:val="22"/>
                <w:szCs w:val="22"/>
              </w:rPr>
              <w:t>WEiP</w:t>
            </w:r>
            <w:proofErr w:type="spellEnd"/>
            <w:r w:rsidRPr="001323F1">
              <w:rPr>
                <w:b/>
                <w:bCs/>
                <w:sz w:val="22"/>
                <w:szCs w:val="22"/>
              </w:rPr>
              <w:t xml:space="preserve"> - DE-dzp.272-746/24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7646491E" w14:textId="77777777" w:rsidR="00BC46F3" w:rsidRDefault="00BC46F3" w:rsidP="00BC46F3">
      <w:pPr>
        <w:rPr>
          <w:sz w:val="22"/>
          <w:szCs w:val="22"/>
        </w:rPr>
      </w:pPr>
    </w:p>
    <w:p w14:paraId="016FF3C5" w14:textId="77777777" w:rsidR="00BC46F3" w:rsidRDefault="00BC46F3" w:rsidP="00BC46F3">
      <w:pPr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</w:t>
      </w:r>
      <w:r w:rsidRPr="007C2501">
        <w:rPr>
          <w:sz w:val="22"/>
          <w:szCs w:val="22"/>
        </w:rPr>
        <w:t xml:space="preserve">publicznych (Dz.U.2024.1320 </w:t>
      </w:r>
      <w:proofErr w:type="spellStart"/>
      <w:r w:rsidRPr="007C2501">
        <w:rPr>
          <w:sz w:val="22"/>
          <w:szCs w:val="22"/>
        </w:rPr>
        <w:t>t.j</w:t>
      </w:r>
      <w:proofErr w:type="spellEnd"/>
      <w:r w:rsidRPr="007C2501">
        <w:rPr>
          <w:sz w:val="22"/>
          <w:szCs w:val="22"/>
        </w:rPr>
        <w:t>. ze zm.), zwanej</w:t>
      </w:r>
      <w:r w:rsidRPr="009B2352">
        <w:rPr>
          <w:sz w:val="22"/>
          <w:szCs w:val="22"/>
        </w:rPr>
        <w:t xml:space="preserve">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informuje, że w toczącym się postępowaniu o udzielenie zamówienia publicznego, jako najkorzystniejsza wybrana została oferta:</w:t>
      </w:r>
    </w:p>
    <w:p w14:paraId="3EE78763" w14:textId="77777777" w:rsidR="00BC46F3" w:rsidRPr="00912D32" w:rsidRDefault="00BC46F3" w:rsidP="00BC46F3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C46F3" w14:paraId="4640BFEA" w14:textId="77777777" w:rsidTr="0022618A">
        <w:trPr>
          <w:cantSplit/>
        </w:trPr>
        <w:tc>
          <w:tcPr>
            <w:tcW w:w="10150" w:type="dxa"/>
          </w:tcPr>
          <w:p w14:paraId="5341AAFF" w14:textId="77777777" w:rsidR="00BC46F3" w:rsidRPr="00D26ED6" w:rsidRDefault="00BC46F3" w:rsidP="0022618A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1323F1">
              <w:rPr>
                <w:b/>
                <w:sz w:val="22"/>
                <w:szCs w:val="22"/>
              </w:rPr>
              <w:t>Syriana</w:t>
            </w:r>
            <w:proofErr w:type="spellEnd"/>
            <w:r w:rsidRPr="001323F1">
              <w:rPr>
                <w:b/>
                <w:sz w:val="22"/>
                <w:szCs w:val="22"/>
              </w:rPr>
              <w:t xml:space="preserve"> Joanna Fisher</w:t>
            </w:r>
          </w:p>
          <w:p w14:paraId="1949C943" w14:textId="77777777" w:rsidR="00BC46F3" w:rsidRPr="009F0E5C" w:rsidRDefault="00BC46F3" w:rsidP="0022618A">
            <w:pPr>
              <w:jc w:val="both"/>
              <w:rPr>
                <w:bCs/>
                <w:sz w:val="22"/>
                <w:szCs w:val="22"/>
              </w:rPr>
            </w:pPr>
            <w:r w:rsidRPr="001323F1">
              <w:rPr>
                <w:bCs/>
                <w:sz w:val="22"/>
                <w:szCs w:val="22"/>
              </w:rPr>
              <w:t>Porębskiego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323F1">
              <w:rPr>
                <w:bCs/>
                <w:sz w:val="22"/>
                <w:szCs w:val="22"/>
              </w:rPr>
              <w:t>28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1323F1">
              <w:rPr>
                <w:bCs/>
                <w:sz w:val="22"/>
                <w:szCs w:val="22"/>
              </w:rPr>
              <w:t>/17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1323F1">
              <w:rPr>
                <w:bCs/>
                <w:sz w:val="22"/>
                <w:szCs w:val="22"/>
              </w:rPr>
              <w:t>80-180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323F1">
              <w:rPr>
                <w:bCs/>
                <w:sz w:val="22"/>
                <w:szCs w:val="22"/>
              </w:rPr>
              <w:t>GDANSK</w:t>
            </w:r>
          </w:p>
          <w:p w14:paraId="3EBAD3E6" w14:textId="77777777" w:rsidR="00BC46F3" w:rsidRPr="00D26ED6" w:rsidRDefault="00BC46F3" w:rsidP="0022618A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060001D" w14:textId="77777777" w:rsidR="00BC46F3" w:rsidRPr="00D26ED6" w:rsidRDefault="00BC46F3" w:rsidP="0022618A">
            <w:pPr>
              <w:jc w:val="both"/>
              <w:rPr>
                <w:b/>
                <w:sz w:val="22"/>
                <w:szCs w:val="22"/>
              </w:rPr>
            </w:pPr>
            <w:r w:rsidRPr="001323F1">
              <w:rPr>
                <w:sz w:val="22"/>
                <w:szCs w:val="22"/>
              </w:rPr>
              <w:t xml:space="preserve">dostawa mobilnej stacji roboczej do obsługi stanowisk badawczych dla </w:t>
            </w:r>
            <w:proofErr w:type="spellStart"/>
            <w:r w:rsidRPr="001323F1">
              <w:rPr>
                <w:sz w:val="22"/>
                <w:szCs w:val="22"/>
              </w:rPr>
              <w:t>WEiP</w:t>
            </w:r>
            <w:proofErr w:type="spellEnd"/>
            <w:r w:rsidRPr="001323F1">
              <w:rPr>
                <w:sz w:val="22"/>
                <w:szCs w:val="22"/>
              </w:rPr>
              <w:t xml:space="preserve"> - DE-dzp.272-746/24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323F1">
              <w:rPr>
                <w:b/>
                <w:sz w:val="22"/>
                <w:szCs w:val="22"/>
              </w:rPr>
              <w:t>10 332.00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1DF11F0C" w14:textId="77777777" w:rsidR="00BC46F3" w:rsidRDefault="00BC46F3" w:rsidP="0022618A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rPr>
                <w:color w:val="000000"/>
                <w:sz w:val="22"/>
                <w:szCs w:val="22"/>
              </w:rPr>
              <w:t xml:space="preserve"> Oferta najkorzystniejsza zgodnie z kryterium oceny ofert.</w:t>
            </w:r>
            <w:r>
              <w:t xml:space="preserve"> </w:t>
            </w:r>
          </w:p>
        </w:tc>
      </w:tr>
    </w:tbl>
    <w:p w14:paraId="3D0F4275" w14:textId="77777777" w:rsidR="00BC46F3" w:rsidRDefault="00BC46F3" w:rsidP="00BC46F3">
      <w:pPr>
        <w:jc w:val="both"/>
        <w:rPr>
          <w:color w:val="000000"/>
          <w:sz w:val="22"/>
          <w:szCs w:val="22"/>
        </w:rPr>
      </w:pPr>
    </w:p>
    <w:p w14:paraId="0D75632A" w14:textId="77777777" w:rsidR="00BC46F3" w:rsidRPr="00756CDA" w:rsidRDefault="00BC46F3" w:rsidP="00BC46F3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6"/>
        <w:gridCol w:w="4230"/>
        <w:gridCol w:w="1960"/>
        <w:gridCol w:w="1960"/>
        <w:gridCol w:w="1470"/>
      </w:tblGrid>
      <w:tr w:rsidR="00BC46F3" w:rsidRPr="008567C7" w14:paraId="3168DAE5" w14:textId="77777777" w:rsidTr="0022618A">
        <w:trPr>
          <w:trHeight w:val="510"/>
        </w:trPr>
        <w:tc>
          <w:tcPr>
            <w:tcW w:w="328" w:type="pct"/>
            <w:vAlign w:val="center"/>
          </w:tcPr>
          <w:p w14:paraId="6B6A01DF" w14:textId="77777777" w:rsidR="00BC46F3" w:rsidRPr="008567C7" w:rsidRDefault="00BC46F3" w:rsidP="002261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054" w:type="pct"/>
            <w:vAlign w:val="center"/>
          </w:tcPr>
          <w:p w14:paraId="5CD6AA04" w14:textId="77777777" w:rsidR="00BC46F3" w:rsidRPr="008567C7" w:rsidRDefault="00BC46F3" w:rsidP="002261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32454BC6" w14:textId="77777777" w:rsidR="00BC46F3" w:rsidRPr="008567C7" w:rsidRDefault="00BC46F3" w:rsidP="0022618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323F1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2778A91F" w14:textId="77777777" w:rsidR="00BC46F3" w:rsidRPr="008567C7" w:rsidRDefault="00BC46F3" w:rsidP="0022618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323F1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715" w:type="pct"/>
            <w:vAlign w:val="center"/>
          </w:tcPr>
          <w:p w14:paraId="5AFCDAF5" w14:textId="77777777" w:rsidR="00BC46F3" w:rsidRPr="008567C7" w:rsidRDefault="00BC46F3" w:rsidP="002261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BC46F3" w:rsidRPr="008567C7" w14:paraId="79FD8844" w14:textId="77777777" w:rsidTr="0022618A">
        <w:tc>
          <w:tcPr>
            <w:tcW w:w="328" w:type="pct"/>
            <w:vAlign w:val="center"/>
          </w:tcPr>
          <w:p w14:paraId="1EA260A1" w14:textId="77777777" w:rsidR="00BC46F3" w:rsidRPr="008567C7" w:rsidRDefault="00BC46F3" w:rsidP="002261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23F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54" w:type="pct"/>
            <w:vAlign w:val="center"/>
          </w:tcPr>
          <w:p w14:paraId="5661C75F" w14:textId="77777777" w:rsidR="00BC46F3" w:rsidRPr="002B6761" w:rsidRDefault="00BC46F3" w:rsidP="0022618A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1323F1">
              <w:rPr>
                <w:rFonts w:ascii="Times New Roman" w:hAnsi="Times New Roman" w:cs="Times New Roman"/>
                <w:b/>
                <w:sz w:val="18"/>
                <w:szCs w:val="18"/>
              </w:rPr>
              <w:t>Syriana</w:t>
            </w:r>
            <w:proofErr w:type="spellEnd"/>
            <w:r w:rsidRPr="001323F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Joanna Fisher</w:t>
            </w:r>
          </w:p>
          <w:p w14:paraId="002A5AE9" w14:textId="77777777" w:rsidR="00BC46F3" w:rsidRPr="008567C7" w:rsidRDefault="00BC46F3" w:rsidP="0022618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323F1">
              <w:rPr>
                <w:rFonts w:ascii="Times New Roman" w:hAnsi="Times New Roman" w:cs="Times New Roman"/>
                <w:bCs/>
                <w:sz w:val="18"/>
                <w:szCs w:val="18"/>
              </w:rPr>
              <w:t>Porębskiego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323F1">
              <w:rPr>
                <w:rFonts w:ascii="Times New Roman" w:hAnsi="Times New Roman" w:cs="Times New Roman"/>
                <w:bCs/>
                <w:sz w:val="18"/>
                <w:szCs w:val="18"/>
              </w:rPr>
              <w:t>28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323F1">
              <w:rPr>
                <w:rFonts w:ascii="Times New Roman" w:hAnsi="Times New Roman" w:cs="Times New Roman"/>
                <w:bCs/>
                <w:sz w:val="18"/>
                <w:szCs w:val="18"/>
              </w:rPr>
              <w:t>/17</w:t>
            </w:r>
          </w:p>
          <w:p w14:paraId="73EE567D" w14:textId="77777777" w:rsidR="00BC46F3" w:rsidRPr="001B7815" w:rsidRDefault="00BC46F3" w:rsidP="0022618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323F1">
              <w:rPr>
                <w:rFonts w:ascii="Times New Roman" w:hAnsi="Times New Roman" w:cs="Times New Roman"/>
                <w:bCs/>
                <w:sz w:val="18"/>
                <w:szCs w:val="18"/>
              </w:rPr>
              <w:t>80-180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323F1">
              <w:rPr>
                <w:rFonts w:ascii="Times New Roman" w:hAnsi="Times New Roman" w:cs="Times New Roman"/>
                <w:bCs/>
                <w:sz w:val="18"/>
                <w:szCs w:val="18"/>
              </w:rPr>
              <w:t>GDANSK</w:t>
            </w:r>
          </w:p>
        </w:tc>
        <w:tc>
          <w:tcPr>
            <w:tcW w:w="952" w:type="pct"/>
            <w:vAlign w:val="center"/>
          </w:tcPr>
          <w:p w14:paraId="1978DBF2" w14:textId="77777777" w:rsidR="00BC46F3" w:rsidRPr="008567C7" w:rsidRDefault="00BC46F3" w:rsidP="002261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23F1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4C9A8F61" w14:textId="77777777" w:rsidR="00BC46F3" w:rsidRPr="008567C7" w:rsidRDefault="00BC46F3" w:rsidP="002261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23F1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607B6C7B" w14:textId="77777777" w:rsidR="00BC46F3" w:rsidRPr="008567C7" w:rsidRDefault="00BC46F3" w:rsidP="002261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23F1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BC46F3" w:rsidRPr="008567C7" w14:paraId="20535ECB" w14:textId="77777777" w:rsidTr="0022618A">
        <w:tc>
          <w:tcPr>
            <w:tcW w:w="328" w:type="pct"/>
            <w:vAlign w:val="center"/>
          </w:tcPr>
          <w:p w14:paraId="0E6193E3" w14:textId="77777777" w:rsidR="00BC46F3" w:rsidRPr="008567C7" w:rsidRDefault="00BC46F3" w:rsidP="002261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23F1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054" w:type="pct"/>
            <w:vAlign w:val="center"/>
          </w:tcPr>
          <w:p w14:paraId="5073369E" w14:textId="77777777" w:rsidR="00BC46F3" w:rsidRPr="002B6761" w:rsidRDefault="00BC46F3" w:rsidP="0022618A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323F1">
              <w:rPr>
                <w:rFonts w:ascii="Times New Roman" w:hAnsi="Times New Roman" w:cs="Times New Roman"/>
                <w:b/>
                <w:sz w:val="18"/>
                <w:szCs w:val="18"/>
              </w:rPr>
              <w:t>NKK SYSTEM Spółka z ograniczoną odpowiedzialnością</w:t>
            </w:r>
          </w:p>
          <w:p w14:paraId="6F032C5A" w14:textId="77777777" w:rsidR="00BC46F3" w:rsidRPr="008567C7" w:rsidRDefault="00BC46F3" w:rsidP="0022618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323F1">
              <w:rPr>
                <w:rFonts w:ascii="Times New Roman" w:hAnsi="Times New Roman" w:cs="Times New Roman"/>
                <w:bCs/>
                <w:sz w:val="18"/>
                <w:szCs w:val="18"/>
              </w:rPr>
              <w:t>Tatarska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323F1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7C97A8B" w14:textId="77777777" w:rsidR="00BC46F3" w:rsidRPr="001B7815" w:rsidRDefault="00BC46F3" w:rsidP="0022618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323F1">
              <w:rPr>
                <w:rFonts w:ascii="Times New Roman" w:hAnsi="Times New Roman" w:cs="Times New Roman"/>
                <w:bCs/>
                <w:sz w:val="18"/>
                <w:szCs w:val="18"/>
              </w:rPr>
              <w:t>30-103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323F1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52" w:type="pct"/>
            <w:vAlign w:val="center"/>
          </w:tcPr>
          <w:p w14:paraId="376F1E75" w14:textId="77777777" w:rsidR="00BC46F3" w:rsidRPr="008567C7" w:rsidRDefault="00BC46F3" w:rsidP="002261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23F1">
              <w:rPr>
                <w:rFonts w:ascii="Times New Roman" w:hAnsi="Times New Roman" w:cs="Times New Roman"/>
                <w:sz w:val="18"/>
                <w:szCs w:val="18"/>
              </w:rPr>
              <w:t xml:space="preserve">  50,53</w:t>
            </w:r>
          </w:p>
        </w:tc>
        <w:tc>
          <w:tcPr>
            <w:tcW w:w="952" w:type="pct"/>
            <w:vAlign w:val="center"/>
          </w:tcPr>
          <w:p w14:paraId="3CF040ED" w14:textId="77777777" w:rsidR="00BC46F3" w:rsidRPr="008567C7" w:rsidRDefault="00BC46F3" w:rsidP="002261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23F1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67F79671" w14:textId="77777777" w:rsidR="00BC46F3" w:rsidRPr="008567C7" w:rsidRDefault="00BC46F3" w:rsidP="002261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23F1">
              <w:rPr>
                <w:rFonts w:ascii="Times New Roman" w:hAnsi="Times New Roman" w:cs="Times New Roman"/>
                <w:sz w:val="18"/>
                <w:szCs w:val="18"/>
              </w:rPr>
              <w:t xml:space="preserve">  90,53</w:t>
            </w:r>
          </w:p>
        </w:tc>
      </w:tr>
      <w:tr w:rsidR="00BC46F3" w:rsidRPr="008567C7" w14:paraId="066EBE7A" w14:textId="77777777" w:rsidTr="0022618A">
        <w:tc>
          <w:tcPr>
            <w:tcW w:w="328" w:type="pct"/>
            <w:vAlign w:val="center"/>
          </w:tcPr>
          <w:p w14:paraId="3968613F" w14:textId="77777777" w:rsidR="00BC46F3" w:rsidRPr="008567C7" w:rsidRDefault="00BC46F3" w:rsidP="002261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23F1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54" w:type="pct"/>
            <w:vAlign w:val="center"/>
          </w:tcPr>
          <w:p w14:paraId="74677D02" w14:textId="77777777" w:rsidR="00BC46F3" w:rsidRPr="002B6761" w:rsidRDefault="00BC46F3" w:rsidP="0022618A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323F1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14:paraId="4133AEBC" w14:textId="77777777" w:rsidR="00BC46F3" w:rsidRPr="008567C7" w:rsidRDefault="00BC46F3" w:rsidP="0022618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323F1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323F1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6C3499F" w14:textId="77777777" w:rsidR="00BC46F3" w:rsidRPr="001B7815" w:rsidRDefault="00BC46F3" w:rsidP="0022618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323F1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323F1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52" w:type="pct"/>
            <w:vAlign w:val="center"/>
          </w:tcPr>
          <w:p w14:paraId="3CEC451C" w14:textId="77777777" w:rsidR="00BC46F3" w:rsidRPr="008567C7" w:rsidRDefault="00BC46F3" w:rsidP="002261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23F1">
              <w:rPr>
                <w:rFonts w:ascii="Times New Roman" w:hAnsi="Times New Roman" w:cs="Times New Roman"/>
                <w:sz w:val="18"/>
                <w:szCs w:val="18"/>
              </w:rPr>
              <w:t xml:space="preserve">  45,08</w:t>
            </w:r>
          </w:p>
        </w:tc>
        <w:tc>
          <w:tcPr>
            <w:tcW w:w="952" w:type="pct"/>
            <w:vAlign w:val="center"/>
          </w:tcPr>
          <w:p w14:paraId="4F240FD3" w14:textId="77777777" w:rsidR="00BC46F3" w:rsidRPr="008567C7" w:rsidRDefault="00BC46F3" w:rsidP="002261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23F1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357FE486" w14:textId="77777777" w:rsidR="00BC46F3" w:rsidRPr="008567C7" w:rsidRDefault="00BC46F3" w:rsidP="002261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23F1">
              <w:rPr>
                <w:rFonts w:ascii="Times New Roman" w:hAnsi="Times New Roman" w:cs="Times New Roman"/>
                <w:sz w:val="18"/>
                <w:szCs w:val="18"/>
              </w:rPr>
              <w:t xml:space="preserve">  85,08</w:t>
            </w:r>
          </w:p>
        </w:tc>
      </w:tr>
      <w:tr w:rsidR="00BC46F3" w:rsidRPr="008567C7" w14:paraId="0577D8FD" w14:textId="77777777" w:rsidTr="0022618A">
        <w:tc>
          <w:tcPr>
            <w:tcW w:w="328" w:type="pct"/>
            <w:vAlign w:val="center"/>
          </w:tcPr>
          <w:p w14:paraId="618E00F8" w14:textId="77777777" w:rsidR="00BC46F3" w:rsidRPr="008567C7" w:rsidRDefault="00BC46F3" w:rsidP="002261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23F1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054" w:type="pct"/>
            <w:vAlign w:val="center"/>
          </w:tcPr>
          <w:p w14:paraId="1FC82235" w14:textId="77777777" w:rsidR="00BC46F3" w:rsidRPr="002B6761" w:rsidRDefault="00BC46F3" w:rsidP="0022618A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323F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INFOS Systemy Komputerowe Jacek </w:t>
            </w:r>
            <w:proofErr w:type="spellStart"/>
            <w:r w:rsidRPr="001323F1">
              <w:rPr>
                <w:rFonts w:ascii="Times New Roman" w:hAnsi="Times New Roman" w:cs="Times New Roman"/>
                <w:b/>
                <w:sz w:val="18"/>
                <w:szCs w:val="18"/>
              </w:rPr>
              <w:t>Kielbratowski</w:t>
            </w:r>
            <w:proofErr w:type="spellEnd"/>
          </w:p>
          <w:p w14:paraId="5BD5053F" w14:textId="77777777" w:rsidR="00BC46F3" w:rsidRPr="008567C7" w:rsidRDefault="00BC46F3" w:rsidP="0022618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323F1">
              <w:rPr>
                <w:rFonts w:ascii="Times New Roman" w:hAnsi="Times New Roman" w:cs="Times New Roman"/>
                <w:bCs/>
                <w:sz w:val="18"/>
                <w:szCs w:val="18"/>
              </w:rPr>
              <w:t>Jagiellońska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323F1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637325B" w14:textId="77777777" w:rsidR="00BC46F3" w:rsidRPr="001B7815" w:rsidRDefault="00BC46F3" w:rsidP="0022618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323F1">
              <w:rPr>
                <w:rFonts w:ascii="Times New Roman" w:hAnsi="Times New Roman" w:cs="Times New Roman"/>
                <w:bCs/>
                <w:sz w:val="18"/>
                <w:szCs w:val="18"/>
              </w:rPr>
              <w:t>80-371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323F1">
              <w:rPr>
                <w:rFonts w:ascii="Times New Roman" w:hAnsi="Times New Roman" w:cs="Times New Roman"/>
                <w:bCs/>
                <w:sz w:val="18"/>
                <w:szCs w:val="18"/>
              </w:rPr>
              <w:t>Gda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ń</w:t>
            </w:r>
            <w:r w:rsidRPr="001323F1">
              <w:rPr>
                <w:rFonts w:ascii="Times New Roman" w:hAnsi="Times New Roman" w:cs="Times New Roman"/>
                <w:bCs/>
                <w:sz w:val="18"/>
                <w:szCs w:val="18"/>
              </w:rPr>
              <w:t>sk</w:t>
            </w:r>
          </w:p>
        </w:tc>
        <w:tc>
          <w:tcPr>
            <w:tcW w:w="952" w:type="pct"/>
            <w:vAlign w:val="center"/>
          </w:tcPr>
          <w:p w14:paraId="5E93992F" w14:textId="77777777" w:rsidR="00BC46F3" w:rsidRPr="008567C7" w:rsidRDefault="00BC46F3" w:rsidP="002261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23F1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952" w:type="pct"/>
            <w:vAlign w:val="center"/>
          </w:tcPr>
          <w:p w14:paraId="5F688EE4" w14:textId="77777777" w:rsidR="00BC46F3" w:rsidRPr="008567C7" w:rsidRDefault="00BC46F3" w:rsidP="002261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715" w:type="pct"/>
            <w:vAlign w:val="center"/>
          </w:tcPr>
          <w:p w14:paraId="493EB378" w14:textId="77777777" w:rsidR="00BC46F3" w:rsidRPr="008567C7" w:rsidRDefault="00BC46F3" w:rsidP="002261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23F1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</w:tbl>
    <w:p w14:paraId="61CC25F1" w14:textId="77777777" w:rsidR="00BC46F3" w:rsidRPr="00A2710A" w:rsidRDefault="00BC46F3" w:rsidP="00BC46F3">
      <w:pPr>
        <w:ind w:firstLine="709"/>
        <w:jc w:val="both"/>
        <w:rPr>
          <w:color w:val="000000"/>
          <w:sz w:val="18"/>
          <w:szCs w:val="18"/>
        </w:rPr>
      </w:pPr>
      <w:r w:rsidRPr="00A2710A">
        <w:rPr>
          <w:color w:val="000000"/>
          <w:sz w:val="18"/>
          <w:szCs w:val="18"/>
        </w:rPr>
        <w:t>*Zamawiający nie przyznawał punktów. Oferta Wykonawcy została odrzucona.</w:t>
      </w:r>
    </w:p>
    <w:p w14:paraId="6FD88C0E" w14:textId="77777777" w:rsidR="00BC46F3" w:rsidRDefault="00BC46F3" w:rsidP="00BC46F3">
      <w:pPr>
        <w:jc w:val="both"/>
        <w:rPr>
          <w:color w:val="000000"/>
          <w:sz w:val="22"/>
          <w:szCs w:val="22"/>
        </w:rPr>
      </w:pPr>
    </w:p>
    <w:bookmarkEnd w:id="0"/>
    <w:p w14:paraId="6062F822" w14:textId="77777777" w:rsidR="00F960D7" w:rsidRPr="00BC46F3" w:rsidRDefault="00F960D7" w:rsidP="00BC46F3"/>
    <w:sectPr w:rsidR="00F960D7" w:rsidRPr="00BC46F3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30A5BB" w14:textId="77777777" w:rsidR="00BE575B" w:rsidRDefault="00BE575B">
      <w:r>
        <w:separator/>
      </w:r>
    </w:p>
  </w:endnote>
  <w:endnote w:type="continuationSeparator" w:id="0">
    <w:p w14:paraId="506E0121" w14:textId="77777777" w:rsidR="00BE575B" w:rsidRDefault="00BE57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E9684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E0399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10D5E2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8E09B0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3AB35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63C9A4" w14:textId="77777777" w:rsidR="00BE575B" w:rsidRDefault="00BE575B">
      <w:r>
        <w:separator/>
      </w:r>
    </w:p>
  </w:footnote>
  <w:footnote w:type="continuationSeparator" w:id="0">
    <w:p w14:paraId="7B13E86C" w14:textId="77777777" w:rsidR="00BE575B" w:rsidRDefault="00BE57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14B0D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B2D7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A4F2F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575B"/>
    <w:rsid w:val="00005838"/>
    <w:rsid w:val="00022322"/>
    <w:rsid w:val="00042497"/>
    <w:rsid w:val="000C1E6F"/>
    <w:rsid w:val="000E4E56"/>
    <w:rsid w:val="001A1468"/>
    <w:rsid w:val="001B7815"/>
    <w:rsid w:val="001C31ED"/>
    <w:rsid w:val="00293EA6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C46F3"/>
    <w:rsid w:val="00BD2174"/>
    <w:rsid w:val="00BE575B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1DC699"/>
  <w15:chartTrackingRefBased/>
  <w15:docId w15:val="{C0E4EC7C-5AF1-4D43-8A6C-3B99EC021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46F3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219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2025-02-10T08:32:00Z</dcterms:created>
  <dcterms:modified xsi:type="dcterms:W3CDTF">2025-02-10T08:33:00Z</dcterms:modified>
</cp:coreProperties>
</file>