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6F6C6C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6F6C6C">
        <w:rPr>
          <w:rFonts w:ascii="Verdana" w:hAnsi="Verdana"/>
          <w:b w:val="0"/>
          <w:sz w:val="18"/>
          <w:szCs w:val="18"/>
        </w:rPr>
        <w:tab/>
      </w:r>
      <w:r w:rsidRPr="006F6C6C">
        <w:rPr>
          <w:rFonts w:ascii="Verdana" w:hAnsi="Verdana"/>
          <w:b w:val="0"/>
          <w:sz w:val="18"/>
          <w:szCs w:val="18"/>
        </w:rPr>
        <w:tab/>
      </w:r>
      <w:r w:rsidRPr="006F6C6C">
        <w:rPr>
          <w:rFonts w:ascii="Verdana" w:hAnsi="Verdana"/>
          <w:b w:val="0"/>
          <w:sz w:val="18"/>
          <w:szCs w:val="18"/>
        </w:rPr>
        <w:tab/>
      </w:r>
      <w:r w:rsidRPr="006F6C6C">
        <w:rPr>
          <w:rFonts w:ascii="Verdana" w:hAnsi="Verdana"/>
          <w:b w:val="0"/>
          <w:sz w:val="18"/>
          <w:szCs w:val="18"/>
        </w:rPr>
        <w:tab/>
      </w:r>
      <w:r w:rsidRPr="006F6C6C">
        <w:rPr>
          <w:rFonts w:ascii="Verdana" w:hAnsi="Verdana"/>
          <w:b w:val="0"/>
          <w:sz w:val="18"/>
          <w:szCs w:val="18"/>
        </w:rPr>
        <w:tab/>
      </w:r>
      <w:r w:rsidRPr="006F6C6C">
        <w:rPr>
          <w:rFonts w:ascii="Verdana" w:hAnsi="Verdana"/>
          <w:b w:val="0"/>
          <w:sz w:val="18"/>
          <w:szCs w:val="18"/>
        </w:rPr>
        <w:tab/>
      </w:r>
      <w:r w:rsidRPr="006F6C6C">
        <w:rPr>
          <w:rFonts w:ascii="Verdana" w:hAnsi="Verdana"/>
          <w:b w:val="0"/>
          <w:sz w:val="18"/>
          <w:szCs w:val="18"/>
        </w:rPr>
        <w:tab/>
      </w:r>
      <w:r w:rsidRPr="006F6C6C">
        <w:rPr>
          <w:rFonts w:ascii="Verdana" w:hAnsi="Verdana"/>
          <w:sz w:val="18"/>
          <w:szCs w:val="18"/>
        </w:rPr>
        <w:t xml:space="preserve">Załącznik nr </w:t>
      </w:r>
      <w:r w:rsidR="00012286" w:rsidRPr="006F6C6C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6F6C6C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6F6C6C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6F6C6C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F6C6C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6F6C6C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F6C6C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6F6C6C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F6C6C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6F6C6C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F6C6C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6F6C6C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F6C6C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6F6C6C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F6C6C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6F6C6C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F6C6C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6F6C6C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F6C6C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6F6C6C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F6C6C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6F6C6C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6F6C6C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6F6C6C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F6C6C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6F6C6C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F6C6C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6F6C6C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F6C6C">
        <w:rPr>
          <w:rFonts w:ascii="Verdana" w:hAnsi="Verdana"/>
          <w:b/>
          <w:sz w:val="18"/>
          <w:szCs w:val="18"/>
        </w:rPr>
        <w:t>Dział Zamówień Publicznych</w:t>
      </w:r>
      <w:r w:rsidR="008D2AB8" w:rsidRPr="006F6C6C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6F6C6C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F6C6C">
        <w:rPr>
          <w:rFonts w:ascii="Verdana" w:hAnsi="Verdana"/>
          <w:b/>
          <w:sz w:val="18"/>
          <w:szCs w:val="18"/>
        </w:rPr>
        <w:t>Al. Mickiewicza</w:t>
      </w:r>
      <w:r w:rsidR="008D2AB8" w:rsidRPr="006F6C6C">
        <w:rPr>
          <w:rFonts w:ascii="Verdana" w:hAnsi="Verdana"/>
          <w:b/>
          <w:sz w:val="18"/>
          <w:szCs w:val="18"/>
        </w:rPr>
        <w:t xml:space="preserve"> </w:t>
      </w:r>
      <w:r w:rsidRPr="006F6C6C">
        <w:rPr>
          <w:rFonts w:ascii="Verdana" w:hAnsi="Verdana"/>
          <w:b/>
          <w:sz w:val="18"/>
          <w:szCs w:val="18"/>
        </w:rPr>
        <w:t>30</w:t>
      </w:r>
      <w:r w:rsidR="008D2AB8" w:rsidRPr="006F6C6C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6F6C6C" w:rsidRDefault="00D14AA4" w:rsidP="008D2AB8">
      <w:pPr>
        <w:rPr>
          <w:rFonts w:ascii="Verdana" w:hAnsi="Verdana"/>
          <w:b/>
          <w:sz w:val="18"/>
          <w:szCs w:val="18"/>
        </w:rPr>
      </w:pPr>
      <w:r w:rsidRPr="006F6C6C">
        <w:rPr>
          <w:rFonts w:ascii="Verdana" w:hAnsi="Verdana"/>
          <w:b/>
          <w:sz w:val="18"/>
          <w:szCs w:val="18"/>
        </w:rPr>
        <w:t>30-059</w:t>
      </w:r>
      <w:r w:rsidR="008D2AB8" w:rsidRPr="006F6C6C">
        <w:rPr>
          <w:rFonts w:ascii="Verdana" w:hAnsi="Verdana"/>
          <w:b/>
          <w:sz w:val="18"/>
          <w:szCs w:val="18"/>
        </w:rPr>
        <w:t xml:space="preserve"> </w:t>
      </w:r>
      <w:r w:rsidRPr="006F6C6C">
        <w:rPr>
          <w:rFonts w:ascii="Verdana" w:hAnsi="Verdana"/>
          <w:b/>
          <w:sz w:val="18"/>
          <w:szCs w:val="18"/>
        </w:rPr>
        <w:t>Kraków</w:t>
      </w:r>
      <w:r w:rsidR="008D2AB8" w:rsidRPr="006F6C6C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6F6C6C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6954655C" w:rsidR="008D2AB8" w:rsidRPr="006F6C6C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6F6C6C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916ADD" w:rsidRPr="00916ADD">
        <w:rPr>
          <w:rFonts w:ascii="Verdana" w:hAnsi="Verdana"/>
          <w:b/>
          <w:sz w:val="18"/>
          <w:szCs w:val="18"/>
        </w:rPr>
        <w:t>dostawa laptopa dla CDSI - DE-dzp.272-068/25</w:t>
      </w:r>
      <w:r w:rsidRPr="006F6C6C">
        <w:rPr>
          <w:rFonts w:ascii="Verdana" w:hAnsi="Verdana"/>
          <w:b/>
          <w:sz w:val="18"/>
          <w:szCs w:val="18"/>
        </w:rPr>
        <w:t xml:space="preserve">, </w:t>
      </w:r>
      <w:r w:rsidRPr="006F6C6C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6F6C6C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2126"/>
        <w:gridCol w:w="1559"/>
        <w:gridCol w:w="709"/>
        <w:gridCol w:w="1134"/>
        <w:gridCol w:w="1031"/>
        <w:gridCol w:w="851"/>
        <w:gridCol w:w="2001"/>
      </w:tblGrid>
      <w:tr w:rsidR="006F6C6C" w:rsidRPr="006F6C6C" w14:paraId="66349691" w14:textId="77777777" w:rsidTr="006F6C6C">
        <w:trPr>
          <w:trHeight w:val="645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985D63" w14:textId="634ED74D" w:rsidR="006F6C6C" w:rsidRPr="006F6C6C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F6C6C">
              <w:rPr>
                <w:rFonts w:ascii="Verdana" w:eastAsia="Calibri" w:hAnsi="Verdana"/>
                <w:sz w:val="18"/>
                <w:szCs w:val="18"/>
                <w:lang w:eastAsia="en-US"/>
              </w:rPr>
              <w:t>Vat</w:t>
            </w:r>
            <w:r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</w:t>
            </w:r>
            <w:r w:rsidRPr="006F6C6C">
              <w:rPr>
                <w:rFonts w:ascii="Verdana" w:eastAsia="Calibri" w:hAnsi="Verdana"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437F8C" w14:textId="77777777" w:rsidR="006F6C6C" w:rsidRPr="006F6C6C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F6C6C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80FCDE" w14:textId="65AD5E09" w:rsidR="006F6C6C" w:rsidRPr="006F6C6C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F6C6C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71B6C7" w14:textId="77777777" w:rsidR="006F6C6C" w:rsidRPr="006F6C6C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F6C6C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5B7DB9DF" w14:textId="77777777" w:rsidR="006F6C6C" w:rsidRPr="006F6C6C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F6C6C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508817" w14:textId="77777777" w:rsidR="006F6C6C" w:rsidRPr="006F6C6C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F6C6C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6F6C6C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81994D" w14:textId="77777777" w:rsidR="006F6C6C" w:rsidRPr="006F6C6C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F6C6C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4BE2C244" w14:textId="77777777" w:rsidR="006F6C6C" w:rsidRPr="006F6C6C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F6C6C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5437EE2" w14:textId="77777777" w:rsidR="006F6C6C" w:rsidRPr="006F6C6C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F6C6C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</w:p>
          <w:p w14:paraId="196793E6" w14:textId="77777777" w:rsidR="006F6C6C" w:rsidRPr="006F6C6C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F6C6C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5A19255" w14:textId="77777777" w:rsidR="006F6C6C" w:rsidRPr="006F6C6C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F6C6C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12778E10" w14:textId="77777777" w:rsidR="006F6C6C" w:rsidRPr="006F6C6C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F6C6C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0F91C4B9" w14:textId="77777777" w:rsidR="006F6C6C" w:rsidRPr="006F6C6C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F6C6C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6F6C6C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6F6C6C" w:rsidRPr="006F6C6C" w14:paraId="4E17BDD1" w14:textId="77777777" w:rsidTr="006F6C6C">
        <w:trPr>
          <w:trHeight w:val="234"/>
        </w:trPr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811CB5" w14:textId="77777777" w:rsidR="006F6C6C" w:rsidRPr="006F6C6C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F6C6C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37120A" w14:textId="77777777" w:rsidR="006F6C6C" w:rsidRPr="006F6C6C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F6C6C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BBCBA5" w14:textId="77777777" w:rsidR="006F6C6C" w:rsidRPr="006F6C6C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F6C6C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48053C2" w14:textId="77777777" w:rsidR="006F6C6C" w:rsidRPr="006F6C6C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F6C6C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19F2A6" w14:textId="77777777" w:rsidR="006F6C6C" w:rsidRPr="006F6C6C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F6C6C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7E947B" w14:textId="77777777" w:rsidR="006F6C6C" w:rsidRPr="006F6C6C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F6C6C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3132C24" w14:textId="77777777" w:rsidR="006F6C6C" w:rsidRPr="006F6C6C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F6C6C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1914BDA" w14:textId="77777777" w:rsidR="006F6C6C" w:rsidRPr="006F6C6C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F6C6C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8</w:t>
            </w:r>
          </w:p>
        </w:tc>
      </w:tr>
      <w:tr w:rsidR="006F6C6C" w:rsidRPr="006F6C6C" w14:paraId="362799EC" w14:textId="77777777" w:rsidTr="006F6C6C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9C9AC" w14:textId="77777777" w:rsidR="006F6C6C" w:rsidRPr="006F6C6C" w:rsidRDefault="006F6C6C" w:rsidP="006F6C6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F6C6C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AC803" w14:textId="4041B752" w:rsidR="006F6C6C" w:rsidRPr="006F6C6C" w:rsidRDefault="006F6C6C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6F6C6C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Laptop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81718" w14:textId="22A134F4" w:rsidR="006F6C6C" w:rsidRPr="006F6C6C" w:rsidRDefault="006F6C6C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6F6C6C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 xml:space="preserve">Laptop: </w:t>
            </w:r>
            <w:r w:rsidRPr="006F6C6C">
              <w:rPr>
                <w:rFonts w:ascii="Verdana" w:eastAsia="Calibri" w:hAnsi="Verdana"/>
                <w:bCs/>
                <w:sz w:val="18"/>
                <w:szCs w:val="18"/>
                <w:lang w:eastAsia="zh-CN"/>
              </w:rPr>
              <w:t>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AE529" w14:textId="4457E54F" w:rsidR="006F6C6C" w:rsidRPr="006F6C6C" w:rsidRDefault="006F6C6C" w:rsidP="006F6C6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F6C6C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62FE3" w14:textId="77777777" w:rsidR="006F6C6C" w:rsidRPr="006F6C6C" w:rsidRDefault="006F6C6C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7D0B6" w14:textId="77777777" w:rsidR="006F6C6C" w:rsidRPr="006F6C6C" w:rsidRDefault="006F6C6C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0EA744" w14:textId="77777777" w:rsidR="006F6C6C" w:rsidRPr="006F6C6C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33AAAF" w14:textId="77777777" w:rsidR="006F6C6C" w:rsidRPr="006F6C6C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6F6C6C" w:rsidRPr="006F6C6C" w14:paraId="5199687F" w14:textId="77777777" w:rsidTr="006F6C6C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8BBDE" w14:textId="77777777" w:rsidR="006F6C6C" w:rsidRPr="006F6C6C" w:rsidRDefault="006F6C6C" w:rsidP="006F6C6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F6C6C"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BFD62" w14:textId="37DA604F" w:rsidR="006F6C6C" w:rsidRPr="006F6C6C" w:rsidRDefault="006F6C6C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F6C6C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Zestaw klawiatura + mysz</w:t>
            </w:r>
          </w:p>
          <w:p w14:paraId="291441E4" w14:textId="77777777" w:rsidR="006F6C6C" w:rsidRPr="006F6C6C" w:rsidRDefault="006F6C6C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07E88" w14:textId="1D2A669E" w:rsidR="006F6C6C" w:rsidRPr="006F6C6C" w:rsidRDefault="006F6C6C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6F6C6C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 xml:space="preserve">Klawiatura: </w:t>
            </w:r>
            <w:r w:rsidRPr="006F6C6C">
              <w:rPr>
                <w:rFonts w:ascii="Verdana" w:eastAsia="Calibri" w:hAnsi="Verdana"/>
                <w:bCs/>
                <w:sz w:val="18"/>
                <w:szCs w:val="18"/>
                <w:lang w:eastAsia="zh-CN"/>
              </w:rPr>
              <w:t>…………………….</w:t>
            </w:r>
          </w:p>
          <w:p w14:paraId="2BA3FC34" w14:textId="0E8F2001" w:rsidR="006F6C6C" w:rsidRPr="006F6C6C" w:rsidRDefault="006F6C6C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6F6C6C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 xml:space="preserve">Mysz: </w:t>
            </w:r>
            <w:r w:rsidRPr="006F6C6C">
              <w:rPr>
                <w:rFonts w:ascii="Verdana" w:eastAsia="Calibri" w:hAnsi="Verdana"/>
                <w:bCs/>
                <w:sz w:val="18"/>
                <w:szCs w:val="18"/>
                <w:lang w:eastAsia="zh-CN"/>
              </w:rPr>
              <w:t>…………………….</w:t>
            </w:r>
          </w:p>
          <w:p w14:paraId="2472CB73" w14:textId="77777777" w:rsidR="006F6C6C" w:rsidRPr="006F6C6C" w:rsidRDefault="006F6C6C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3BC6A" w14:textId="4E4FE9AB" w:rsidR="006F6C6C" w:rsidRPr="006F6C6C" w:rsidRDefault="006F6C6C" w:rsidP="006F6C6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F6C6C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00CD8" w14:textId="77777777" w:rsidR="006F6C6C" w:rsidRPr="006F6C6C" w:rsidRDefault="006F6C6C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9883F" w14:textId="77777777" w:rsidR="006F6C6C" w:rsidRPr="006F6C6C" w:rsidRDefault="006F6C6C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FCA131" w14:textId="77777777" w:rsidR="006F6C6C" w:rsidRPr="006F6C6C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C0B981" w14:textId="77777777" w:rsidR="006F6C6C" w:rsidRPr="006F6C6C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6F6C6C" w:rsidRPr="006F6C6C" w14:paraId="53352240" w14:textId="77777777" w:rsidTr="006F6C6C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4AB9CA" w14:textId="77777777" w:rsidR="006F6C6C" w:rsidRPr="006F6C6C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1EC63235" w14:textId="77777777" w:rsidR="006F6C6C" w:rsidRPr="006F6C6C" w:rsidRDefault="006F6C6C" w:rsidP="006F6C6C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F6C6C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RAZEM:</w:t>
            </w:r>
          </w:p>
          <w:p w14:paraId="3480DB18" w14:textId="77777777" w:rsidR="006F6C6C" w:rsidRPr="006F6C6C" w:rsidRDefault="006F6C6C" w:rsidP="006F6C6C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F844" w14:textId="77777777" w:rsidR="006F6C6C" w:rsidRPr="006F6C6C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7E2CA9" w14:textId="77777777" w:rsidR="006F6C6C" w:rsidRPr="006F6C6C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840EB5" w14:textId="77777777" w:rsidR="006F6C6C" w:rsidRPr="006F6C6C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6F6C6C" w:rsidRPr="006F6C6C" w14:paraId="59D3F48C" w14:textId="77777777" w:rsidTr="006F6C6C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FCBB0" w14:textId="77777777" w:rsidR="006F6C6C" w:rsidRPr="006F6C6C" w:rsidRDefault="006F6C6C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F6C6C">
              <w:rPr>
                <w:rFonts w:ascii="Verdana" w:eastAsia="Calibri" w:hAnsi="Verdana"/>
                <w:sz w:val="18"/>
                <w:szCs w:val="18"/>
                <w:lang w:eastAsia="en-US"/>
              </w:rPr>
              <w:t>Cena netto za całość zamówienia /słownie: ……………………………………………………………/</w:t>
            </w:r>
          </w:p>
          <w:p w14:paraId="33E601FE" w14:textId="77777777" w:rsidR="006F6C6C" w:rsidRPr="006F6C6C" w:rsidRDefault="006F6C6C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F6C6C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74C0F" w14:textId="77777777" w:rsidR="006F6C6C" w:rsidRPr="006F6C6C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5DACAC" w14:textId="77777777" w:rsidR="006F6C6C" w:rsidRPr="006F6C6C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B6186D" w14:textId="77777777" w:rsidR="006F6C6C" w:rsidRPr="006F6C6C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50C99B76" w14:textId="1EDF90F4" w:rsidR="008D2AB8" w:rsidRPr="006F6C6C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6F6C6C">
        <w:rPr>
          <w:rFonts w:ascii="Verdana" w:hAnsi="Verdana"/>
          <w:b/>
          <w:sz w:val="18"/>
          <w:szCs w:val="18"/>
        </w:rPr>
        <w:lastRenderedPageBreak/>
        <w:t>Termin realizacji umowy:</w:t>
      </w:r>
      <w:r w:rsidR="005667D2" w:rsidRPr="006F6C6C">
        <w:rPr>
          <w:rFonts w:ascii="Verdana" w:hAnsi="Verdana"/>
          <w:b/>
          <w:sz w:val="18"/>
          <w:szCs w:val="18"/>
        </w:rPr>
        <w:t xml:space="preserve"> </w:t>
      </w:r>
      <w:r w:rsidR="00FE3B86" w:rsidRPr="006F6C6C">
        <w:rPr>
          <w:rFonts w:ascii="Verdana" w:hAnsi="Verdana"/>
          <w:b/>
          <w:sz w:val="18"/>
          <w:szCs w:val="18"/>
        </w:rPr>
        <w:t>do</w:t>
      </w:r>
      <w:r w:rsidR="00071C5A" w:rsidRPr="006F6C6C">
        <w:rPr>
          <w:rFonts w:ascii="Verdana" w:hAnsi="Verdana"/>
          <w:b/>
          <w:sz w:val="18"/>
          <w:szCs w:val="18"/>
        </w:rPr>
        <w:t xml:space="preserve"> 14</w:t>
      </w:r>
      <w:r w:rsidR="005667D2" w:rsidRPr="006F6C6C">
        <w:rPr>
          <w:rFonts w:ascii="Verdana" w:hAnsi="Verdana"/>
          <w:b/>
          <w:sz w:val="18"/>
          <w:szCs w:val="18"/>
        </w:rPr>
        <w:t xml:space="preserve"> dni od daty podpisania umowy</w:t>
      </w:r>
      <w:r w:rsidR="00CB7724" w:rsidRPr="006F6C6C">
        <w:rPr>
          <w:rFonts w:ascii="Verdana" w:hAnsi="Verdana"/>
          <w:b/>
          <w:sz w:val="18"/>
          <w:szCs w:val="18"/>
        </w:rPr>
        <w:t>.</w:t>
      </w:r>
    </w:p>
    <w:p w14:paraId="615DD47C" w14:textId="1C30A504" w:rsidR="008D2AB8" w:rsidRPr="006F6C6C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6F6C6C">
        <w:rPr>
          <w:rFonts w:ascii="Verdana" w:hAnsi="Verdana"/>
          <w:b/>
          <w:sz w:val="18"/>
          <w:szCs w:val="18"/>
        </w:rPr>
        <w:t>Okres udzielonej gwarancji wynosi:</w:t>
      </w:r>
      <w:r w:rsidRPr="006F6C6C">
        <w:rPr>
          <w:rFonts w:ascii="Verdana" w:hAnsi="Verdana"/>
          <w:sz w:val="18"/>
          <w:szCs w:val="18"/>
        </w:rPr>
        <w:t xml:space="preserve"> </w:t>
      </w:r>
      <w:r w:rsidRPr="006F6C6C">
        <w:rPr>
          <w:rFonts w:ascii="Verdana" w:hAnsi="Verdana"/>
          <w:b/>
          <w:bCs/>
          <w:sz w:val="18"/>
          <w:szCs w:val="18"/>
        </w:rPr>
        <w:t>………</w:t>
      </w:r>
      <w:r w:rsidR="005667D2" w:rsidRPr="006F6C6C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6F6C6C">
        <w:rPr>
          <w:rFonts w:ascii="Verdana" w:hAnsi="Verdana"/>
          <w:sz w:val="18"/>
          <w:szCs w:val="18"/>
        </w:rPr>
        <w:t xml:space="preserve"> </w:t>
      </w:r>
      <w:r w:rsidRPr="006F6C6C">
        <w:rPr>
          <w:rFonts w:ascii="Verdana" w:hAnsi="Verdana"/>
          <w:sz w:val="18"/>
          <w:szCs w:val="18"/>
          <w:highlight w:val="yellow"/>
        </w:rPr>
        <w:t>(</w:t>
      </w:r>
      <w:r w:rsidRPr="006F6C6C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6F6C6C">
        <w:rPr>
          <w:rFonts w:ascii="Verdana" w:hAnsi="Verdana"/>
          <w:i/>
          <w:sz w:val="18"/>
          <w:szCs w:val="18"/>
        </w:rPr>
        <w:t xml:space="preserve"> *)</w:t>
      </w:r>
    </w:p>
    <w:p w14:paraId="4F723ED3" w14:textId="37EFF031" w:rsidR="00AF704D" w:rsidRPr="006F6C6C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6F6C6C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67AD71FC" w14:textId="77777777" w:rsidR="008D2AB8" w:rsidRPr="006F6C6C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6F6C6C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6F6C6C">
        <w:rPr>
          <w:rFonts w:ascii="Verdana" w:hAnsi="Verdana"/>
          <w:sz w:val="18"/>
          <w:szCs w:val="18"/>
        </w:rPr>
        <w:t>6 marca 2018 r</w:t>
      </w:r>
      <w:r w:rsidRPr="006F6C6C">
        <w:rPr>
          <w:rFonts w:ascii="Verdana" w:hAnsi="Verdana"/>
          <w:sz w:val="18"/>
          <w:szCs w:val="18"/>
        </w:rPr>
        <w:t>.</w:t>
      </w:r>
      <w:r w:rsidR="00A0022B" w:rsidRPr="006F6C6C">
        <w:rPr>
          <w:rFonts w:ascii="Verdana" w:hAnsi="Verdana"/>
          <w:sz w:val="18"/>
          <w:szCs w:val="18"/>
        </w:rPr>
        <w:t xml:space="preserve"> Prawo przedsiębiorców, </w:t>
      </w:r>
      <w:r w:rsidRPr="006F6C6C">
        <w:rPr>
          <w:rFonts w:ascii="Verdana" w:hAnsi="Verdana"/>
          <w:sz w:val="18"/>
          <w:szCs w:val="18"/>
        </w:rPr>
        <w:t>należymy do małych lub średnich przedsiębiorców:</w:t>
      </w:r>
      <w:r w:rsidRPr="006F6C6C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6F6C6C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6F6C6C">
        <w:rPr>
          <w:rFonts w:ascii="Verdana" w:hAnsi="Verdana"/>
          <w:b/>
          <w:sz w:val="18"/>
          <w:szCs w:val="18"/>
        </w:rPr>
        <w:t xml:space="preserve">Termin płatności: </w:t>
      </w:r>
      <w:r w:rsidRPr="006F6C6C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Pr="006F6C6C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6F6C6C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6F6C6C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6F6C6C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6F6C6C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41404F1C" w14:textId="77777777" w:rsidR="00EA1E2F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6F6C6C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F6C6C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28C8B39" w14:textId="1E990491" w:rsidR="001122C2" w:rsidRPr="001122C2" w:rsidRDefault="001122C2" w:rsidP="00EA1E2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1122C2">
        <w:rPr>
          <w:rFonts w:ascii="Verdana" w:hAnsi="Verdana"/>
          <w:b/>
          <w:bCs/>
          <w:color w:val="000000"/>
          <w:sz w:val="18"/>
          <w:szCs w:val="18"/>
        </w:rPr>
        <w:t>Oświadczamy, że serwis świadczony będzie przez producenta lub autoryzowanego przedstawiciela producenta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 tj. ……………………………………………………………………….</w:t>
      </w:r>
    </w:p>
    <w:p w14:paraId="213BEC38" w14:textId="77777777" w:rsidR="00EA1E2F" w:rsidRPr="006F6C6C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F6C6C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6F6C6C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F6C6C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6F6C6C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F6C6C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6F6C6C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6F6C6C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6F6C6C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6F6C6C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F6C6C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6F6C6C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F6C6C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6F6C6C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F6C6C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6F6C6C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F6C6C">
              <w:rPr>
                <w:rFonts w:ascii="Verdana" w:hAnsi="Verdana"/>
                <w:sz w:val="18"/>
                <w:szCs w:val="18"/>
              </w:rPr>
              <w:t>Nazwa podwykonawcy</w:t>
            </w:r>
            <w:r w:rsidRPr="006F6C6C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6F6C6C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6F6C6C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6F6C6C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6F6C6C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6F6C6C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6F6C6C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6F6C6C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6F6C6C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6F6C6C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F6C6C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6F6C6C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6F6C6C">
        <w:rPr>
          <w:rFonts w:ascii="Verdana" w:hAnsi="Verdana" w:cs="Times New Roman"/>
          <w:sz w:val="18"/>
          <w:szCs w:val="18"/>
        </w:rPr>
        <w:tab/>
        <w:t>Imię i Nazwisko</w:t>
      </w:r>
      <w:r w:rsidRPr="006F6C6C">
        <w:rPr>
          <w:rFonts w:ascii="Verdana" w:hAnsi="Verdana" w:cs="Times New Roman"/>
          <w:sz w:val="18"/>
          <w:szCs w:val="18"/>
        </w:rPr>
        <w:tab/>
      </w:r>
      <w:r w:rsidRPr="006F6C6C">
        <w:rPr>
          <w:rFonts w:ascii="Verdana" w:hAnsi="Verdana" w:cs="Times New Roman"/>
          <w:sz w:val="18"/>
          <w:szCs w:val="18"/>
        </w:rPr>
        <w:tab/>
      </w:r>
      <w:r w:rsidRPr="006F6C6C">
        <w:rPr>
          <w:rFonts w:ascii="Verdana" w:hAnsi="Verdana" w:cs="Times New Roman"/>
          <w:sz w:val="18"/>
          <w:szCs w:val="18"/>
        </w:rPr>
        <w:tab/>
      </w:r>
      <w:r w:rsidRPr="006F6C6C">
        <w:rPr>
          <w:rFonts w:ascii="Verdana" w:hAnsi="Verdana" w:cs="Times New Roman"/>
          <w:sz w:val="18"/>
          <w:szCs w:val="18"/>
        </w:rPr>
        <w:tab/>
      </w:r>
      <w:r w:rsidRPr="006F6C6C">
        <w:rPr>
          <w:rFonts w:ascii="Verdana" w:hAnsi="Verdana" w:cs="Times New Roman"/>
          <w:sz w:val="18"/>
          <w:szCs w:val="18"/>
        </w:rPr>
        <w:tab/>
      </w:r>
      <w:r w:rsidRPr="006F6C6C">
        <w:rPr>
          <w:rFonts w:ascii="Verdana" w:hAnsi="Verdana" w:cs="Times New Roman"/>
          <w:sz w:val="18"/>
          <w:szCs w:val="18"/>
        </w:rPr>
        <w:tab/>
      </w:r>
      <w:r w:rsidRPr="006F6C6C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6F6C6C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F6C6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F6C6C">
        <w:rPr>
          <w:rFonts w:ascii="Verdana" w:hAnsi="Verdana"/>
          <w:sz w:val="18"/>
          <w:szCs w:val="18"/>
        </w:rPr>
        <w:tab/>
      </w:r>
      <w:r w:rsidRPr="006F6C6C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6F6C6C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F6C6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F6C6C">
        <w:rPr>
          <w:rFonts w:ascii="Verdana" w:hAnsi="Verdana"/>
          <w:sz w:val="18"/>
          <w:szCs w:val="18"/>
        </w:rPr>
        <w:tab/>
      </w:r>
      <w:r w:rsidRPr="006F6C6C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6F6C6C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6F6C6C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F6C6C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029C3EA2" w14:textId="77777777" w:rsidR="00EA1E2F" w:rsidRPr="006F6C6C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6F6C6C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6F6C6C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F6C6C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6F6C6C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F6C6C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6F6C6C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F6C6C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6F6C6C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F6C6C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7A4FFA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F6C6C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A317854" w14:textId="05167915" w:rsidR="00EA1E2F" w:rsidRPr="006F6C6C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6F6C6C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6F6C6C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6F6C6C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6F6C6C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6F6C6C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6F6C6C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6F6C6C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F6C6C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sectPr w:rsidR="00EA1E2F" w:rsidRPr="006F6C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5"/>
  </w:num>
  <w:num w:numId="5" w16cid:durableId="1409040260">
    <w:abstractNumId w:val="1"/>
  </w:num>
  <w:num w:numId="6" w16cid:durableId="1445537388">
    <w:abstractNumId w:val="3"/>
  </w:num>
  <w:num w:numId="7" w16cid:durableId="1122655415">
    <w:abstractNumId w:val="4"/>
  </w:num>
  <w:num w:numId="8" w16cid:durableId="12374751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F5256"/>
    <w:rsid w:val="000F6589"/>
    <w:rsid w:val="00106636"/>
    <w:rsid w:val="001122C2"/>
    <w:rsid w:val="00116EC6"/>
    <w:rsid w:val="001801DD"/>
    <w:rsid w:val="001871ED"/>
    <w:rsid w:val="001D4612"/>
    <w:rsid w:val="001F2EEA"/>
    <w:rsid w:val="00207E98"/>
    <w:rsid w:val="002333D7"/>
    <w:rsid w:val="002723B0"/>
    <w:rsid w:val="002C151E"/>
    <w:rsid w:val="002F04BF"/>
    <w:rsid w:val="00315A4A"/>
    <w:rsid w:val="00332124"/>
    <w:rsid w:val="00333ADC"/>
    <w:rsid w:val="00391F08"/>
    <w:rsid w:val="003B53A3"/>
    <w:rsid w:val="003C78AA"/>
    <w:rsid w:val="003F3905"/>
    <w:rsid w:val="00437B7D"/>
    <w:rsid w:val="00481FB1"/>
    <w:rsid w:val="004B7300"/>
    <w:rsid w:val="004C6753"/>
    <w:rsid w:val="005168D6"/>
    <w:rsid w:val="005576C0"/>
    <w:rsid w:val="005667D2"/>
    <w:rsid w:val="005831C5"/>
    <w:rsid w:val="00595C87"/>
    <w:rsid w:val="005D2C65"/>
    <w:rsid w:val="005E6D94"/>
    <w:rsid w:val="00633113"/>
    <w:rsid w:val="0063384F"/>
    <w:rsid w:val="00643C6F"/>
    <w:rsid w:val="00646202"/>
    <w:rsid w:val="0065290F"/>
    <w:rsid w:val="006815F6"/>
    <w:rsid w:val="006E37A2"/>
    <w:rsid w:val="006E4A4C"/>
    <w:rsid w:val="006F6C6C"/>
    <w:rsid w:val="007748F0"/>
    <w:rsid w:val="007A04B2"/>
    <w:rsid w:val="007A0D83"/>
    <w:rsid w:val="007A4129"/>
    <w:rsid w:val="007A4321"/>
    <w:rsid w:val="007A4FFA"/>
    <w:rsid w:val="0083096E"/>
    <w:rsid w:val="00833933"/>
    <w:rsid w:val="00853083"/>
    <w:rsid w:val="008B2F0C"/>
    <w:rsid w:val="008B39B8"/>
    <w:rsid w:val="008B4928"/>
    <w:rsid w:val="008D2AB8"/>
    <w:rsid w:val="008F08FC"/>
    <w:rsid w:val="008F1C66"/>
    <w:rsid w:val="00905AFA"/>
    <w:rsid w:val="00916ADD"/>
    <w:rsid w:val="00970FE4"/>
    <w:rsid w:val="009D1D22"/>
    <w:rsid w:val="00A0022B"/>
    <w:rsid w:val="00A346FE"/>
    <w:rsid w:val="00A34F03"/>
    <w:rsid w:val="00A47B4D"/>
    <w:rsid w:val="00A83018"/>
    <w:rsid w:val="00AC79B9"/>
    <w:rsid w:val="00AF4095"/>
    <w:rsid w:val="00AF704D"/>
    <w:rsid w:val="00B774DC"/>
    <w:rsid w:val="00C11FCB"/>
    <w:rsid w:val="00C308C1"/>
    <w:rsid w:val="00C6570C"/>
    <w:rsid w:val="00C72428"/>
    <w:rsid w:val="00C969A6"/>
    <w:rsid w:val="00CA7D36"/>
    <w:rsid w:val="00CB7724"/>
    <w:rsid w:val="00CE6217"/>
    <w:rsid w:val="00D14AA4"/>
    <w:rsid w:val="00D24208"/>
    <w:rsid w:val="00D24B7D"/>
    <w:rsid w:val="00D3177E"/>
    <w:rsid w:val="00D4654C"/>
    <w:rsid w:val="00D5222E"/>
    <w:rsid w:val="00D60C38"/>
    <w:rsid w:val="00D6378D"/>
    <w:rsid w:val="00D66893"/>
    <w:rsid w:val="00D90ACB"/>
    <w:rsid w:val="00D93FEC"/>
    <w:rsid w:val="00DB0B82"/>
    <w:rsid w:val="00DB7042"/>
    <w:rsid w:val="00DC1500"/>
    <w:rsid w:val="00DC7791"/>
    <w:rsid w:val="00DD6F16"/>
    <w:rsid w:val="00DF7E08"/>
    <w:rsid w:val="00E44371"/>
    <w:rsid w:val="00E5627D"/>
    <w:rsid w:val="00E949B0"/>
    <w:rsid w:val="00EA1E2F"/>
    <w:rsid w:val="00EB7B6F"/>
    <w:rsid w:val="00EC0BEA"/>
    <w:rsid w:val="00EC41E9"/>
    <w:rsid w:val="00EE48AA"/>
    <w:rsid w:val="00F00591"/>
    <w:rsid w:val="00F05DF4"/>
    <w:rsid w:val="00F23C53"/>
    <w:rsid w:val="00F51688"/>
    <w:rsid w:val="00F53146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560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2024-11-07T09:09:00Z</cp:lastPrinted>
  <dcterms:created xsi:type="dcterms:W3CDTF">2025-02-06T10:53:00Z</dcterms:created>
  <dcterms:modified xsi:type="dcterms:W3CDTF">2025-02-06T11:04:00Z</dcterms:modified>
</cp:coreProperties>
</file>