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56C87AF2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CF5FB3" w:rsidRPr="00CF5FB3">
        <w:rPr>
          <w:b/>
        </w:rPr>
        <w:tab/>
        <w:t xml:space="preserve">Dostawa wagi analitycznej dla </w:t>
      </w:r>
      <w:proofErr w:type="spellStart"/>
      <w:r w:rsidR="00CF5FB3" w:rsidRPr="00CF5FB3">
        <w:rPr>
          <w:b/>
        </w:rPr>
        <w:t>WIMiC</w:t>
      </w:r>
      <w:proofErr w:type="spellEnd"/>
      <w:r w:rsidR="00CF5FB3" w:rsidRPr="00CF5FB3">
        <w:rPr>
          <w:b/>
        </w:rPr>
        <w:t xml:space="preserve">   DE-dzp.272-063/25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11FA0556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........................................................... PLN</w:t>
      </w:r>
    </w:p>
    <w:p w14:paraId="6EFD8E7A" w14:textId="3C2781EA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A62BC95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03B73CBB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 w:rsidR="00CF5FB3">
        <w:rPr>
          <w:sz w:val="22"/>
          <w:szCs w:val="22"/>
        </w:rPr>
        <w:t>24</w:t>
      </w:r>
      <w:r w:rsidRPr="00F94B30">
        <w:rPr>
          <w:sz w:val="22"/>
          <w:szCs w:val="22"/>
        </w:rPr>
        <w:t xml:space="preserve"> miesi</w:t>
      </w:r>
      <w:r w:rsidR="00CF5FB3">
        <w:rPr>
          <w:sz w:val="22"/>
          <w:szCs w:val="22"/>
        </w:rPr>
        <w:t>ące.</w:t>
      </w:r>
    </w:p>
    <w:p w14:paraId="75D765DF" w14:textId="77777777" w:rsidR="00D90F6D" w:rsidRDefault="00D90F6D" w:rsidP="00AE2ADC">
      <w:pPr>
        <w:jc w:val="both"/>
        <w:rPr>
          <w:sz w:val="22"/>
          <w:szCs w:val="22"/>
        </w:rPr>
      </w:pPr>
    </w:p>
    <w:p w14:paraId="1C14FE04" w14:textId="51ED181E" w:rsidR="00760AEB" w:rsidRDefault="00D90F6D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63701C">
        <w:rPr>
          <w:sz w:val="22"/>
          <w:szCs w:val="22"/>
        </w:rPr>
        <w:t xml:space="preserve">:  </w:t>
      </w:r>
      <w:r w:rsidR="00081DFA" w:rsidRPr="0063701C">
        <w:rPr>
          <w:sz w:val="22"/>
          <w:szCs w:val="22"/>
        </w:rPr>
        <w:t>do</w:t>
      </w:r>
      <w:r w:rsidR="0063701C" w:rsidRPr="0063701C">
        <w:rPr>
          <w:sz w:val="22"/>
          <w:szCs w:val="22"/>
        </w:rPr>
        <w:t xml:space="preserve"> 14 </w:t>
      </w:r>
      <w:r w:rsidR="00D002C7" w:rsidRPr="0063701C">
        <w:rPr>
          <w:sz w:val="22"/>
          <w:szCs w:val="22"/>
        </w:rPr>
        <w:t xml:space="preserve">dni </w:t>
      </w:r>
      <w:r w:rsidRPr="0063701C">
        <w:rPr>
          <w:sz w:val="22"/>
          <w:szCs w:val="22"/>
        </w:rPr>
        <w:t>od d</w:t>
      </w:r>
      <w:r w:rsidRPr="00F94B30">
        <w:rPr>
          <w:sz w:val="22"/>
          <w:szCs w:val="22"/>
        </w:rPr>
        <w:t>aty podpisania umowy</w:t>
      </w:r>
      <w:r w:rsidR="000D0629">
        <w:rPr>
          <w:sz w:val="22"/>
          <w:szCs w:val="22"/>
        </w:rPr>
        <w:t>.</w:t>
      </w:r>
      <w:r w:rsidRPr="00F94B30">
        <w:rPr>
          <w:sz w:val="22"/>
          <w:szCs w:val="22"/>
        </w:rPr>
        <w:t xml:space="preserve"> </w:t>
      </w:r>
      <w:bookmarkEnd w:id="0"/>
    </w:p>
    <w:p w14:paraId="012EFD3E" w14:textId="02CDF7F2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0E88C139" w14:textId="77777777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Pr="000D0629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8302368" w14:textId="449020DE" w:rsidR="00D90F6D" w:rsidRPr="000D0629" w:rsidRDefault="00D90F6D" w:rsidP="000D062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0AFA6" w14:textId="77777777" w:rsidR="00D01956" w:rsidRDefault="00D01956">
      <w:r>
        <w:separator/>
      </w:r>
    </w:p>
  </w:endnote>
  <w:endnote w:type="continuationSeparator" w:id="0">
    <w:p w14:paraId="6BA1F9EB" w14:textId="77777777" w:rsidR="00D01956" w:rsidRDefault="00D0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00C43" w14:textId="77777777" w:rsidR="00D01956" w:rsidRDefault="00D01956">
      <w:r>
        <w:separator/>
      </w:r>
    </w:p>
  </w:footnote>
  <w:footnote w:type="continuationSeparator" w:id="0">
    <w:p w14:paraId="49C08766" w14:textId="77777777" w:rsidR="00D01956" w:rsidRDefault="00D01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B2C9A"/>
    <w:rsid w:val="001B6313"/>
    <w:rsid w:val="001D4612"/>
    <w:rsid w:val="001E448C"/>
    <w:rsid w:val="001F1CD7"/>
    <w:rsid w:val="00207E98"/>
    <w:rsid w:val="00223FF2"/>
    <w:rsid w:val="0026316F"/>
    <w:rsid w:val="002723B0"/>
    <w:rsid w:val="00281337"/>
    <w:rsid w:val="0029472B"/>
    <w:rsid w:val="00295D3E"/>
    <w:rsid w:val="002A62F1"/>
    <w:rsid w:val="002C0B6A"/>
    <w:rsid w:val="002C123A"/>
    <w:rsid w:val="002C5511"/>
    <w:rsid w:val="002F3454"/>
    <w:rsid w:val="00315A4A"/>
    <w:rsid w:val="00330366"/>
    <w:rsid w:val="00330509"/>
    <w:rsid w:val="003361CD"/>
    <w:rsid w:val="00392510"/>
    <w:rsid w:val="003B182C"/>
    <w:rsid w:val="003B5251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D2C65"/>
    <w:rsid w:val="005E261C"/>
    <w:rsid w:val="005E6D94"/>
    <w:rsid w:val="00614492"/>
    <w:rsid w:val="0063384F"/>
    <w:rsid w:val="0063701C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10E16"/>
    <w:rsid w:val="00916967"/>
    <w:rsid w:val="009216E8"/>
    <w:rsid w:val="00922A78"/>
    <w:rsid w:val="00947883"/>
    <w:rsid w:val="00952285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346FE"/>
    <w:rsid w:val="00A41B79"/>
    <w:rsid w:val="00A47B4D"/>
    <w:rsid w:val="00A57976"/>
    <w:rsid w:val="00A83018"/>
    <w:rsid w:val="00AA643F"/>
    <w:rsid w:val="00AE1A8D"/>
    <w:rsid w:val="00AE2ADC"/>
    <w:rsid w:val="00AF1B33"/>
    <w:rsid w:val="00B12B6C"/>
    <w:rsid w:val="00B21109"/>
    <w:rsid w:val="00B259A0"/>
    <w:rsid w:val="00B726FF"/>
    <w:rsid w:val="00B7715C"/>
    <w:rsid w:val="00B774DC"/>
    <w:rsid w:val="00B95318"/>
    <w:rsid w:val="00BF23FE"/>
    <w:rsid w:val="00C27473"/>
    <w:rsid w:val="00C358E1"/>
    <w:rsid w:val="00C444B7"/>
    <w:rsid w:val="00C6195C"/>
    <w:rsid w:val="00C969A6"/>
    <w:rsid w:val="00CA7D36"/>
    <w:rsid w:val="00CD00BC"/>
    <w:rsid w:val="00CE218C"/>
    <w:rsid w:val="00CE408F"/>
    <w:rsid w:val="00CF07F1"/>
    <w:rsid w:val="00CF5FB3"/>
    <w:rsid w:val="00D002C7"/>
    <w:rsid w:val="00D01956"/>
    <w:rsid w:val="00D24208"/>
    <w:rsid w:val="00D32EA2"/>
    <w:rsid w:val="00D46DCD"/>
    <w:rsid w:val="00D5481E"/>
    <w:rsid w:val="00D60C38"/>
    <w:rsid w:val="00D66893"/>
    <w:rsid w:val="00D90ACB"/>
    <w:rsid w:val="00D90F6D"/>
    <w:rsid w:val="00DA3FE4"/>
    <w:rsid w:val="00DC1500"/>
    <w:rsid w:val="00DC3327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E5D1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722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2024-05-21T08:05:00Z</cp:lastPrinted>
  <dcterms:created xsi:type="dcterms:W3CDTF">2025-02-05T07:43:00Z</dcterms:created>
  <dcterms:modified xsi:type="dcterms:W3CDTF">2025-02-05T11:15:00Z</dcterms:modified>
</cp:coreProperties>
</file>