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3B08" w14:textId="77777777" w:rsidR="009432A1" w:rsidRPr="009432A1" w:rsidRDefault="001F2A2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F2A23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F2A23">
        <w:rPr>
          <w:rFonts w:ascii="Arial" w:hAnsi="Arial" w:cs="Arial"/>
          <w:sz w:val="24"/>
          <w:szCs w:val="24"/>
        </w:rPr>
        <w:t>2025-02-10</w:t>
      </w:r>
    </w:p>
    <w:p w14:paraId="7BC997FE" w14:textId="2D05AEA6" w:rsidR="009432A1" w:rsidRPr="009432A1" w:rsidRDefault="001F2A2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2A2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FD8E661" w14:textId="77777777" w:rsidR="009432A1" w:rsidRPr="009432A1" w:rsidRDefault="001F2A2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F2A23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F2A23">
        <w:rPr>
          <w:rFonts w:ascii="Arial" w:hAnsi="Arial" w:cs="Arial"/>
          <w:sz w:val="24"/>
          <w:szCs w:val="24"/>
        </w:rPr>
        <w:t>66</w:t>
      </w:r>
    </w:p>
    <w:p w14:paraId="3F0B01DD" w14:textId="77777777" w:rsidR="009432A1" w:rsidRPr="009432A1" w:rsidRDefault="001F2A23" w:rsidP="009432A1">
      <w:pPr>
        <w:rPr>
          <w:rFonts w:ascii="Arial" w:hAnsi="Arial" w:cs="Arial"/>
          <w:sz w:val="24"/>
          <w:szCs w:val="24"/>
        </w:rPr>
      </w:pPr>
      <w:r w:rsidRPr="001F2A23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F2A23">
        <w:rPr>
          <w:rFonts w:ascii="Arial" w:hAnsi="Arial" w:cs="Arial"/>
          <w:sz w:val="24"/>
          <w:szCs w:val="24"/>
        </w:rPr>
        <w:t>Kraków</w:t>
      </w:r>
    </w:p>
    <w:p w14:paraId="2453410C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8F320F5" w14:textId="4E09CF79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969457F" w14:textId="64BB5923" w:rsidR="00E86369" w:rsidRPr="00E86369" w:rsidRDefault="00E86369" w:rsidP="009432A1">
      <w:pPr>
        <w:spacing w:after="600"/>
        <w:jc w:val="both"/>
        <w:rPr>
          <w:bCs/>
          <w:sz w:val="24"/>
          <w:szCs w:val="24"/>
        </w:rPr>
      </w:pPr>
      <w:r w:rsidRPr="00E86369">
        <w:rPr>
          <w:rFonts w:ascii="Arial" w:hAnsi="Arial" w:cs="Arial"/>
          <w:bCs/>
          <w:sz w:val="24"/>
          <w:szCs w:val="24"/>
        </w:rPr>
        <w:t>SZP-271-1/25-100.UG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33B36E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44284E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BCAEEE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1B738B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072EF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B9FD5E3" w14:textId="77777777" w:rsidTr="00A652DF">
        <w:tc>
          <w:tcPr>
            <w:tcW w:w="2269" w:type="dxa"/>
            <w:shd w:val="clear" w:color="auto" w:fill="auto"/>
          </w:tcPr>
          <w:p w14:paraId="27A201A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25BBBC" w14:textId="77777777" w:rsidR="009432A1" w:rsidRPr="004E4B64" w:rsidRDefault="001F2A2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1F2A23">
              <w:rPr>
                <w:rFonts w:ascii="Arial" w:hAnsi="Arial" w:cs="Arial"/>
                <w:bCs/>
                <w:sz w:val="24"/>
                <w:szCs w:val="24"/>
              </w:rPr>
              <w:t>Benchmarking</w:t>
            </w:r>
            <w:proofErr w:type="spellEnd"/>
            <w:r w:rsidRPr="001F2A23">
              <w:rPr>
                <w:rFonts w:ascii="Arial" w:hAnsi="Arial" w:cs="Arial"/>
                <w:bCs/>
                <w:sz w:val="24"/>
                <w:szCs w:val="24"/>
              </w:rPr>
              <w:t xml:space="preserve"> i ocena pracy Szpitala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2A23" w:rsidRPr="004E4B64" w14:paraId="085D989B" w14:textId="77777777" w:rsidTr="009E7DEB">
        <w:tc>
          <w:tcPr>
            <w:tcW w:w="2269" w:type="dxa"/>
            <w:shd w:val="clear" w:color="auto" w:fill="auto"/>
          </w:tcPr>
          <w:p w14:paraId="3DDD6751" w14:textId="77777777" w:rsidR="001F2A23" w:rsidRPr="004E4B64" w:rsidRDefault="001F2A23" w:rsidP="009E7D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D16005" w14:textId="77777777" w:rsidR="001F2A23" w:rsidRPr="004E4B64" w:rsidRDefault="001F2A23" w:rsidP="009E7D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2A23">
              <w:rPr>
                <w:rFonts w:ascii="Arial" w:hAnsi="Arial" w:cs="Arial"/>
                <w:bCs/>
                <w:sz w:val="24"/>
                <w:szCs w:val="24"/>
              </w:rPr>
              <w:t>SZP-271-1/25</w:t>
            </w:r>
          </w:p>
        </w:tc>
      </w:tr>
    </w:tbl>
    <w:p w14:paraId="09B41E4C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F2A23" w:rsidRPr="001F2A23">
        <w:rPr>
          <w:rFonts w:ascii="Arial" w:hAnsi="Arial" w:cs="Arial"/>
          <w:sz w:val="24"/>
          <w:szCs w:val="24"/>
        </w:rPr>
        <w:t>(</w:t>
      </w:r>
      <w:proofErr w:type="spellStart"/>
      <w:r w:rsidR="001F2A23" w:rsidRPr="001F2A23">
        <w:rPr>
          <w:rFonts w:ascii="Arial" w:hAnsi="Arial" w:cs="Arial"/>
          <w:sz w:val="24"/>
          <w:szCs w:val="24"/>
        </w:rPr>
        <w:t>t.j</w:t>
      </w:r>
      <w:proofErr w:type="spellEnd"/>
      <w:r w:rsidR="001F2A23" w:rsidRPr="001F2A23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DFAEE9F" w14:textId="77777777" w:rsidR="0069085C" w:rsidRPr="00382A4A" w:rsidRDefault="001F2A2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F2A23">
        <w:rPr>
          <w:rFonts w:ascii="Arial" w:hAnsi="Arial" w:cs="Arial"/>
          <w:b/>
          <w:sz w:val="24"/>
          <w:szCs w:val="24"/>
        </w:rPr>
        <w:t>365 900.40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EA13F9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12AC4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666E5E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48E6972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66FF96E" w14:textId="78E2B9FA" w:rsidR="00C236D3" w:rsidRPr="00382A4A" w:rsidRDefault="001F2A23" w:rsidP="00173B20">
      <w:pPr>
        <w:jc w:val="right"/>
        <w:rPr>
          <w:rFonts w:ascii="Arial" w:hAnsi="Arial" w:cs="Arial"/>
          <w:sz w:val="22"/>
          <w:szCs w:val="22"/>
        </w:rPr>
      </w:pPr>
      <w:r w:rsidRPr="001F2A23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E1DE2" w14:textId="77777777" w:rsidR="002D4926" w:rsidRDefault="002D4926">
      <w:r>
        <w:separator/>
      </w:r>
    </w:p>
  </w:endnote>
  <w:endnote w:type="continuationSeparator" w:id="0">
    <w:p w14:paraId="60F7BC36" w14:textId="77777777" w:rsidR="002D4926" w:rsidRDefault="002D4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12B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CE8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CCA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475AC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19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63F9BC" w14:textId="77777777" w:rsidR="009F189D" w:rsidRDefault="009F189D">
    <w:pPr>
      <w:pStyle w:val="Stopka"/>
      <w:tabs>
        <w:tab w:val="clear" w:pos="4536"/>
      </w:tabs>
      <w:jc w:val="center"/>
    </w:pPr>
  </w:p>
  <w:p w14:paraId="597073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58CC3" w14:textId="77777777" w:rsidR="002D4926" w:rsidRDefault="002D4926">
      <w:r>
        <w:separator/>
      </w:r>
    </w:p>
  </w:footnote>
  <w:footnote w:type="continuationSeparator" w:id="0">
    <w:p w14:paraId="74DE527D" w14:textId="77777777" w:rsidR="002D4926" w:rsidRDefault="002D4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0D61D" w14:textId="77777777" w:rsidR="001F2A23" w:rsidRDefault="001F2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7B5D" w14:textId="77777777" w:rsidR="001F2A23" w:rsidRDefault="001F2A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2366" w14:textId="77777777" w:rsidR="001F2A23" w:rsidRDefault="001F2A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926"/>
    <w:rsid w:val="00007727"/>
    <w:rsid w:val="00017720"/>
    <w:rsid w:val="00035488"/>
    <w:rsid w:val="000D7F25"/>
    <w:rsid w:val="000E00E5"/>
    <w:rsid w:val="00173B20"/>
    <w:rsid w:val="001C69FF"/>
    <w:rsid w:val="001F2A23"/>
    <w:rsid w:val="0023318D"/>
    <w:rsid w:val="002D492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8636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FABE4E"/>
  <w15:chartTrackingRefBased/>
  <w15:docId w15:val="{6E25A79A-C559-4F8B-871E-DDBDEEEED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85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2025-02-10T06:34:00Z</dcterms:created>
  <dcterms:modified xsi:type="dcterms:W3CDTF">2025-02-10T06:38:00Z</dcterms:modified>
</cp:coreProperties>
</file>