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F8FE8" w14:textId="77777777" w:rsidR="00C71A1D" w:rsidRDefault="00C71A1D" w:rsidP="00C71A1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0470A49B" w14:textId="77777777" w:rsidR="00C71A1D" w:rsidRDefault="00C71A1D" w:rsidP="00C71A1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067824E" w14:textId="25E57A84" w:rsidR="00C71A1D" w:rsidRPr="00C71A1D" w:rsidRDefault="00C71A1D" w:rsidP="00C71A1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71A1D">
        <w:rPr>
          <w:rFonts w:ascii="Verdana" w:hAnsi="Verdana"/>
          <w:b/>
          <w:sz w:val="20"/>
          <w:szCs w:val="20"/>
        </w:rPr>
        <w:t>FORMULARZ OFERTY</w:t>
      </w:r>
    </w:p>
    <w:p w14:paraId="4DFEECC9" w14:textId="77777777" w:rsidR="00C71A1D" w:rsidRDefault="00C71A1D" w:rsidP="00C71A1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7CEBE00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15BDDD0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1C597046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E34DCA3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D011D53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 w:rsidRPr="000D015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ECED742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 w:rsidRPr="000D015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0250494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72D5025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06885FE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4E92023" w14:textId="77777777" w:rsidR="00C71A1D" w:rsidRDefault="00C71A1D" w:rsidP="00C71A1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5E82C7C3" w14:textId="77777777" w:rsidR="00C71A1D" w:rsidRDefault="00C71A1D" w:rsidP="00C71A1D">
      <w:pPr>
        <w:ind w:right="-110"/>
        <w:rPr>
          <w:rFonts w:ascii="Verdana" w:hAnsi="Verdana"/>
          <w:b/>
          <w:sz w:val="20"/>
          <w:szCs w:val="20"/>
        </w:rPr>
      </w:pPr>
    </w:p>
    <w:p w14:paraId="5A367701" w14:textId="77777777" w:rsidR="00C71A1D" w:rsidRDefault="00C71A1D" w:rsidP="00C71A1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680422B" w14:textId="77777777" w:rsidR="00C71A1D" w:rsidRDefault="00C71A1D" w:rsidP="00C71A1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1775F89" w14:textId="77777777" w:rsidR="00C71A1D" w:rsidRDefault="00C71A1D" w:rsidP="00C71A1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B98E49C" w14:textId="77777777" w:rsidR="00C71A1D" w:rsidRDefault="00C71A1D" w:rsidP="00C71A1D">
      <w:pPr>
        <w:ind w:firstLine="3969"/>
        <w:rPr>
          <w:rFonts w:ascii="Verdana" w:hAnsi="Verdana"/>
          <w:b/>
          <w:sz w:val="20"/>
          <w:szCs w:val="20"/>
        </w:rPr>
      </w:pPr>
    </w:p>
    <w:p w14:paraId="43870658" w14:textId="6E734718" w:rsidR="00C71A1D" w:rsidRDefault="00C71A1D" w:rsidP="00C71A1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 xml:space="preserve">Najem i serwis mat ochronnych podłogowych - wejściowych, polegającej na dostawie i cyklicznej wymianie (co 7 dni) w wyznaczonych budynkach AGH - DE-dzp.272-52/25,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E0B375C" w14:textId="77777777" w:rsidR="00C71A1D" w:rsidRDefault="00C71A1D" w:rsidP="00C71A1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F5792A5" w14:textId="77777777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netto za całość przedmiotu zamówienia, tj. najem i </w:t>
      </w:r>
      <w:r w:rsidRPr="000D0150">
        <w:rPr>
          <w:rFonts w:ascii="Verdana" w:hAnsi="Verdana"/>
          <w:b/>
          <w:color w:val="000000" w:themeColor="text1"/>
          <w:sz w:val="20"/>
          <w:szCs w:val="20"/>
        </w:rPr>
        <w:t xml:space="preserve">serwis </w:t>
      </w:r>
      <w:r w:rsidRPr="000D0150">
        <w:rPr>
          <w:rFonts w:ascii="Verdana" w:hAnsi="Verdana" w:cs="Verdana"/>
          <w:b/>
          <w:bCs/>
          <w:color w:val="000000" w:themeColor="text1"/>
          <w:sz w:val="20"/>
          <w:szCs w:val="20"/>
        </w:rPr>
        <w:t>7 724 mat</w:t>
      </w:r>
      <w:r>
        <w:rPr>
          <w:rFonts w:ascii="Verdana" w:hAnsi="Verdana"/>
          <w:b/>
          <w:sz w:val="20"/>
          <w:szCs w:val="20"/>
        </w:rPr>
        <w:t xml:space="preserve">: </w:t>
      </w:r>
      <w:r>
        <w:rPr>
          <w:rFonts w:ascii="Verdana" w:hAnsi="Verdana"/>
          <w:bCs/>
          <w:sz w:val="20"/>
          <w:szCs w:val="20"/>
        </w:rPr>
        <w:t>................................ PLN</w:t>
      </w:r>
    </w:p>
    <w:p w14:paraId="5DA1B60E" w14:textId="77777777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 za całość przedmiotu zamówienia: </w:t>
      </w:r>
      <w:r>
        <w:rPr>
          <w:rFonts w:ascii="Verdana" w:hAnsi="Verdana"/>
          <w:bCs/>
          <w:sz w:val="20"/>
          <w:szCs w:val="20"/>
        </w:rPr>
        <w:t>............................................. PLN</w:t>
      </w:r>
    </w:p>
    <w:p w14:paraId="1FD22981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</w:t>
      </w:r>
    </w:p>
    <w:p w14:paraId="5C8EFB59" w14:textId="77777777" w:rsidR="00C71A1D" w:rsidRDefault="00C71A1D" w:rsidP="00C71A1D">
      <w:pPr>
        <w:pStyle w:val="Tekstpodstawowy"/>
        <w:spacing w:line="240" w:lineRule="auto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23 % tj</w:t>
      </w:r>
      <w:r>
        <w:rPr>
          <w:rFonts w:ascii="Verdana" w:hAnsi="Verdana"/>
          <w:b w:val="0"/>
          <w:bCs/>
          <w:sz w:val="20"/>
          <w:szCs w:val="20"/>
        </w:rPr>
        <w:t>. ……… PLN</w:t>
      </w:r>
    </w:p>
    <w:p w14:paraId="744D7C17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B9E7ABC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w tym:</w:t>
      </w:r>
    </w:p>
    <w:p w14:paraId="69D76C37" w14:textId="77777777" w:rsidR="00C71A1D" w:rsidRDefault="00C71A1D" w:rsidP="00C71A1D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 xml:space="preserve">dla części </w:t>
      </w:r>
      <w:r w:rsidRPr="00C71A1D">
        <w:rPr>
          <w:rFonts w:ascii="Verdana" w:hAnsi="Verdana"/>
          <w:b/>
          <w:color w:val="BF4E14"/>
          <w:sz w:val="20"/>
          <w:szCs w:val="20"/>
        </w:rPr>
        <w:t>podstawowej</w:t>
      </w:r>
      <w:r>
        <w:rPr>
          <w:rFonts w:ascii="Verdana" w:hAnsi="Verdana"/>
          <w:b/>
          <w:color w:val="BF4E14"/>
          <w:sz w:val="20"/>
          <w:szCs w:val="20"/>
        </w:rPr>
        <w:t xml:space="preserve"> A</w:t>
      </w:r>
    </w:p>
    <w:p w14:paraId="085F65BB" w14:textId="21D9A507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 za najem i serwis</w:t>
      </w:r>
      <w:r>
        <w:rPr>
          <w:rFonts w:ascii="Verdana" w:hAnsi="Verdana" w:cs="Verdana"/>
          <w:sz w:val="20"/>
          <w:szCs w:val="20"/>
        </w:rPr>
        <w:t xml:space="preserve"> </w:t>
      </w:r>
      <w:r w:rsidRPr="000D0150">
        <w:rPr>
          <w:rFonts w:ascii="Verdana" w:hAnsi="Verdana" w:cs="Verdana"/>
          <w:b/>
          <w:bCs/>
          <w:color w:val="000000" w:themeColor="text1"/>
          <w:sz w:val="20"/>
          <w:szCs w:val="20"/>
        </w:rPr>
        <w:t>6 372</w:t>
      </w:r>
      <w:r>
        <w:rPr>
          <w:rFonts w:ascii="Verdana" w:hAnsi="Verdana" w:cs="Verdana"/>
          <w:b/>
          <w:bCs/>
          <w:sz w:val="20"/>
          <w:szCs w:val="20"/>
        </w:rPr>
        <w:t xml:space="preserve"> mat</w:t>
      </w:r>
      <w:r>
        <w:rPr>
          <w:rFonts w:ascii="Verdana" w:hAnsi="Verdana" w:cs="Verdana"/>
          <w:sz w:val="20"/>
          <w:szCs w:val="20"/>
        </w:rPr>
        <w:t xml:space="preserve"> z częstotliwością wymiany co 7 dni</w:t>
      </w:r>
      <w:r>
        <w:rPr>
          <w:rFonts w:ascii="Verdana" w:hAnsi="Verdana"/>
          <w:b/>
          <w:sz w:val="20"/>
          <w:szCs w:val="20"/>
        </w:rPr>
        <w:t xml:space="preserve">:   </w:t>
      </w:r>
      <w:r>
        <w:rPr>
          <w:rFonts w:ascii="Verdana" w:hAnsi="Verdana"/>
          <w:bCs/>
          <w:sz w:val="20"/>
          <w:szCs w:val="20"/>
        </w:rPr>
        <w:t>................................PLN</w:t>
      </w:r>
    </w:p>
    <w:p w14:paraId="4ECE720D" w14:textId="77777777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brutto: </w:t>
      </w:r>
      <w:r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60FA42A0" w14:textId="77777777" w:rsidR="00C71A1D" w:rsidRDefault="00C71A1D" w:rsidP="00C71A1D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>dla części opcjonalnej B</w:t>
      </w:r>
    </w:p>
    <w:p w14:paraId="7BDACF29" w14:textId="3045A981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netto za najem i </w:t>
      </w:r>
      <w:r w:rsidRPr="000D0150">
        <w:rPr>
          <w:rFonts w:ascii="Verdana" w:hAnsi="Verdana"/>
          <w:b/>
          <w:color w:val="000000" w:themeColor="text1"/>
          <w:sz w:val="20"/>
          <w:szCs w:val="20"/>
        </w:rPr>
        <w:t xml:space="preserve">serwis </w:t>
      </w:r>
      <w:r w:rsidRPr="000D0150">
        <w:rPr>
          <w:rFonts w:ascii="Verdana" w:hAnsi="Verdana" w:cs="Verdana"/>
          <w:b/>
          <w:bCs/>
          <w:color w:val="000000" w:themeColor="text1"/>
          <w:sz w:val="20"/>
          <w:szCs w:val="20"/>
        </w:rPr>
        <w:t>1 352</w:t>
      </w:r>
      <w:r>
        <w:rPr>
          <w:rFonts w:ascii="Verdana" w:hAnsi="Verdana" w:cs="Verdana"/>
          <w:b/>
          <w:bCs/>
          <w:sz w:val="20"/>
          <w:szCs w:val="20"/>
        </w:rPr>
        <w:t xml:space="preserve"> mat</w:t>
      </w:r>
      <w:r>
        <w:rPr>
          <w:rFonts w:ascii="Verdana" w:hAnsi="Verdana" w:cs="Verdana"/>
          <w:sz w:val="20"/>
          <w:szCs w:val="20"/>
        </w:rPr>
        <w:t xml:space="preserve"> z częstotliwością wymiany co 7 dni</w:t>
      </w:r>
      <w:r>
        <w:rPr>
          <w:rFonts w:ascii="Verdana" w:hAnsi="Verdana"/>
          <w:b/>
          <w:sz w:val="20"/>
          <w:szCs w:val="20"/>
        </w:rPr>
        <w:t xml:space="preserve">:   </w:t>
      </w:r>
      <w:r>
        <w:rPr>
          <w:rFonts w:ascii="Verdana" w:hAnsi="Verdana"/>
          <w:bCs/>
          <w:sz w:val="20"/>
          <w:szCs w:val="20"/>
        </w:rPr>
        <w:t xml:space="preserve">................................PLN </w:t>
      </w:r>
    </w:p>
    <w:p w14:paraId="144A4C56" w14:textId="77777777" w:rsidR="00C71A1D" w:rsidRDefault="00C71A1D" w:rsidP="00C71A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brutto: </w:t>
      </w:r>
      <w:r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015F3D36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296"/>
        <w:gridCol w:w="1217"/>
        <w:gridCol w:w="1269"/>
        <w:gridCol w:w="1661"/>
        <w:gridCol w:w="1281"/>
        <w:gridCol w:w="1039"/>
        <w:gridCol w:w="1523"/>
      </w:tblGrid>
      <w:tr w:rsidR="00C71A1D" w14:paraId="7F01C975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BFC69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Wymiary mat w cm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F2009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Ilość mat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CE10B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Ilość tygodni w trakcie trwania umowy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52DE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Cena jednostkowa netto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C978" w14:textId="77777777" w:rsidR="00C71A1D" w:rsidRDefault="00C71A1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 w PLN</w:t>
            </w:r>
          </w:p>
          <w:p w14:paraId="572ACA9F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(kol. 2 x kol.3 x kol. 4)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C2149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VAT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BA19" w14:textId="77777777" w:rsidR="00C71A1D" w:rsidRDefault="00C71A1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 w PLN</w:t>
            </w:r>
          </w:p>
          <w:p w14:paraId="0A411CFD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(kol. 5 + kol. 6)</w:t>
            </w:r>
          </w:p>
        </w:tc>
      </w:tr>
      <w:tr w:rsidR="00C71A1D" w14:paraId="5D75B74A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8C83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2C91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B29C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E5DD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04F0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20C3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ADCE" w14:textId="77777777" w:rsidR="00C71A1D" w:rsidRDefault="00C71A1D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C71A1D" w14:paraId="4634F8BC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6A9A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85x150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74BD1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481C5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2B2B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1133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FAE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9B00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71A1D" w14:paraId="5B1BD457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724CD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115x200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AE0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DDB3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EC33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4801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2249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0EC8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71A1D" w14:paraId="50931692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E499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150x250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9701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B78A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E91E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28BF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032C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9C62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71A1D" w14:paraId="4F109DE1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B701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150x250*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84A4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F7B44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CAEC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BD3E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B097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6C1E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71A1D" w14:paraId="59F24A9F" w14:textId="77777777" w:rsidTr="00C71A1D"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988E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150x400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54ED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0407" w14:textId="77777777" w:rsidR="00C71A1D" w:rsidRPr="000D0150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0D0150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B04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5690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18B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1C87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71A1D" w14:paraId="6AC208D4" w14:textId="77777777" w:rsidTr="00C71A1D">
        <w:tc>
          <w:tcPr>
            <w:tcW w:w="5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9EF6" w14:textId="77777777" w:rsidR="00C71A1D" w:rsidRDefault="00C71A1D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</w:p>
          <w:p w14:paraId="21501E1C" w14:textId="77777777" w:rsidR="00C71A1D" w:rsidRDefault="00C71A1D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RAZEM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CA60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2223932D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F811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17269266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0DF3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31E2F447" w14:textId="77777777" w:rsidR="00C71A1D" w:rsidRDefault="00C71A1D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</w:tr>
    </w:tbl>
    <w:p w14:paraId="30D9A055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*wymiana tylko w sezonie zimowym</w:t>
      </w:r>
    </w:p>
    <w:p w14:paraId="27E8A543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2318C0A7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07A37AD2" w14:textId="77777777" w:rsidR="00C71A1D" w:rsidRDefault="00C71A1D" w:rsidP="00C71A1D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</w:p>
    <w:p w14:paraId="25AB8DF4" w14:textId="77777777" w:rsidR="00C71A1D" w:rsidRDefault="00C71A1D" w:rsidP="00C71A1D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>
        <w:rPr>
          <w:rFonts w:ascii="Verdana" w:hAnsi="Verdana"/>
          <w:bCs/>
          <w:sz w:val="20"/>
          <w:szCs w:val="20"/>
        </w:rPr>
        <w:t xml:space="preserve">sukcesywnie </w:t>
      </w:r>
      <w:r>
        <w:rPr>
          <w:rFonts w:ascii="Verdana" w:hAnsi="Verdana"/>
          <w:sz w:val="20"/>
          <w:szCs w:val="20"/>
        </w:rPr>
        <w:t xml:space="preserve">do 24 miesięcy od daty podpisania umowy </w:t>
      </w:r>
    </w:p>
    <w:p w14:paraId="41717DF1" w14:textId="77777777" w:rsidR="00C71A1D" w:rsidRDefault="00C71A1D" w:rsidP="00C71A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9F95826" w14:textId="77777777" w:rsidR="00C71A1D" w:rsidRDefault="00C71A1D" w:rsidP="00C71A1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2DB77C3A" w14:textId="77777777" w:rsidR="00C71A1D" w:rsidRDefault="00C71A1D" w:rsidP="00C71A1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3258F6A" w14:textId="77777777" w:rsidR="00C71A1D" w:rsidRDefault="00C71A1D" w:rsidP="00C71A1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2FBC741" w14:textId="77777777" w:rsidR="00C71A1D" w:rsidRDefault="00C71A1D" w:rsidP="00C71A1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017B1E7" w14:textId="77777777" w:rsidR="00C71A1D" w:rsidRDefault="00C71A1D" w:rsidP="00C71A1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810A19D" w14:textId="77777777" w:rsidR="00C71A1D" w:rsidRDefault="00C71A1D" w:rsidP="00C71A1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1150BCE" w14:textId="77777777" w:rsidR="00C71A1D" w:rsidRDefault="00C71A1D" w:rsidP="00C71A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F72BCC6" w14:textId="77777777" w:rsidR="00C71A1D" w:rsidRDefault="00C71A1D" w:rsidP="00C71A1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C0B0BA" w14:textId="77777777" w:rsidR="00C71A1D" w:rsidRDefault="00C71A1D" w:rsidP="00C71A1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489D45" w14:textId="77777777" w:rsidR="00C71A1D" w:rsidRDefault="00C71A1D" w:rsidP="00C71A1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C647C5" w14:textId="77777777" w:rsidR="00C71A1D" w:rsidRDefault="00C71A1D" w:rsidP="00C71A1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71A1D" w14:paraId="36FC4A7A" w14:textId="77777777" w:rsidTr="00C71A1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C1308" w14:textId="77777777" w:rsidR="00C71A1D" w:rsidRDefault="00C71A1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2D1CD" w14:textId="77777777" w:rsidR="00C71A1D" w:rsidRDefault="00C71A1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DA792A4" w14:textId="77777777" w:rsidR="00C71A1D" w:rsidRDefault="00C71A1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1905F" w14:textId="77777777" w:rsidR="00C71A1D" w:rsidRDefault="00C71A1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71A1D" w14:paraId="402E682E" w14:textId="77777777" w:rsidTr="00C71A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20C7B" w14:textId="77777777" w:rsidR="00C71A1D" w:rsidRDefault="00C71A1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87AD" w14:textId="77777777" w:rsidR="00C71A1D" w:rsidRDefault="00C71A1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CC24" w14:textId="77777777" w:rsidR="00C71A1D" w:rsidRDefault="00C71A1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71A1D" w14:paraId="1CD5FDDE" w14:textId="77777777" w:rsidTr="00C71A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F8427" w14:textId="77777777" w:rsidR="00C71A1D" w:rsidRDefault="00C71A1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DA509" w14:textId="77777777" w:rsidR="00C71A1D" w:rsidRDefault="00C71A1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10E15" w14:textId="77777777" w:rsidR="00C71A1D" w:rsidRDefault="00C71A1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78F701" w14:textId="77777777" w:rsidR="00C71A1D" w:rsidRDefault="00C71A1D" w:rsidP="00C71A1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71A1D" w14:paraId="410DA192" w14:textId="77777777" w:rsidTr="00C71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A8B489" w14:textId="77777777" w:rsidR="00C71A1D" w:rsidRDefault="00C71A1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A22B712" w14:textId="77777777" w:rsidR="00C71A1D" w:rsidRDefault="00C71A1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61C6F" w14:textId="77777777" w:rsidR="00C71A1D" w:rsidRDefault="00C71A1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C71A1D" w14:paraId="7E197683" w14:textId="77777777" w:rsidTr="00C71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FC304F" w14:textId="77777777" w:rsidR="00C71A1D" w:rsidRDefault="00C71A1D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D63178" w14:textId="77777777" w:rsidR="00C71A1D" w:rsidRDefault="00C71A1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4C294" w14:textId="77777777" w:rsidR="00C71A1D" w:rsidRDefault="00C71A1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C71A1D" w14:paraId="66BCCC69" w14:textId="77777777" w:rsidTr="00C71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E47C1F" w14:textId="77777777" w:rsidR="00C71A1D" w:rsidRDefault="00C71A1D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7A86E8" w14:textId="77777777" w:rsidR="00C71A1D" w:rsidRDefault="00C71A1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63D5B" w14:textId="77777777" w:rsidR="00C71A1D" w:rsidRDefault="00C71A1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73FAB7C0" w14:textId="77777777" w:rsidR="00C71A1D" w:rsidRDefault="00C71A1D" w:rsidP="00C71A1D">
      <w:pPr>
        <w:jc w:val="both"/>
        <w:rPr>
          <w:rFonts w:ascii="Verdana" w:hAnsi="Verdana"/>
          <w:sz w:val="20"/>
          <w:szCs w:val="20"/>
        </w:rPr>
      </w:pPr>
    </w:p>
    <w:p w14:paraId="74683842" w14:textId="77777777" w:rsidR="00C71A1D" w:rsidRDefault="00C71A1D" w:rsidP="00C71A1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D433163" w14:textId="77777777" w:rsidR="00C71A1D" w:rsidRDefault="00C71A1D" w:rsidP="00C71A1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75CA9514" w14:textId="77777777" w:rsidR="00C71A1D" w:rsidRDefault="00C71A1D" w:rsidP="00C71A1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77C6129A" w14:textId="77777777" w:rsidR="00C71A1D" w:rsidRDefault="00C71A1D" w:rsidP="00C71A1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04C4A558" w14:textId="77777777" w:rsidR="00C71A1D" w:rsidRDefault="00C71A1D" w:rsidP="00C71A1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707DD24" w14:textId="77777777" w:rsidR="00C71A1D" w:rsidRDefault="00C71A1D" w:rsidP="00C71A1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53BB5C15" w14:textId="77777777" w:rsidR="00C71A1D" w:rsidRDefault="00C71A1D" w:rsidP="00C71A1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5C87FB3" w14:textId="77777777" w:rsidR="00C71A1D" w:rsidRDefault="00C71A1D" w:rsidP="00C71A1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7D7C95A" w14:textId="77777777" w:rsidR="00C71A1D" w:rsidRDefault="00C71A1D" w:rsidP="00C71A1D">
      <w:pPr>
        <w:ind w:left="1440"/>
        <w:jc w:val="both"/>
        <w:rPr>
          <w:rFonts w:ascii="Verdana" w:hAnsi="Verdana"/>
          <w:sz w:val="20"/>
          <w:szCs w:val="20"/>
        </w:rPr>
      </w:pPr>
    </w:p>
    <w:p w14:paraId="7C543491" w14:textId="77777777" w:rsidR="00C71A1D" w:rsidRDefault="00C71A1D" w:rsidP="00C71A1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sectPr w:rsidR="00C71A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914A9" w14:textId="77777777" w:rsidR="009B70A6" w:rsidRDefault="009B70A6">
      <w:r>
        <w:separator/>
      </w:r>
    </w:p>
  </w:endnote>
  <w:endnote w:type="continuationSeparator" w:id="0">
    <w:p w14:paraId="5A3737BD" w14:textId="77777777" w:rsidR="009B70A6" w:rsidRDefault="009B7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6913B" w14:textId="77777777" w:rsidR="005D431E" w:rsidRDefault="005D43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C762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ECB4" w14:textId="77777777" w:rsidR="005D431E" w:rsidRDefault="005D4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C43F5" w14:textId="77777777" w:rsidR="009B70A6" w:rsidRDefault="009B70A6">
      <w:r>
        <w:separator/>
      </w:r>
    </w:p>
  </w:footnote>
  <w:footnote w:type="continuationSeparator" w:id="0">
    <w:p w14:paraId="51A30FC2" w14:textId="77777777" w:rsidR="009B70A6" w:rsidRDefault="009B7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54B5C" w14:textId="77777777" w:rsidR="005D431E" w:rsidRDefault="005D4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912FC" w14:textId="6F99D1EC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10116" w14:textId="77777777" w:rsidR="005D431E" w:rsidRDefault="005D4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5508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7091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4502689">
    <w:abstractNumId w:val="0"/>
  </w:num>
  <w:num w:numId="4" w16cid:durableId="1282146522">
    <w:abstractNumId w:val="3"/>
  </w:num>
  <w:num w:numId="5" w16cid:durableId="3444796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0A6"/>
    <w:rsid w:val="00012286"/>
    <w:rsid w:val="000704FC"/>
    <w:rsid w:val="00071CCC"/>
    <w:rsid w:val="000B731D"/>
    <w:rsid w:val="000D015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2E57"/>
    <w:rsid w:val="004B7300"/>
    <w:rsid w:val="004C6753"/>
    <w:rsid w:val="00595C87"/>
    <w:rsid w:val="005D2C65"/>
    <w:rsid w:val="005D431E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70A6"/>
    <w:rsid w:val="00A0022B"/>
    <w:rsid w:val="00A346FE"/>
    <w:rsid w:val="00A47B4D"/>
    <w:rsid w:val="00A83018"/>
    <w:rsid w:val="00B774DC"/>
    <w:rsid w:val="00C71A1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78FDF"/>
  <w15:chartTrackingRefBased/>
  <w15:docId w15:val="{385C49D7-4044-4922-8DE3-4EA577747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A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71A1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633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2025-02-03T10:18:00Z</cp:lastPrinted>
  <dcterms:created xsi:type="dcterms:W3CDTF">2025-02-03T10:18:00Z</dcterms:created>
  <dcterms:modified xsi:type="dcterms:W3CDTF">2025-02-03T10:18:00Z</dcterms:modified>
</cp:coreProperties>
</file>