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EF2D6" w14:textId="77777777" w:rsidR="0012563D" w:rsidRPr="006A16D6" w:rsidRDefault="0012563D" w:rsidP="0012563D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6A16D6">
        <w:rPr>
          <w:rFonts w:ascii="Verdana" w:hAnsi="Verdana"/>
          <w:sz w:val="18"/>
          <w:szCs w:val="18"/>
        </w:rPr>
        <w:t>Kraków dnia: 2025-02-07</w:t>
      </w:r>
    </w:p>
    <w:p w14:paraId="5BC6DB20" w14:textId="77777777" w:rsidR="0012563D" w:rsidRPr="006A16D6" w:rsidRDefault="0012563D" w:rsidP="0012563D">
      <w:pPr>
        <w:rPr>
          <w:rFonts w:ascii="Verdana" w:hAnsi="Verdana"/>
          <w:b/>
          <w:bCs/>
          <w:sz w:val="18"/>
          <w:szCs w:val="18"/>
        </w:rPr>
      </w:pPr>
      <w:r w:rsidRPr="006A16D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6D13D3A" w14:textId="77777777" w:rsidR="0012563D" w:rsidRPr="006A16D6" w:rsidRDefault="0012563D" w:rsidP="0012563D">
      <w:pPr>
        <w:rPr>
          <w:rFonts w:ascii="Verdana" w:hAnsi="Verdana"/>
          <w:b/>
          <w:bCs/>
          <w:sz w:val="18"/>
          <w:szCs w:val="18"/>
        </w:rPr>
      </w:pPr>
      <w:r w:rsidRPr="006A16D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426DBC5" w14:textId="77777777" w:rsidR="0012563D" w:rsidRPr="006A16D6" w:rsidRDefault="0012563D" w:rsidP="0012563D">
      <w:pPr>
        <w:rPr>
          <w:rFonts w:ascii="Verdana" w:hAnsi="Verdana"/>
          <w:b/>
          <w:bCs/>
          <w:sz w:val="18"/>
          <w:szCs w:val="18"/>
        </w:rPr>
      </w:pPr>
      <w:r w:rsidRPr="006A16D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1C9FE96" w14:textId="77777777" w:rsidR="0012563D" w:rsidRPr="006A16D6" w:rsidRDefault="0012563D" w:rsidP="0012563D">
      <w:pPr>
        <w:rPr>
          <w:rFonts w:ascii="Verdana" w:hAnsi="Verdana"/>
          <w:sz w:val="18"/>
          <w:szCs w:val="18"/>
        </w:rPr>
      </w:pPr>
      <w:r w:rsidRPr="006A16D6">
        <w:rPr>
          <w:rFonts w:ascii="Verdana" w:hAnsi="Verdana"/>
          <w:sz w:val="18"/>
          <w:szCs w:val="18"/>
        </w:rPr>
        <w:t>Al. Mickiewicza 30</w:t>
      </w:r>
    </w:p>
    <w:p w14:paraId="6D38C184" w14:textId="77777777" w:rsidR="0012563D" w:rsidRPr="006A16D6" w:rsidRDefault="0012563D" w:rsidP="0012563D">
      <w:pPr>
        <w:rPr>
          <w:rFonts w:ascii="Verdana" w:hAnsi="Verdana"/>
          <w:sz w:val="18"/>
          <w:szCs w:val="18"/>
        </w:rPr>
      </w:pPr>
      <w:r w:rsidRPr="006A16D6">
        <w:rPr>
          <w:rFonts w:ascii="Verdana" w:hAnsi="Verdana"/>
          <w:sz w:val="18"/>
          <w:szCs w:val="18"/>
        </w:rPr>
        <w:t>30-059 Kraków</w:t>
      </w:r>
    </w:p>
    <w:p w14:paraId="3564DD10" w14:textId="77777777" w:rsidR="0012563D" w:rsidRPr="006A16D6" w:rsidRDefault="0012563D" w:rsidP="0012563D">
      <w:pPr>
        <w:rPr>
          <w:rFonts w:ascii="Verdana" w:hAnsi="Verdana"/>
          <w:sz w:val="18"/>
          <w:szCs w:val="18"/>
        </w:rPr>
      </w:pPr>
      <w:r w:rsidRPr="006A16D6">
        <w:rPr>
          <w:rFonts w:ascii="Verdana" w:hAnsi="Verdana"/>
          <w:sz w:val="18"/>
          <w:szCs w:val="18"/>
        </w:rPr>
        <w:t>Pismo:</w:t>
      </w:r>
      <w:r w:rsidRPr="006A16D6">
        <w:rPr>
          <w:rFonts w:ascii="Verdana" w:hAnsi="Verdana"/>
          <w:b/>
          <w:bCs/>
          <w:sz w:val="18"/>
          <w:szCs w:val="18"/>
        </w:rPr>
        <w:t xml:space="preserve"> </w:t>
      </w:r>
      <w:r w:rsidRPr="006A16D6">
        <w:rPr>
          <w:rFonts w:ascii="Verdana" w:hAnsi="Verdana"/>
          <w:bCs/>
          <w:sz w:val="18"/>
          <w:szCs w:val="18"/>
        </w:rPr>
        <w:t>DE-dzp.272-726/24</w:t>
      </w:r>
    </w:p>
    <w:p w14:paraId="79818F3E" w14:textId="77777777" w:rsidR="0012563D" w:rsidRPr="006A16D6" w:rsidRDefault="0012563D" w:rsidP="0012563D">
      <w:pPr>
        <w:rPr>
          <w:rFonts w:ascii="Verdana" w:hAnsi="Verdana"/>
          <w:sz w:val="18"/>
          <w:szCs w:val="18"/>
        </w:rPr>
      </w:pPr>
    </w:p>
    <w:p w14:paraId="7A6134F5" w14:textId="77777777" w:rsidR="0012563D" w:rsidRPr="006A16D6" w:rsidRDefault="0012563D" w:rsidP="0012563D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6A16D6">
        <w:rPr>
          <w:rFonts w:ascii="Verdana" w:hAnsi="Verdana"/>
          <w:b/>
          <w:sz w:val="18"/>
          <w:szCs w:val="18"/>
        </w:rPr>
        <w:t>WYKONAWCY</w:t>
      </w:r>
    </w:p>
    <w:p w14:paraId="7E398985" w14:textId="77777777" w:rsidR="0012563D" w:rsidRPr="006A16D6" w:rsidRDefault="0012563D" w:rsidP="0012563D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6A16D6">
        <w:rPr>
          <w:rFonts w:ascii="Verdana" w:hAnsi="Verdana"/>
          <w:sz w:val="18"/>
          <w:szCs w:val="18"/>
        </w:rPr>
        <w:t>ubiegający się o zamówienie</w:t>
      </w:r>
    </w:p>
    <w:p w14:paraId="005DB087" w14:textId="77777777" w:rsidR="0012563D" w:rsidRDefault="0012563D" w:rsidP="0012563D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2549CC3D" w14:textId="77777777" w:rsidR="0012563D" w:rsidRDefault="0012563D" w:rsidP="0012563D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1B2D058C" w14:textId="68B98A54" w:rsidR="0012563D" w:rsidRPr="006A16D6" w:rsidRDefault="0012563D" w:rsidP="0012563D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293A955E" w14:textId="77777777" w:rsidR="0012563D" w:rsidRDefault="0012563D" w:rsidP="0012563D">
      <w:pPr>
        <w:jc w:val="center"/>
        <w:rPr>
          <w:rFonts w:ascii="Verdana" w:hAnsi="Verdana"/>
          <w:b/>
          <w:sz w:val="18"/>
          <w:szCs w:val="18"/>
        </w:rPr>
      </w:pPr>
      <w:r w:rsidRPr="006A16D6">
        <w:rPr>
          <w:rFonts w:ascii="Verdana" w:hAnsi="Verdana"/>
          <w:b/>
          <w:sz w:val="18"/>
          <w:szCs w:val="18"/>
        </w:rPr>
        <w:t>o wyborze najkorzystniejszej oferty</w:t>
      </w:r>
    </w:p>
    <w:p w14:paraId="4780F1E4" w14:textId="77777777" w:rsidR="0012563D" w:rsidRPr="006A16D6" w:rsidRDefault="0012563D" w:rsidP="0012563D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2563D" w:rsidRPr="006A16D6" w14:paraId="14C93465" w14:textId="77777777" w:rsidTr="008D6D5E">
        <w:trPr>
          <w:trHeight w:val="638"/>
        </w:trPr>
        <w:tc>
          <w:tcPr>
            <w:tcW w:w="959" w:type="dxa"/>
            <w:shd w:val="clear" w:color="auto" w:fill="auto"/>
          </w:tcPr>
          <w:p w14:paraId="38CCA141" w14:textId="77777777" w:rsidR="0012563D" w:rsidRPr="006A16D6" w:rsidRDefault="0012563D" w:rsidP="008D6D5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A16D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5303E5" w14:textId="77777777" w:rsidR="0012563D" w:rsidRPr="006A16D6" w:rsidRDefault="0012563D" w:rsidP="008D6D5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A16D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6A16D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A16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6A16D6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6A16D6">
              <w:rPr>
                <w:rFonts w:ascii="Verdana" w:hAnsi="Verdana"/>
                <w:sz w:val="18"/>
                <w:szCs w:val="18"/>
              </w:rPr>
              <w:t>.</w:t>
            </w:r>
            <w:r w:rsidRPr="006A16D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A16D6">
              <w:rPr>
                <w:rFonts w:ascii="Verdana" w:hAnsi="Verdana"/>
                <w:b/>
                <w:bCs/>
                <w:sz w:val="18"/>
                <w:szCs w:val="18"/>
              </w:rPr>
              <w:t>Wykonanie dokumentacji projektowej przebudowy i remontu kapitalnego budynku domu studenckiego DS8 "Stokrotka" przy ul. Rostafińskiego 2 w Krakowie - DE-dzp.272-726/24</w:t>
            </w:r>
            <w:r w:rsidRPr="006A16D6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05EBD61F" w14:textId="77777777" w:rsidR="0012563D" w:rsidRDefault="0012563D" w:rsidP="0012563D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4382050E" w14:textId="77777777" w:rsidR="0012563D" w:rsidRDefault="0012563D" w:rsidP="0012563D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6A16D6">
        <w:rPr>
          <w:rFonts w:ascii="Verdana" w:hAnsi="Verdana"/>
          <w:sz w:val="18"/>
          <w:szCs w:val="18"/>
        </w:rPr>
        <w:t xml:space="preserve">Zamawiający, działając na podstawie art. 253 ust. 1 ustawy z dnia 11 września 2019r. Prawo zamówień publicznych (Dz.U.2024.1320 </w:t>
      </w:r>
      <w:proofErr w:type="spellStart"/>
      <w:r w:rsidRPr="006A16D6">
        <w:rPr>
          <w:rFonts w:ascii="Verdana" w:hAnsi="Verdana"/>
          <w:sz w:val="18"/>
          <w:szCs w:val="18"/>
        </w:rPr>
        <w:t>t.j</w:t>
      </w:r>
      <w:proofErr w:type="spellEnd"/>
      <w:r w:rsidRPr="006A16D6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6A16D6">
        <w:rPr>
          <w:rFonts w:ascii="Verdana" w:hAnsi="Verdana"/>
          <w:sz w:val="18"/>
          <w:szCs w:val="18"/>
        </w:rPr>
        <w:t>Pzp</w:t>
      </w:r>
      <w:proofErr w:type="spellEnd"/>
      <w:r w:rsidRPr="006A16D6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6E08C0DA" w14:textId="77777777" w:rsidR="0012563D" w:rsidRPr="006A16D6" w:rsidRDefault="0012563D" w:rsidP="0012563D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2563D" w:rsidRPr="006A16D6" w14:paraId="4381F3FB" w14:textId="77777777" w:rsidTr="008D6D5E">
        <w:trPr>
          <w:cantSplit/>
        </w:trPr>
        <w:tc>
          <w:tcPr>
            <w:tcW w:w="10150" w:type="dxa"/>
          </w:tcPr>
          <w:p w14:paraId="60DB5212" w14:textId="77777777" w:rsidR="0012563D" w:rsidRPr="006A16D6" w:rsidRDefault="0012563D" w:rsidP="008D6D5E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6A16D6">
              <w:rPr>
                <w:rFonts w:ascii="Verdana" w:hAnsi="Verdana"/>
                <w:b/>
                <w:sz w:val="18"/>
                <w:szCs w:val="18"/>
              </w:rPr>
              <w:t>Artbud</w:t>
            </w:r>
            <w:proofErr w:type="spellEnd"/>
            <w:r w:rsidRPr="006A16D6">
              <w:rPr>
                <w:rFonts w:ascii="Verdana" w:hAnsi="Verdana"/>
                <w:b/>
                <w:sz w:val="18"/>
                <w:szCs w:val="18"/>
              </w:rPr>
              <w:t xml:space="preserve"> Firma Projektowo-Budowlana Irena </w:t>
            </w:r>
            <w:proofErr w:type="spellStart"/>
            <w:r w:rsidRPr="006A16D6">
              <w:rPr>
                <w:rFonts w:ascii="Verdana" w:hAnsi="Verdana"/>
                <w:b/>
                <w:sz w:val="18"/>
                <w:szCs w:val="18"/>
              </w:rPr>
              <w:t>Rados</w:t>
            </w:r>
            <w:proofErr w:type="spellEnd"/>
          </w:p>
          <w:p w14:paraId="58E86583" w14:textId="77777777" w:rsidR="0012563D" w:rsidRPr="006A16D6" w:rsidRDefault="0012563D" w:rsidP="008D6D5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A16D6">
              <w:rPr>
                <w:rFonts w:ascii="Verdana" w:hAnsi="Verdana"/>
                <w:bCs/>
                <w:sz w:val="18"/>
                <w:szCs w:val="18"/>
              </w:rPr>
              <w:t xml:space="preserve">ul. Zimowa 10 </w:t>
            </w:r>
          </w:p>
          <w:p w14:paraId="668B3EC9" w14:textId="77777777" w:rsidR="0012563D" w:rsidRPr="006A16D6" w:rsidRDefault="0012563D" w:rsidP="008D6D5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A16D6">
              <w:rPr>
                <w:rFonts w:ascii="Verdana" w:hAnsi="Verdana"/>
                <w:bCs/>
                <w:sz w:val="18"/>
                <w:szCs w:val="18"/>
              </w:rPr>
              <w:t>41-200 Sosnowiec</w:t>
            </w:r>
          </w:p>
          <w:p w14:paraId="06F489F4" w14:textId="77777777" w:rsidR="0012563D" w:rsidRPr="006A16D6" w:rsidRDefault="0012563D" w:rsidP="008D6D5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A16D6">
              <w:rPr>
                <w:rFonts w:ascii="Verdana" w:hAnsi="Verdana"/>
                <w:sz w:val="18"/>
                <w:szCs w:val="18"/>
              </w:rPr>
              <w:t>na:</w:t>
            </w:r>
          </w:p>
          <w:p w14:paraId="6E5CFC73" w14:textId="77777777" w:rsidR="0012563D" w:rsidRPr="006A16D6" w:rsidRDefault="0012563D" w:rsidP="008D6D5E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A16D6">
              <w:rPr>
                <w:rFonts w:ascii="Verdana" w:hAnsi="Verdana"/>
                <w:sz w:val="18"/>
                <w:szCs w:val="18"/>
              </w:rPr>
              <w:t xml:space="preserve">Wykonanie dokumentacji projektowej przebudowy i remontu kapitalnego budynku domu studenckiego DS8 "Stokrotka" przy ul. Rostafińskiego 2 w Krakowie - DE-dzp.272-726/24 za cenę brutto </w:t>
            </w:r>
            <w:r w:rsidRPr="006A16D6">
              <w:rPr>
                <w:rFonts w:ascii="Verdana" w:hAnsi="Verdana"/>
                <w:b/>
                <w:sz w:val="18"/>
                <w:szCs w:val="18"/>
              </w:rPr>
              <w:t>230 010.00 zł</w:t>
            </w:r>
            <w:r w:rsidRPr="006A16D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04DCB6E" w14:textId="77777777" w:rsidR="0012563D" w:rsidRPr="006A16D6" w:rsidRDefault="0012563D" w:rsidP="008D6D5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A16D6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A16D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A16D6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6A16D6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B79C6CA" w14:textId="77777777" w:rsidR="0012563D" w:rsidRDefault="0012563D" w:rsidP="0012563D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39CC1D1B" w14:textId="77777777" w:rsidR="0012563D" w:rsidRPr="006A16D6" w:rsidRDefault="0012563D" w:rsidP="0012563D">
      <w:pPr>
        <w:jc w:val="both"/>
        <w:rPr>
          <w:rFonts w:ascii="Verdana" w:hAnsi="Verdana"/>
          <w:color w:val="000000"/>
          <w:sz w:val="18"/>
          <w:szCs w:val="18"/>
        </w:rPr>
      </w:pPr>
      <w:r w:rsidRPr="006A16D6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4942"/>
        <w:gridCol w:w="1210"/>
        <w:gridCol w:w="1941"/>
        <w:gridCol w:w="1452"/>
      </w:tblGrid>
      <w:tr w:rsidR="0012563D" w:rsidRPr="006A16D6" w14:paraId="1BB10677" w14:textId="77777777" w:rsidTr="008D6D5E">
        <w:trPr>
          <w:trHeight w:val="510"/>
        </w:trPr>
        <w:tc>
          <w:tcPr>
            <w:tcW w:w="328" w:type="pct"/>
            <w:vAlign w:val="center"/>
          </w:tcPr>
          <w:p w14:paraId="66857A09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A16D6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09" w:type="pct"/>
            <w:vAlign w:val="center"/>
          </w:tcPr>
          <w:p w14:paraId="29A79452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597" w:type="pct"/>
            <w:vAlign w:val="center"/>
          </w:tcPr>
          <w:p w14:paraId="1CF1DA98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55BB3AB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Doświadczenie projektanta architekta (kierownika zespołu)</w:t>
            </w:r>
          </w:p>
        </w:tc>
        <w:tc>
          <w:tcPr>
            <w:tcW w:w="714" w:type="pct"/>
            <w:vAlign w:val="center"/>
          </w:tcPr>
          <w:p w14:paraId="2A084E4F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2563D" w:rsidRPr="006A16D6" w14:paraId="07C7D54F" w14:textId="77777777" w:rsidTr="008D6D5E">
        <w:tc>
          <w:tcPr>
            <w:tcW w:w="328" w:type="pct"/>
            <w:vAlign w:val="center"/>
          </w:tcPr>
          <w:p w14:paraId="7151CDEE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2409" w:type="pct"/>
            <w:vAlign w:val="center"/>
          </w:tcPr>
          <w:p w14:paraId="6A562755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Artbud</w:t>
            </w:r>
            <w:proofErr w:type="spellEnd"/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F</w:t>
            </w: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 xml:space="preserve">irma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P</w:t>
            </w: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rojektowo-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B</w:t>
            </w: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 xml:space="preserve">udowlana Irena </w:t>
            </w:r>
            <w:proofErr w:type="spellStart"/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Rados</w:t>
            </w:r>
            <w:proofErr w:type="spellEnd"/>
          </w:p>
          <w:p w14:paraId="062FDC19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 xml:space="preserve">ul. Zimowa 10 </w:t>
            </w:r>
          </w:p>
          <w:p w14:paraId="751B53FD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41-200 Sosnowiec</w:t>
            </w:r>
          </w:p>
        </w:tc>
        <w:tc>
          <w:tcPr>
            <w:tcW w:w="597" w:type="pct"/>
            <w:vAlign w:val="center"/>
          </w:tcPr>
          <w:p w14:paraId="347217DB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180A0BA5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14:paraId="546D7FAC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2563D" w:rsidRPr="006A16D6" w14:paraId="07FCC6C2" w14:textId="77777777" w:rsidTr="008D6D5E">
        <w:tc>
          <w:tcPr>
            <w:tcW w:w="328" w:type="pct"/>
            <w:vAlign w:val="center"/>
          </w:tcPr>
          <w:p w14:paraId="184EF9CA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11</w:t>
            </w:r>
          </w:p>
        </w:tc>
        <w:tc>
          <w:tcPr>
            <w:tcW w:w="2409" w:type="pct"/>
            <w:vAlign w:val="center"/>
          </w:tcPr>
          <w:p w14:paraId="28D175CD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 xml:space="preserve">Szymon </w:t>
            </w:r>
            <w:proofErr w:type="spellStart"/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Wącior</w:t>
            </w:r>
            <w:proofErr w:type="spellEnd"/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Symage</w:t>
            </w:r>
            <w:proofErr w:type="spellEnd"/>
          </w:p>
          <w:p w14:paraId="06A114E4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 xml:space="preserve">Aleja Róż 6 </w:t>
            </w:r>
          </w:p>
          <w:p w14:paraId="6CAB1304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57-320 Polanica Zdrój</w:t>
            </w:r>
          </w:p>
        </w:tc>
        <w:tc>
          <w:tcPr>
            <w:tcW w:w="597" w:type="pct"/>
            <w:vAlign w:val="center"/>
          </w:tcPr>
          <w:p w14:paraId="7A057663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46,00</w:t>
            </w:r>
          </w:p>
        </w:tc>
        <w:tc>
          <w:tcPr>
            <w:tcW w:w="952" w:type="pct"/>
            <w:vAlign w:val="center"/>
          </w:tcPr>
          <w:p w14:paraId="3E9BB092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14:paraId="75D1AD93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86,00</w:t>
            </w:r>
          </w:p>
        </w:tc>
      </w:tr>
      <w:tr w:rsidR="0012563D" w:rsidRPr="006A16D6" w14:paraId="6D6D373D" w14:textId="77777777" w:rsidTr="008D6D5E">
        <w:tc>
          <w:tcPr>
            <w:tcW w:w="328" w:type="pct"/>
            <w:vAlign w:val="center"/>
          </w:tcPr>
          <w:p w14:paraId="0761B8C0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2409" w:type="pct"/>
            <w:vAlign w:val="center"/>
          </w:tcPr>
          <w:p w14:paraId="4AF96109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P+S Architekci, Pracownia Projektowa, Paweł Binek</w:t>
            </w:r>
          </w:p>
          <w:p w14:paraId="5C0C7474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gen. Bolesława Wieniawy Długoszowskiego 10 /8</w:t>
            </w:r>
          </w:p>
          <w:p w14:paraId="64DC6C57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31-398 Kraków</w:t>
            </w:r>
          </w:p>
        </w:tc>
        <w:tc>
          <w:tcPr>
            <w:tcW w:w="597" w:type="pct"/>
            <w:vAlign w:val="center"/>
          </w:tcPr>
          <w:p w14:paraId="77353C83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42,34</w:t>
            </w:r>
          </w:p>
        </w:tc>
        <w:tc>
          <w:tcPr>
            <w:tcW w:w="952" w:type="pct"/>
            <w:vAlign w:val="center"/>
          </w:tcPr>
          <w:p w14:paraId="505F77E8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14:paraId="7987E51B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82,34</w:t>
            </w:r>
          </w:p>
        </w:tc>
      </w:tr>
      <w:tr w:rsidR="0012563D" w:rsidRPr="006A16D6" w14:paraId="3B86A6E1" w14:textId="77777777" w:rsidTr="008D6D5E">
        <w:tc>
          <w:tcPr>
            <w:tcW w:w="328" w:type="pct"/>
            <w:vAlign w:val="center"/>
          </w:tcPr>
          <w:p w14:paraId="11ED17DF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09" w:type="pct"/>
            <w:vAlign w:val="center"/>
          </w:tcPr>
          <w:p w14:paraId="4FB99177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INSTAL-TECH Marcin Marzec</w:t>
            </w:r>
          </w:p>
          <w:p w14:paraId="1D0E58B3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Nowohucka 92a /15</w:t>
            </w:r>
          </w:p>
          <w:p w14:paraId="4A6D9608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30-728 Kraków</w:t>
            </w:r>
          </w:p>
        </w:tc>
        <w:tc>
          <w:tcPr>
            <w:tcW w:w="597" w:type="pct"/>
            <w:vAlign w:val="center"/>
          </w:tcPr>
          <w:p w14:paraId="692183ED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42,05</w:t>
            </w:r>
          </w:p>
        </w:tc>
        <w:tc>
          <w:tcPr>
            <w:tcW w:w="952" w:type="pct"/>
            <w:vAlign w:val="center"/>
          </w:tcPr>
          <w:p w14:paraId="45CEFED4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14:paraId="3112DBCA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82,05</w:t>
            </w:r>
          </w:p>
        </w:tc>
      </w:tr>
      <w:tr w:rsidR="0012563D" w:rsidRPr="006A16D6" w14:paraId="25FF7616" w14:textId="77777777" w:rsidTr="008D6D5E">
        <w:tc>
          <w:tcPr>
            <w:tcW w:w="328" w:type="pct"/>
            <w:vAlign w:val="center"/>
          </w:tcPr>
          <w:p w14:paraId="37BCDF0E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14</w:t>
            </w:r>
          </w:p>
        </w:tc>
        <w:tc>
          <w:tcPr>
            <w:tcW w:w="2409" w:type="pct"/>
            <w:vAlign w:val="center"/>
          </w:tcPr>
          <w:p w14:paraId="63C5E357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Archidom</w:t>
            </w:r>
            <w:proofErr w:type="spellEnd"/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 xml:space="preserve"> Projekty Sp. z o.o.</w:t>
            </w:r>
          </w:p>
          <w:p w14:paraId="39AF76D8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 xml:space="preserve">Środkowa 5 </w:t>
            </w:r>
          </w:p>
          <w:p w14:paraId="1B6F0813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47-400 Racibórz</w:t>
            </w:r>
          </w:p>
        </w:tc>
        <w:tc>
          <w:tcPr>
            <w:tcW w:w="597" w:type="pct"/>
            <w:vAlign w:val="center"/>
          </w:tcPr>
          <w:p w14:paraId="0D957EF2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34,10</w:t>
            </w:r>
          </w:p>
        </w:tc>
        <w:tc>
          <w:tcPr>
            <w:tcW w:w="952" w:type="pct"/>
            <w:vAlign w:val="center"/>
          </w:tcPr>
          <w:p w14:paraId="3B33CCAD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14:paraId="4D3FDC9E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74,10</w:t>
            </w:r>
          </w:p>
        </w:tc>
      </w:tr>
      <w:tr w:rsidR="0012563D" w:rsidRPr="006A16D6" w14:paraId="7139224E" w14:textId="77777777" w:rsidTr="008D6D5E">
        <w:tc>
          <w:tcPr>
            <w:tcW w:w="328" w:type="pct"/>
            <w:vAlign w:val="center"/>
          </w:tcPr>
          <w:p w14:paraId="5461F7EB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409" w:type="pct"/>
            <w:vAlign w:val="center"/>
          </w:tcPr>
          <w:p w14:paraId="4D70C89D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AKINT Sp. z o.o.</w:t>
            </w:r>
          </w:p>
          <w:p w14:paraId="7ACD0B7E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 xml:space="preserve">Wiertnicza 143a </w:t>
            </w:r>
          </w:p>
          <w:p w14:paraId="273EE686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02-952 Warszawa</w:t>
            </w:r>
          </w:p>
        </w:tc>
        <w:tc>
          <w:tcPr>
            <w:tcW w:w="597" w:type="pct"/>
            <w:vAlign w:val="center"/>
          </w:tcPr>
          <w:p w14:paraId="331E5F00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32,33</w:t>
            </w:r>
          </w:p>
        </w:tc>
        <w:tc>
          <w:tcPr>
            <w:tcW w:w="952" w:type="pct"/>
            <w:vAlign w:val="center"/>
          </w:tcPr>
          <w:p w14:paraId="2F2F3EF2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14:paraId="428E8961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72,33</w:t>
            </w:r>
          </w:p>
        </w:tc>
      </w:tr>
      <w:tr w:rsidR="0012563D" w:rsidRPr="006A16D6" w14:paraId="3B724EA8" w14:textId="77777777" w:rsidTr="008D6D5E">
        <w:tc>
          <w:tcPr>
            <w:tcW w:w="328" w:type="pct"/>
            <w:vAlign w:val="center"/>
          </w:tcPr>
          <w:p w14:paraId="37E602E5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12</w:t>
            </w:r>
          </w:p>
        </w:tc>
        <w:tc>
          <w:tcPr>
            <w:tcW w:w="2409" w:type="pct"/>
            <w:vAlign w:val="center"/>
          </w:tcPr>
          <w:p w14:paraId="0E09EF13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 xml:space="preserve">Biuro Projektów Dariusz </w:t>
            </w:r>
            <w:proofErr w:type="spellStart"/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Szporna</w:t>
            </w:r>
            <w:proofErr w:type="spellEnd"/>
          </w:p>
          <w:p w14:paraId="2E256440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Odyńca 17 /12</w:t>
            </w:r>
          </w:p>
          <w:p w14:paraId="6B83B580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02-606 Warszawa</w:t>
            </w:r>
          </w:p>
        </w:tc>
        <w:tc>
          <w:tcPr>
            <w:tcW w:w="597" w:type="pct"/>
            <w:vAlign w:val="center"/>
          </w:tcPr>
          <w:p w14:paraId="36D6EFEE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30,28</w:t>
            </w:r>
          </w:p>
        </w:tc>
        <w:tc>
          <w:tcPr>
            <w:tcW w:w="952" w:type="pct"/>
            <w:vAlign w:val="center"/>
          </w:tcPr>
          <w:p w14:paraId="6EBF3DD2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14:paraId="39B3A29E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70,28</w:t>
            </w:r>
          </w:p>
        </w:tc>
      </w:tr>
      <w:tr w:rsidR="0012563D" w:rsidRPr="006A16D6" w14:paraId="6A3BC5EC" w14:textId="77777777" w:rsidTr="008D6D5E">
        <w:tc>
          <w:tcPr>
            <w:tcW w:w="328" w:type="pct"/>
            <w:vAlign w:val="center"/>
          </w:tcPr>
          <w:p w14:paraId="2B4052E8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409" w:type="pct"/>
            <w:vAlign w:val="center"/>
          </w:tcPr>
          <w:p w14:paraId="5DB959E2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Architekt Piotr Jański</w:t>
            </w:r>
          </w:p>
          <w:p w14:paraId="2ABA1782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ul. Racławicka 79 /3</w:t>
            </w:r>
          </w:p>
          <w:p w14:paraId="402498FD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53-146 Wrocław</w:t>
            </w:r>
          </w:p>
        </w:tc>
        <w:tc>
          <w:tcPr>
            <w:tcW w:w="597" w:type="pct"/>
            <w:vAlign w:val="center"/>
          </w:tcPr>
          <w:p w14:paraId="570DF5AE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29,04</w:t>
            </w:r>
          </w:p>
        </w:tc>
        <w:tc>
          <w:tcPr>
            <w:tcW w:w="952" w:type="pct"/>
            <w:vAlign w:val="center"/>
          </w:tcPr>
          <w:p w14:paraId="4D96F0E6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14:paraId="32A4757B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69,04</w:t>
            </w:r>
          </w:p>
        </w:tc>
      </w:tr>
      <w:tr w:rsidR="0012563D" w:rsidRPr="006A16D6" w14:paraId="67D87B66" w14:textId="77777777" w:rsidTr="008D6D5E">
        <w:tc>
          <w:tcPr>
            <w:tcW w:w="328" w:type="pct"/>
            <w:vAlign w:val="center"/>
          </w:tcPr>
          <w:p w14:paraId="1224F190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lastRenderedPageBreak/>
              <w:t>13</w:t>
            </w:r>
          </w:p>
        </w:tc>
        <w:tc>
          <w:tcPr>
            <w:tcW w:w="2409" w:type="pct"/>
            <w:vAlign w:val="center"/>
          </w:tcPr>
          <w:p w14:paraId="2E53DA56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6A16D6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Baskervill sp. z </w:t>
            </w:r>
            <w:proofErr w:type="spellStart"/>
            <w:r w:rsidRPr="006A16D6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61EBD17C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 xml:space="preserve">Aleja Grunwaldzka 50a </w:t>
            </w:r>
          </w:p>
          <w:p w14:paraId="2ED05D63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80-241 Gdańsk</w:t>
            </w:r>
          </w:p>
        </w:tc>
        <w:tc>
          <w:tcPr>
            <w:tcW w:w="597" w:type="pct"/>
            <w:vAlign w:val="center"/>
          </w:tcPr>
          <w:p w14:paraId="0A9B628E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27,66</w:t>
            </w:r>
          </w:p>
        </w:tc>
        <w:tc>
          <w:tcPr>
            <w:tcW w:w="952" w:type="pct"/>
            <w:vAlign w:val="center"/>
          </w:tcPr>
          <w:p w14:paraId="06208EEC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714" w:type="pct"/>
            <w:vAlign w:val="center"/>
          </w:tcPr>
          <w:p w14:paraId="2A17A317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59,66</w:t>
            </w:r>
          </w:p>
        </w:tc>
      </w:tr>
      <w:tr w:rsidR="0012563D" w:rsidRPr="006A16D6" w14:paraId="7C64D718" w14:textId="77777777" w:rsidTr="008D6D5E">
        <w:tc>
          <w:tcPr>
            <w:tcW w:w="328" w:type="pct"/>
            <w:vAlign w:val="center"/>
          </w:tcPr>
          <w:p w14:paraId="7702F448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409" w:type="pct"/>
            <w:vAlign w:val="center"/>
          </w:tcPr>
          <w:p w14:paraId="47627481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Biuro Usług Architektonicznych "Profil" sp. z o. o.</w:t>
            </w:r>
          </w:p>
          <w:p w14:paraId="271C4691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 xml:space="preserve">Przyjemna 14 </w:t>
            </w:r>
          </w:p>
          <w:p w14:paraId="02CBEA04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41-506 Chorzów</w:t>
            </w:r>
          </w:p>
        </w:tc>
        <w:tc>
          <w:tcPr>
            <w:tcW w:w="597" w:type="pct"/>
            <w:vAlign w:val="center"/>
          </w:tcPr>
          <w:p w14:paraId="63DD5DEA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18,18</w:t>
            </w:r>
          </w:p>
        </w:tc>
        <w:tc>
          <w:tcPr>
            <w:tcW w:w="952" w:type="pct"/>
            <w:vAlign w:val="center"/>
          </w:tcPr>
          <w:p w14:paraId="3E68B845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4" w:type="pct"/>
            <w:vAlign w:val="center"/>
          </w:tcPr>
          <w:p w14:paraId="52720CE0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58,18</w:t>
            </w:r>
          </w:p>
        </w:tc>
      </w:tr>
      <w:tr w:rsidR="0012563D" w:rsidRPr="006A16D6" w14:paraId="35103B79" w14:textId="77777777" w:rsidTr="008D6D5E">
        <w:tc>
          <w:tcPr>
            <w:tcW w:w="328" w:type="pct"/>
            <w:vAlign w:val="center"/>
          </w:tcPr>
          <w:p w14:paraId="439CBF3C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2409" w:type="pct"/>
            <w:vAlign w:val="center"/>
          </w:tcPr>
          <w:p w14:paraId="6F614306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Retail &amp; Development Spółka z ograniczoną odpowiedzialnością</w:t>
            </w:r>
          </w:p>
          <w:p w14:paraId="01554268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Stępińska 22/30 /301</w:t>
            </w:r>
          </w:p>
          <w:p w14:paraId="3EE141C2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00-739 Warszawa</w:t>
            </w:r>
          </w:p>
        </w:tc>
        <w:tc>
          <w:tcPr>
            <w:tcW w:w="597" w:type="pct"/>
            <w:vAlign w:val="center"/>
          </w:tcPr>
          <w:p w14:paraId="62A48F3C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10,08</w:t>
            </w:r>
          </w:p>
        </w:tc>
        <w:tc>
          <w:tcPr>
            <w:tcW w:w="952" w:type="pct"/>
            <w:vAlign w:val="center"/>
          </w:tcPr>
          <w:p w14:paraId="5E17DB58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4" w:type="pct"/>
            <w:vAlign w:val="center"/>
          </w:tcPr>
          <w:p w14:paraId="5446A40C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10,08</w:t>
            </w:r>
          </w:p>
        </w:tc>
      </w:tr>
      <w:tr w:rsidR="0012563D" w:rsidRPr="006A16D6" w14:paraId="0540A911" w14:textId="77777777" w:rsidTr="008D6D5E">
        <w:tc>
          <w:tcPr>
            <w:tcW w:w="328" w:type="pct"/>
            <w:vAlign w:val="center"/>
          </w:tcPr>
          <w:p w14:paraId="4AC66600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409" w:type="pct"/>
            <w:vAlign w:val="center"/>
          </w:tcPr>
          <w:p w14:paraId="3843EE0F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Inform</w:t>
            </w:r>
            <w:proofErr w:type="spellEnd"/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21108A0C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Legionów 78</w:t>
            </w:r>
          </w:p>
          <w:p w14:paraId="128CA49C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32-600 Oświęcim</w:t>
            </w:r>
          </w:p>
        </w:tc>
        <w:tc>
          <w:tcPr>
            <w:tcW w:w="597" w:type="pct"/>
          </w:tcPr>
          <w:p w14:paraId="3893BBA1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952" w:type="pct"/>
          </w:tcPr>
          <w:p w14:paraId="1691E9DB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714" w:type="pct"/>
          </w:tcPr>
          <w:p w14:paraId="76C52C47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  <w:tr w:rsidR="0012563D" w:rsidRPr="006A16D6" w14:paraId="35849339" w14:textId="77777777" w:rsidTr="008D6D5E">
        <w:tc>
          <w:tcPr>
            <w:tcW w:w="328" w:type="pct"/>
            <w:vAlign w:val="center"/>
          </w:tcPr>
          <w:p w14:paraId="1CA29BAA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409" w:type="pct"/>
            <w:vAlign w:val="center"/>
          </w:tcPr>
          <w:p w14:paraId="253A7BDC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BXBS Sebastian Adam Bielawski architektura</w:t>
            </w:r>
          </w:p>
          <w:p w14:paraId="4FAE7C1D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Harcmistrza Aleksandra Kamińskiego 27 /101</w:t>
            </w:r>
          </w:p>
          <w:p w14:paraId="73DC5287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90-219 łódź</w:t>
            </w:r>
          </w:p>
        </w:tc>
        <w:tc>
          <w:tcPr>
            <w:tcW w:w="597" w:type="pct"/>
          </w:tcPr>
          <w:p w14:paraId="6656F7C2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952" w:type="pct"/>
          </w:tcPr>
          <w:p w14:paraId="316BAAEA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714" w:type="pct"/>
          </w:tcPr>
          <w:p w14:paraId="0A8899E5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  <w:tr w:rsidR="0012563D" w:rsidRPr="006A16D6" w14:paraId="6A557E5A" w14:textId="77777777" w:rsidTr="008D6D5E">
        <w:tc>
          <w:tcPr>
            <w:tcW w:w="328" w:type="pct"/>
            <w:vAlign w:val="center"/>
          </w:tcPr>
          <w:p w14:paraId="3A10D1EA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2409" w:type="pct"/>
            <w:vAlign w:val="center"/>
          </w:tcPr>
          <w:p w14:paraId="3251E08A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/>
                <w:sz w:val="18"/>
                <w:szCs w:val="18"/>
              </w:rPr>
              <w:t>LACASA sp. z o.o.</w:t>
            </w:r>
          </w:p>
          <w:p w14:paraId="0A1FE281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Łużycka 9 /4</w:t>
            </w:r>
          </w:p>
          <w:p w14:paraId="04413693" w14:textId="77777777" w:rsidR="0012563D" w:rsidRPr="006A16D6" w:rsidRDefault="0012563D" w:rsidP="008D6D5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bCs/>
                <w:sz w:val="18"/>
                <w:szCs w:val="18"/>
              </w:rPr>
              <w:t>05-092 Łomianki Dolne</w:t>
            </w:r>
          </w:p>
        </w:tc>
        <w:tc>
          <w:tcPr>
            <w:tcW w:w="597" w:type="pct"/>
          </w:tcPr>
          <w:p w14:paraId="54D7525C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952" w:type="pct"/>
          </w:tcPr>
          <w:p w14:paraId="637F6CA9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714" w:type="pct"/>
          </w:tcPr>
          <w:p w14:paraId="2A78760C" w14:textId="77777777" w:rsidR="0012563D" w:rsidRPr="006A16D6" w:rsidRDefault="0012563D" w:rsidP="008D6D5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16D6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</w:tbl>
    <w:p w14:paraId="6CDD3449" w14:textId="77777777" w:rsidR="0012563D" w:rsidRPr="006A16D6" w:rsidRDefault="0012563D" w:rsidP="0012563D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6A16D6"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p w14:paraId="7D2BBC71" w14:textId="77777777" w:rsidR="0012563D" w:rsidRPr="006A16D6" w:rsidRDefault="0012563D" w:rsidP="0012563D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BA27703" w14:textId="77777777" w:rsidR="0012563D" w:rsidRPr="006A16D6" w:rsidRDefault="0012563D" w:rsidP="0012563D">
      <w:pPr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52BC9321" w14:textId="77777777" w:rsidR="0012563D" w:rsidRPr="006A16D6" w:rsidRDefault="0012563D" w:rsidP="0012563D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68D706AB" w14:textId="77777777" w:rsidR="00F960D7" w:rsidRPr="0012563D" w:rsidRDefault="00F960D7" w:rsidP="0012563D"/>
    <w:sectPr w:rsidR="00F960D7" w:rsidRPr="0012563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5325D" w14:textId="77777777" w:rsidR="00377A03" w:rsidRDefault="00377A03">
      <w:r>
        <w:separator/>
      </w:r>
    </w:p>
  </w:endnote>
  <w:endnote w:type="continuationSeparator" w:id="0">
    <w:p w14:paraId="0DCA532C" w14:textId="77777777" w:rsidR="00377A03" w:rsidRDefault="00377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49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F1B1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BE697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E0D1A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CA37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5B2F0" w14:textId="77777777" w:rsidR="00377A03" w:rsidRDefault="00377A03">
      <w:r>
        <w:separator/>
      </w:r>
    </w:p>
  </w:footnote>
  <w:footnote w:type="continuationSeparator" w:id="0">
    <w:p w14:paraId="6469F9E7" w14:textId="77777777" w:rsidR="00377A03" w:rsidRDefault="00377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E217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4962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D1C8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A03"/>
    <w:rsid w:val="00005838"/>
    <w:rsid w:val="00022322"/>
    <w:rsid w:val="00042497"/>
    <w:rsid w:val="000C1E6F"/>
    <w:rsid w:val="000E4E56"/>
    <w:rsid w:val="0012563D"/>
    <w:rsid w:val="001A1468"/>
    <w:rsid w:val="001B7815"/>
    <w:rsid w:val="001C31ED"/>
    <w:rsid w:val="002B1E4F"/>
    <w:rsid w:val="002B6761"/>
    <w:rsid w:val="003445A0"/>
    <w:rsid w:val="00377A03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E798E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17D7F8"/>
  <w15:chartTrackingRefBased/>
  <w15:docId w15:val="{47F7DE57-D536-487C-AD9B-BD16DA1D1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2563D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2025-02-07T09:59:00Z</cp:lastPrinted>
  <dcterms:created xsi:type="dcterms:W3CDTF">2025-02-07T09:59:00Z</dcterms:created>
  <dcterms:modified xsi:type="dcterms:W3CDTF">2025-02-07T09:59:00Z</dcterms:modified>
</cp:coreProperties>
</file>