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2EE47" w14:textId="28387FB2" w:rsidR="00025386" w:rsidRPr="008E0BCB" w:rsidRDefault="00657A47" w:rsidP="008E0BCB">
      <w:pPr>
        <w:pStyle w:val="Nagwek4"/>
        <w:spacing w:line="276" w:lineRule="auto"/>
        <w:rPr>
          <w:bCs/>
          <w:i w:val="0"/>
          <w:sz w:val="20"/>
        </w:rPr>
      </w:pPr>
      <w:bookmarkStart w:id="0" w:name="_Hlk60301409"/>
      <w:r w:rsidRPr="008E0BCB">
        <w:rPr>
          <w:bCs/>
          <w:i w:val="0"/>
          <w:sz w:val="20"/>
        </w:rPr>
        <w:t xml:space="preserve">Załącznik nr </w:t>
      </w:r>
      <w:r w:rsidR="00014169">
        <w:rPr>
          <w:bCs/>
          <w:i w:val="0"/>
          <w:sz w:val="20"/>
        </w:rPr>
        <w:t>5</w:t>
      </w:r>
      <w:r w:rsidR="007666D6" w:rsidRPr="008E0BCB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E0BCB" w14:paraId="79E25198" w14:textId="77777777" w:rsidTr="00467CA2">
        <w:tc>
          <w:tcPr>
            <w:tcW w:w="2800" w:type="dxa"/>
            <w:shd w:val="clear" w:color="auto" w:fill="auto"/>
          </w:tcPr>
          <w:p w14:paraId="464C1068" w14:textId="77777777" w:rsidR="00D520D3" w:rsidRPr="008E0BCB" w:rsidRDefault="00D520D3" w:rsidP="008E0BCB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8E0BC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1E2DDC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3D24715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FDDBB3" w14:textId="77777777" w:rsidR="00D520D3" w:rsidRPr="008E0BCB" w:rsidRDefault="00D520D3" w:rsidP="008E0BC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8E0BCB" w14:paraId="58C97E3B" w14:textId="77777777" w:rsidTr="00467CA2">
        <w:tc>
          <w:tcPr>
            <w:tcW w:w="2800" w:type="dxa"/>
            <w:shd w:val="clear" w:color="auto" w:fill="auto"/>
          </w:tcPr>
          <w:p w14:paraId="7A611FD0" w14:textId="77777777" w:rsidR="00D520D3" w:rsidRPr="008E0BCB" w:rsidRDefault="00D520D3" w:rsidP="008E0BCB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E0BC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B0E6878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2CAB1CF" w14:textId="77777777" w:rsidR="00D520D3" w:rsidRPr="008E0BCB" w:rsidRDefault="00D520D3" w:rsidP="008E0BC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1459E4" w14:textId="77777777" w:rsidR="00D520D3" w:rsidRPr="008E0BCB" w:rsidRDefault="00D520D3" w:rsidP="008E0BCB">
            <w:pPr>
              <w:tabs>
                <w:tab w:val="left" w:pos="7023"/>
              </w:tabs>
              <w:spacing w:after="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E0BCB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4FC87AF" w14:textId="77777777" w:rsidR="00B62AD0" w:rsidRPr="008E0BCB" w:rsidRDefault="00B62AD0" w:rsidP="008E0BCB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8E0BCB" w14:paraId="5544DC5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EE0DC8" w14:textId="77777777" w:rsidR="00053927" w:rsidRPr="008E0BC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0BC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59376E5" w14:textId="77777777" w:rsidR="00053927" w:rsidRPr="008E0BC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E0BC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8E0BC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8E0BC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C716A8" w14:textId="6CF6E707" w:rsidR="0071340C" w:rsidRPr="008E0BCB" w:rsidRDefault="0071340C" w:rsidP="008E0BC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8E0BCB">
        <w:rPr>
          <w:rFonts w:ascii="Times New Roman" w:hAnsi="Times New Roman"/>
          <w:sz w:val="20"/>
          <w:szCs w:val="20"/>
        </w:rPr>
        <w:t xml:space="preserve"> ustawy </w:t>
      </w:r>
      <w:r w:rsidR="00EF3368" w:rsidRPr="008E0BC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B7092" w:rsidRPr="008E0BCB">
        <w:rPr>
          <w:rFonts w:ascii="Times New Roman" w:hAnsi="Times New Roman"/>
          <w:sz w:val="20"/>
          <w:szCs w:val="20"/>
        </w:rPr>
        <w:t>(</w:t>
      </w:r>
      <w:proofErr w:type="spellStart"/>
      <w:r w:rsidR="00FB7092" w:rsidRPr="008E0BCB">
        <w:rPr>
          <w:rFonts w:ascii="Times New Roman" w:hAnsi="Times New Roman"/>
          <w:sz w:val="20"/>
          <w:szCs w:val="20"/>
        </w:rPr>
        <w:t>t.j</w:t>
      </w:r>
      <w:proofErr w:type="spellEnd"/>
      <w:r w:rsidR="00FB7092" w:rsidRPr="008E0BCB">
        <w:rPr>
          <w:rFonts w:ascii="Times New Roman" w:hAnsi="Times New Roman"/>
          <w:sz w:val="20"/>
          <w:szCs w:val="20"/>
        </w:rPr>
        <w:t>. Dz. U. z 202</w:t>
      </w:r>
      <w:r w:rsidR="0075221B">
        <w:rPr>
          <w:rFonts w:ascii="Times New Roman" w:hAnsi="Times New Roman"/>
          <w:sz w:val="20"/>
          <w:szCs w:val="20"/>
        </w:rPr>
        <w:t>4</w:t>
      </w:r>
      <w:r w:rsidR="00FB7092" w:rsidRPr="008E0BCB">
        <w:rPr>
          <w:rFonts w:ascii="Times New Roman" w:hAnsi="Times New Roman"/>
          <w:sz w:val="20"/>
          <w:szCs w:val="20"/>
        </w:rPr>
        <w:t>r. poz. 1</w:t>
      </w:r>
      <w:r w:rsidR="0075221B">
        <w:rPr>
          <w:rFonts w:ascii="Times New Roman" w:hAnsi="Times New Roman"/>
          <w:sz w:val="20"/>
          <w:szCs w:val="20"/>
        </w:rPr>
        <w:t>320</w:t>
      </w:r>
      <w:r w:rsidR="00FB7092" w:rsidRPr="008E0BCB">
        <w:rPr>
          <w:rFonts w:ascii="Times New Roman" w:hAnsi="Times New Roman"/>
          <w:sz w:val="20"/>
          <w:szCs w:val="20"/>
        </w:rPr>
        <w:t>)</w:t>
      </w:r>
      <w:r w:rsidR="00E27ABB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E0BCB" w14:paraId="7ADD7E4E" w14:textId="77777777" w:rsidTr="00467CA2">
        <w:tc>
          <w:tcPr>
            <w:tcW w:w="2269" w:type="dxa"/>
            <w:shd w:val="clear" w:color="auto" w:fill="auto"/>
          </w:tcPr>
          <w:p w14:paraId="69BD0551" w14:textId="77777777" w:rsidR="00D520D3" w:rsidRPr="008E0BC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81EFE9" w14:textId="2D0DE63D" w:rsidR="00D520D3" w:rsidRPr="008E0BCB" w:rsidRDefault="007A15E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A15E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Pełnienie ochrony zbiorów Muzeum Niepołomickiego oraz dzieł sztuki Muzeum Narodowego w Krakowie eksponowanych na Zamku Królewskim w Niepołomicach</w:t>
            </w:r>
            <w:r w:rsidR="00D520D3"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B7092" w:rsidRPr="008E0BCB" w14:paraId="31EA8CA3" w14:textId="77777777" w:rsidTr="00945C1D">
        <w:tc>
          <w:tcPr>
            <w:tcW w:w="2269" w:type="dxa"/>
            <w:shd w:val="clear" w:color="auto" w:fill="auto"/>
          </w:tcPr>
          <w:p w14:paraId="1E436D2D" w14:textId="77777777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C00E1F" w14:textId="510AC711" w:rsidR="00FB7092" w:rsidRPr="008E0BCB" w:rsidRDefault="00FB7092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</w:t>
            </w:r>
            <w:r w:rsidR="007522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MN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.271.</w:t>
            </w:r>
            <w:r w:rsidR="007522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8E0B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75221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0E2206BC" w14:textId="77777777" w:rsidR="00DC652A" w:rsidRPr="008E0BCB" w:rsidRDefault="00FB709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A6912A5" w14:textId="77777777" w:rsidR="00DC652A" w:rsidRPr="008E0BC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BFD0E32" w14:textId="77777777" w:rsidR="0071340C" w:rsidRPr="008E0BC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6166E3A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58F8DA5" w14:textId="77777777" w:rsidR="0071340C" w:rsidRPr="008E0BC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F39E667" w14:textId="77777777" w:rsidR="0071340C" w:rsidRPr="008E0BC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9AF7482" w14:textId="2BB88AF1" w:rsidR="0071340C" w:rsidRPr="008E0BCB" w:rsidRDefault="00D520D3" w:rsidP="008E0BC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8E0BC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57CB8E0C" w14:textId="77777777" w:rsidR="00DC652A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8E0BC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715360E" w14:textId="77777777" w:rsidR="00DC652A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3C78CCE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9718CE2" w14:textId="77777777" w:rsidR="0093388F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4368FF7" w14:textId="77777777" w:rsidR="0093388F" w:rsidRPr="008E0BC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C3DFD13" w14:textId="77777777" w:rsidR="00CB29AC" w:rsidRPr="008E0BC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122B5F8" w14:textId="77777777" w:rsidR="00CB29AC" w:rsidRPr="008E0BC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BABAC81" w14:textId="77777777" w:rsidR="00830970" w:rsidRPr="008E0BC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8E0BC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405C0A9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8E0BC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0B73E0C5" w14:textId="5A9DEB32" w:rsidR="008E0BCB" w:rsidRPr="008E0BCB" w:rsidRDefault="00C91918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Dokument musi być podpisany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m,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zaufany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m lub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elektroniczny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</w:t>
      </w:r>
      <w:r w:rsidR="007A15EF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em</w:t>
      </w:r>
      <w:r w:rsidR="008E0BCB" w:rsidRPr="008E0BCB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m.</w:t>
      </w:r>
    </w:p>
    <w:bookmarkEnd w:id="0"/>
    <w:p w14:paraId="548A0264" w14:textId="77777777" w:rsidR="00E27ABB" w:rsidRPr="008E0BC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8E0BC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ACD2C" w14:textId="77777777" w:rsidR="00FA295F" w:rsidRDefault="00FA295F" w:rsidP="00025386">
      <w:pPr>
        <w:spacing w:after="0" w:line="240" w:lineRule="auto"/>
      </w:pPr>
      <w:r>
        <w:separator/>
      </w:r>
    </w:p>
  </w:endnote>
  <w:endnote w:type="continuationSeparator" w:id="0">
    <w:p w14:paraId="40F40ED5" w14:textId="77777777" w:rsidR="00FA295F" w:rsidRDefault="00FA29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90D8C" w14:textId="77777777" w:rsidR="00FB7092" w:rsidRDefault="00FB70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5CE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3670" w14:textId="77777777" w:rsidR="00FB7092" w:rsidRDefault="00FB70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8DDC7" w14:textId="77777777" w:rsidR="00FA295F" w:rsidRDefault="00FA295F" w:rsidP="00025386">
      <w:pPr>
        <w:spacing w:after="0" w:line="240" w:lineRule="auto"/>
      </w:pPr>
      <w:r>
        <w:separator/>
      </w:r>
    </w:p>
  </w:footnote>
  <w:footnote w:type="continuationSeparator" w:id="0">
    <w:p w14:paraId="283905FB" w14:textId="77777777" w:rsidR="00FA295F" w:rsidRDefault="00FA29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FFF11" w14:textId="77777777" w:rsidR="00FB7092" w:rsidRDefault="00FB7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0AD06" w14:textId="77777777" w:rsidR="00FB7092" w:rsidRDefault="00FB7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9471E" w14:textId="77777777" w:rsidR="00FB7092" w:rsidRDefault="00FB70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04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95F"/>
    <w:rsid w:val="00014169"/>
    <w:rsid w:val="00025386"/>
    <w:rsid w:val="000423B9"/>
    <w:rsid w:val="00053927"/>
    <w:rsid w:val="00054E80"/>
    <w:rsid w:val="00066C44"/>
    <w:rsid w:val="00071D4C"/>
    <w:rsid w:val="00084786"/>
    <w:rsid w:val="0016158F"/>
    <w:rsid w:val="001C2314"/>
    <w:rsid w:val="00213980"/>
    <w:rsid w:val="002331E5"/>
    <w:rsid w:val="00357A33"/>
    <w:rsid w:val="0038457C"/>
    <w:rsid w:val="003D2F28"/>
    <w:rsid w:val="004374F2"/>
    <w:rsid w:val="00460705"/>
    <w:rsid w:val="00467CA2"/>
    <w:rsid w:val="00485239"/>
    <w:rsid w:val="004E27D7"/>
    <w:rsid w:val="0055145C"/>
    <w:rsid w:val="005624D8"/>
    <w:rsid w:val="005E1DF1"/>
    <w:rsid w:val="00620476"/>
    <w:rsid w:val="00657A47"/>
    <w:rsid w:val="0071340C"/>
    <w:rsid w:val="00745A44"/>
    <w:rsid w:val="0075221B"/>
    <w:rsid w:val="007666D6"/>
    <w:rsid w:val="007A15EF"/>
    <w:rsid w:val="007D6755"/>
    <w:rsid w:val="007F49C7"/>
    <w:rsid w:val="00824D73"/>
    <w:rsid w:val="00830970"/>
    <w:rsid w:val="008833CF"/>
    <w:rsid w:val="008B797E"/>
    <w:rsid w:val="008E0BC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70DC"/>
    <w:rsid w:val="00C91918"/>
    <w:rsid w:val="00C96327"/>
    <w:rsid w:val="00CB29AC"/>
    <w:rsid w:val="00D520D3"/>
    <w:rsid w:val="00D55FC4"/>
    <w:rsid w:val="00D9320D"/>
    <w:rsid w:val="00DC4842"/>
    <w:rsid w:val="00DC587A"/>
    <w:rsid w:val="00DC652A"/>
    <w:rsid w:val="00DC777B"/>
    <w:rsid w:val="00DE3B21"/>
    <w:rsid w:val="00DE73DD"/>
    <w:rsid w:val="00E27ABB"/>
    <w:rsid w:val="00E658EA"/>
    <w:rsid w:val="00E661A5"/>
    <w:rsid w:val="00E67109"/>
    <w:rsid w:val="00E86D3B"/>
    <w:rsid w:val="00EC10EE"/>
    <w:rsid w:val="00ED2631"/>
    <w:rsid w:val="00EF3368"/>
    <w:rsid w:val="00F334B4"/>
    <w:rsid w:val="00FA295F"/>
    <w:rsid w:val="00FB709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CBFB3"/>
  <w15:chartTrackingRefBased/>
  <w15:docId w15:val="{8F0DDE60-9AA8-4CD3-BDF3-0224AE049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2025-02-05T14:06:00Z</cp:lastPrinted>
  <dcterms:created xsi:type="dcterms:W3CDTF">2025-02-05T14:06:00Z</dcterms:created>
  <dcterms:modified xsi:type="dcterms:W3CDTF">2025-02-05T14:06:00Z</dcterms:modified>
</cp:coreProperties>
</file>