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312F2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312F2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312F23">
        <w:rPr>
          <w:sz w:val="22"/>
          <w:szCs w:val="22"/>
        </w:rPr>
        <w:t>2025-02-06</w:t>
      </w:r>
    </w:p>
    <w:p w:rsidR="00312F23" w:rsidRPr="00312F23" w:rsidRDefault="00312F23" w:rsidP="00FB7F50">
      <w:pPr>
        <w:spacing w:after="40"/>
        <w:rPr>
          <w:b/>
          <w:bCs/>
          <w:sz w:val="22"/>
          <w:szCs w:val="22"/>
        </w:rPr>
      </w:pPr>
      <w:r w:rsidRPr="00312F23">
        <w:rPr>
          <w:b/>
          <w:bCs/>
          <w:sz w:val="22"/>
          <w:szCs w:val="22"/>
        </w:rPr>
        <w:t>Akademia Górniczo - Hutnicza</w:t>
      </w:r>
    </w:p>
    <w:p w:rsidR="00312F23" w:rsidRPr="00312F23" w:rsidRDefault="00312F23" w:rsidP="00FB7F50">
      <w:pPr>
        <w:spacing w:after="40"/>
        <w:rPr>
          <w:b/>
          <w:bCs/>
          <w:sz w:val="22"/>
          <w:szCs w:val="22"/>
        </w:rPr>
      </w:pPr>
      <w:r w:rsidRPr="00312F23">
        <w:rPr>
          <w:b/>
          <w:bCs/>
          <w:sz w:val="22"/>
          <w:szCs w:val="22"/>
        </w:rPr>
        <w:t>im. Stanisława Staszica w Krakowie</w:t>
      </w:r>
    </w:p>
    <w:p w:rsidR="00FB7F50" w:rsidRPr="002245BE" w:rsidRDefault="00312F23" w:rsidP="00FB7F50">
      <w:pPr>
        <w:spacing w:after="40"/>
        <w:rPr>
          <w:b/>
          <w:bCs/>
          <w:sz w:val="22"/>
          <w:szCs w:val="22"/>
        </w:rPr>
      </w:pPr>
      <w:r w:rsidRPr="00312F23">
        <w:rPr>
          <w:b/>
          <w:bCs/>
          <w:sz w:val="22"/>
          <w:szCs w:val="22"/>
        </w:rPr>
        <w:t>Dział Zamówień Publicznych</w:t>
      </w:r>
    </w:p>
    <w:p w:rsidR="00FB7F50" w:rsidRPr="002245BE" w:rsidRDefault="00312F23" w:rsidP="00FB7F50">
      <w:pPr>
        <w:rPr>
          <w:sz w:val="22"/>
          <w:szCs w:val="22"/>
        </w:rPr>
      </w:pPr>
      <w:r w:rsidRPr="00312F23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312F23">
        <w:rPr>
          <w:sz w:val="22"/>
          <w:szCs w:val="22"/>
        </w:rPr>
        <w:t>30</w:t>
      </w:r>
    </w:p>
    <w:p w:rsidR="00FB7F50" w:rsidRPr="002245BE" w:rsidRDefault="00312F23" w:rsidP="00FB7F50">
      <w:pPr>
        <w:rPr>
          <w:sz w:val="22"/>
          <w:szCs w:val="22"/>
        </w:rPr>
      </w:pPr>
      <w:r w:rsidRPr="00312F23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312F23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312F23" w:rsidRPr="00607F9B" w:rsidTr="00F5610D">
        <w:trPr>
          <w:trHeight w:val="638"/>
        </w:trPr>
        <w:tc>
          <w:tcPr>
            <w:tcW w:w="959" w:type="dxa"/>
            <w:shd w:val="clear" w:color="auto" w:fill="auto"/>
          </w:tcPr>
          <w:p w:rsidR="00312F23" w:rsidRPr="00607F9B" w:rsidRDefault="00312F23" w:rsidP="00F561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12F23" w:rsidRPr="00607F9B" w:rsidRDefault="00312F23" w:rsidP="00F561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12F23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2F23">
              <w:rPr>
                <w:b/>
                <w:bCs/>
                <w:sz w:val="22"/>
                <w:szCs w:val="22"/>
              </w:rPr>
              <w:t>Dostawa 1 szt. spektrofotometru do Laboratorium Biologii Kosmicznej dla Centrum Technologii Kosmicznych - DE-dzp.272-742/24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12F23">
              <w:rPr>
                <w:b/>
                <w:sz w:val="22"/>
                <w:szCs w:val="22"/>
              </w:rPr>
              <w:t>DE-dzp.272-742/24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312F23" w:rsidTr="00F5610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312F23" w:rsidRPr="00D26ED6" w:rsidRDefault="00312F23" w:rsidP="00F5610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312F23">
              <w:rPr>
                <w:b/>
                <w:sz w:val="22"/>
                <w:szCs w:val="22"/>
              </w:rPr>
              <w:t>Biogenet</w:t>
            </w:r>
            <w:proofErr w:type="spellEnd"/>
            <w:r w:rsidRPr="00312F23">
              <w:rPr>
                <w:b/>
                <w:sz w:val="22"/>
                <w:szCs w:val="22"/>
              </w:rPr>
              <w:t xml:space="preserve"> Sp. z o.o.</w:t>
            </w:r>
          </w:p>
          <w:p w:rsidR="00312F23" w:rsidRPr="009F0E5C" w:rsidRDefault="00312F23" w:rsidP="00F5610D">
            <w:pPr>
              <w:jc w:val="both"/>
              <w:rPr>
                <w:bCs/>
                <w:sz w:val="22"/>
                <w:szCs w:val="22"/>
              </w:rPr>
            </w:pPr>
            <w:r w:rsidRPr="00312F23">
              <w:rPr>
                <w:bCs/>
                <w:sz w:val="22"/>
                <w:szCs w:val="22"/>
              </w:rPr>
              <w:t>Parkingowa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2F23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312F23" w:rsidRPr="009F0E5C" w:rsidRDefault="00312F23" w:rsidP="00F5610D">
            <w:pPr>
              <w:jc w:val="both"/>
              <w:rPr>
                <w:bCs/>
                <w:sz w:val="22"/>
                <w:szCs w:val="22"/>
              </w:rPr>
            </w:pPr>
            <w:r w:rsidRPr="00312F23">
              <w:rPr>
                <w:bCs/>
                <w:sz w:val="22"/>
                <w:szCs w:val="22"/>
              </w:rPr>
              <w:t>05-420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312F23">
              <w:rPr>
                <w:bCs/>
                <w:sz w:val="22"/>
                <w:szCs w:val="22"/>
              </w:rPr>
              <w:t>Józefów</w:t>
            </w:r>
          </w:p>
          <w:p w:rsidR="00312F23" w:rsidRPr="00D26ED6" w:rsidRDefault="00312F23" w:rsidP="00F5610D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312F23">
              <w:rPr>
                <w:b/>
                <w:sz w:val="22"/>
                <w:szCs w:val="22"/>
              </w:rPr>
              <w:t>154 980.00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312F23" w:rsidRDefault="00312F23" w:rsidP="00F5610D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985"/>
        <w:gridCol w:w="1984"/>
        <w:gridCol w:w="1985"/>
      </w:tblGrid>
      <w:tr w:rsidR="003641D3" w:rsidRPr="008567C7" w:rsidTr="003641D3">
        <w:trPr>
          <w:trHeight w:val="510"/>
        </w:trPr>
        <w:tc>
          <w:tcPr>
            <w:tcW w:w="709" w:type="dxa"/>
            <w:vAlign w:val="center"/>
          </w:tcPr>
          <w:p w:rsidR="003641D3" w:rsidRPr="008567C7" w:rsidRDefault="003641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3641D3" w:rsidRPr="008567C7" w:rsidRDefault="003641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3641D3" w:rsidRPr="008567C7" w:rsidRDefault="003641D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3641D3" w:rsidRPr="008567C7" w:rsidTr="003641D3">
        <w:tc>
          <w:tcPr>
            <w:tcW w:w="709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3641D3" w:rsidRPr="002B6761" w:rsidRDefault="003641D3" w:rsidP="00F561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>Biogenet</w:t>
            </w:r>
            <w:proofErr w:type="spellEnd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3641D3" w:rsidRPr="008567C7" w:rsidRDefault="003641D3" w:rsidP="00F561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Parkingowa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41D3" w:rsidRPr="001B7815" w:rsidRDefault="003641D3" w:rsidP="00F561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05-420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Józefów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3641D3" w:rsidRPr="008567C7" w:rsidTr="003641D3">
        <w:tc>
          <w:tcPr>
            <w:tcW w:w="709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544" w:type="dxa"/>
            <w:vAlign w:val="center"/>
          </w:tcPr>
          <w:p w:rsidR="003641D3" w:rsidRPr="002B6761" w:rsidRDefault="003641D3" w:rsidP="00F561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>Syngen</w:t>
            </w:r>
            <w:proofErr w:type="spellEnd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>Biotech</w:t>
            </w:r>
            <w:proofErr w:type="spellEnd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o.o. </w:t>
            </w:r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>Sp. K.</w:t>
            </w:r>
          </w:p>
          <w:p w:rsidR="003641D3" w:rsidRPr="008567C7" w:rsidRDefault="003641D3" w:rsidP="00F561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Ostródzka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41D3" w:rsidRPr="001B7815" w:rsidRDefault="003641D3" w:rsidP="00F561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54-116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Wrocław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55,55</w:t>
            </w:r>
          </w:p>
        </w:tc>
        <w:tc>
          <w:tcPr>
            <w:tcW w:w="1984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75,55</w:t>
            </w:r>
          </w:p>
        </w:tc>
      </w:tr>
      <w:tr w:rsidR="003641D3" w:rsidRPr="008567C7" w:rsidTr="003641D3">
        <w:tc>
          <w:tcPr>
            <w:tcW w:w="709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3641D3" w:rsidRPr="002B6761" w:rsidRDefault="003641D3" w:rsidP="00F5610D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>Tronus</w:t>
            </w:r>
            <w:proofErr w:type="spellEnd"/>
            <w:r w:rsidRPr="00312F23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Polska Sp. z o.o.</w:t>
            </w:r>
          </w:p>
          <w:p w:rsidR="003641D3" w:rsidRPr="008567C7" w:rsidRDefault="003641D3" w:rsidP="00F5610D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Ordona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641D3" w:rsidRPr="001B7815" w:rsidRDefault="003641D3" w:rsidP="00F5610D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01-237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12F23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4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12F23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  <w:tc>
          <w:tcPr>
            <w:tcW w:w="1985" w:type="dxa"/>
            <w:vAlign w:val="center"/>
          </w:tcPr>
          <w:p w:rsidR="003641D3" w:rsidRPr="008567C7" w:rsidRDefault="003641D3" w:rsidP="00F5610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---*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3641D3" w:rsidRDefault="003641D3" w:rsidP="00F33C66">
      <w:pPr>
        <w:spacing w:line="276" w:lineRule="auto"/>
        <w:jc w:val="both"/>
        <w:rPr>
          <w:i/>
          <w:sz w:val="22"/>
          <w:szCs w:val="22"/>
        </w:rPr>
      </w:pPr>
      <w:r w:rsidRPr="003641D3">
        <w:rPr>
          <w:i/>
          <w:sz w:val="22"/>
          <w:szCs w:val="22"/>
        </w:rPr>
        <w:t>* Zamawiający nie przyznawał punktów ponieważ oferta została odrzucona.</w:t>
      </w:r>
    </w:p>
    <w:p w:rsidR="00F960D7" w:rsidRDefault="00F960D7" w:rsidP="00F960D7">
      <w:pPr>
        <w:spacing w:line="360" w:lineRule="auto"/>
        <w:jc w:val="both"/>
        <w:rPr>
          <w:bCs/>
        </w:rPr>
      </w:pPr>
      <w:bookmarkStart w:id="2" w:name="_GoBack"/>
      <w:bookmarkEnd w:id="0"/>
      <w:bookmarkEnd w:id="2"/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4BFF" w:rsidRDefault="00E74BFF">
      <w:r>
        <w:separator/>
      </w:r>
    </w:p>
  </w:endnote>
  <w:endnote w:type="continuationSeparator" w:id="0">
    <w:p w:rsidR="00E74BFF" w:rsidRDefault="00E74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4BFF" w:rsidRDefault="00E74BFF">
      <w:r>
        <w:separator/>
      </w:r>
    </w:p>
  </w:footnote>
  <w:footnote w:type="continuationSeparator" w:id="0">
    <w:p w:rsidR="00E74BFF" w:rsidRDefault="00E74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74BFF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12F23"/>
    <w:rsid w:val="003445A0"/>
    <w:rsid w:val="003641D3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74BFF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5AFEF5"/>
  <w15:chartTrackingRefBased/>
  <w15:docId w15:val="{DA8AB9C7-6FAA-470D-A25A-722C99405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206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2025-02-06T13:45:00Z</dcterms:created>
  <dcterms:modified xsi:type="dcterms:W3CDTF">2025-02-06T13:47:00Z</dcterms:modified>
</cp:coreProperties>
</file>