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160BB" w14:textId="77777777" w:rsidR="00FB7F50" w:rsidRPr="002245BE" w:rsidRDefault="00931D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1D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1D7D">
        <w:rPr>
          <w:sz w:val="22"/>
          <w:szCs w:val="22"/>
        </w:rPr>
        <w:t>2025-02-06</w:t>
      </w:r>
    </w:p>
    <w:p w14:paraId="6848C4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AA41895" w14:textId="77777777" w:rsidR="00931D7D" w:rsidRPr="00931D7D" w:rsidRDefault="00931D7D" w:rsidP="00FB7F50">
      <w:pPr>
        <w:spacing w:after="40"/>
        <w:rPr>
          <w:b/>
          <w:bCs/>
          <w:sz w:val="22"/>
          <w:szCs w:val="22"/>
        </w:rPr>
      </w:pPr>
      <w:r w:rsidRPr="00931D7D">
        <w:rPr>
          <w:b/>
          <w:bCs/>
          <w:sz w:val="22"/>
          <w:szCs w:val="22"/>
        </w:rPr>
        <w:t>Akademia Górniczo - Hutnicza</w:t>
      </w:r>
    </w:p>
    <w:p w14:paraId="144FF28F" w14:textId="77777777" w:rsidR="00931D7D" w:rsidRPr="00931D7D" w:rsidRDefault="00931D7D" w:rsidP="00FB7F50">
      <w:pPr>
        <w:spacing w:after="40"/>
        <w:rPr>
          <w:b/>
          <w:bCs/>
          <w:sz w:val="22"/>
          <w:szCs w:val="22"/>
        </w:rPr>
      </w:pPr>
      <w:r w:rsidRPr="00931D7D">
        <w:rPr>
          <w:b/>
          <w:bCs/>
          <w:sz w:val="22"/>
          <w:szCs w:val="22"/>
        </w:rPr>
        <w:t>im. Stanisława Staszica w Krakowie</w:t>
      </w:r>
    </w:p>
    <w:p w14:paraId="5A19170A" w14:textId="77777777" w:rsidR="00FB7F50" w:rsidRPr="002245BE" w:rsidRDefault="00931D7D" w:rsidP="00FB7F50">
      <w:pPr>
        <w:spacing w:after="40"/>
        <w:rPr>
          <w:b/>
          <w:bCs/>
          <w:sz w:val="22"/>
          <w:szCs w:val="22"/>
        </w:rPr>
      </w:pPr>
      <w:r w:rsidRPr="00931D7D">
        <w:rPr>
          <w:b/>
          <w:bCs/>
          <w:sz w:val="22"/>
          <w:szCs w:val="22"/>
        </w:rPr>
        <w:t>Dział Zamówień Publicznych</w:t>
      </w:r>
    </w:p>
    <w:p w14:paraId="0F95B23A" w14:textId="77777777" w:rsidR="00FB7F50" w:rsidRPr="002245BE" w:rsidRDefault="00931D7D" w:rsidP="00FB7F50">
      <w:pPr>
        <w:rPr>
          <w:sz w:val="22"/>
          <w:szCs w:val="22"/>
        </w:rPr>
      </w:pPr>
      <w:r w:rsidRPr="00931D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1D7D">
        <w:rPr>
          <w:sz w:val="22"/>
          <w:szCs w:val="22"/>
        </w:rPr>
        <w:t>30</w:t>
      </w:r>
    </w:p>
    <w:p w14:paraId="7CE31B81" w14:textId="77777777" w:rsidR="00FB7F50" w:rsidRPr="002245BE" w:rsidRDefault="00931D7D" w:rsidP="00FB7F50">
      <w:pPr>
        <w:rPr>
          <w:sz w:val="22"/>
          <w:szCs w:val="22"/>
        </w:rPr>
      </w:pPr>
      <w:r w:rsidRPr="00931D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1D7D">
        <w:rPr>
          <w:sz w:val="22"/>
          <w:szCs w:val="22"/>
        </w:rPr>
        <w:t>Kraków</w:t>
      </w:r>
    </w:p>
    <w:p w14:paraId="2FA32C2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E1E3F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1D7D" w:rsidRPr="00607F9B" w14:paraId="19CEC3B5" w14:textId="77777777" w:rsidTr="00B225A8">
        <w:trPr>
          <w:trHeight w:val="638"/>
        </w:trPr>
        <w:tc>
          <w:tcPr>
            <w:tcW w:w="959" w:type="dxa"/>
            <w:shd w:val="clear" w:color="auto" w:fill="auto"/>
          </w:tcPr>
          <w:p w14:paraId="71F2F748" w14:textId="77777777" w:rsidR="00931D7D" w:rsidRPr="00607F9B" w:rsidRDefault="00931D7D" w:rsidP="00B225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0577BA" w14:textId="28C261E7" w:rsidR="00931D7D" w:rsidRPr="00607F9B" w:rsidRDefault="00931D7D" w:rsidP="00B225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31D7D">
              <w:rPr>
                <w:sz w:val="22"/>
                <w:szCs w:val="22"/>
              </w:rPr>
              <w:t>przetarg</w:t>
            </w:r>
            <w:r w:rsidR="00C9399B">
              <w:rPr>
                <w:sz w:val="22"/>
                <w:szCs w:val="22"/>
              </w:rPr>
              <w:t>u</w:t>
            </w:r>
            <w:r w:rsidRPr="00931D7D">
              <w:rPr>
                <w:sz w:val="22"/>
                <w:szCs w:val="22"/>
              </w:rPr>
              <w:t xml:space="preserve"> nieograniczon</w:t>
            </w:r>
            <w:r w:rsidR="00C9399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1D7D">
              <w:rPr>
                <w:b/>
                <w:bCs/>
                <w:sz w:val="22"/>
                <w:szCs w:val="22"/>
              </w:rPr>
              <w:t xml:space="preserve">Dostawa systemu do specjacji frakcji węglowej aerozoli atmosferycznych na potrzeby </w:t>
            </w:r>
            <w:proofErr w:type="spellStart"/>
            <w:r w:rsidRPr="00931D7D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1D7D">
              <w:rPr>
                <w:b/>
                <w:sz w:val="22"/>
                <w:szCs w:val="22"/>
              </w:rPr>
              <w:t>DE-dzp.272-737/24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36C5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1D7D" w14:paraId="4D7D96AB" w14:textId="77777777" w:rsidTr="00B225A8">
        <w:trPr>
          <w:cantSplit/>
        </w:trPr>
        <w:tc>
          <w:tcPr>
            <w:tcW w:w="10150" w:type="dxa"/>
          </w:tcPr>
          <w:p w14:paraId="4C521B62" w14:textId="77777777" w:rsidR="00931D7D" w:rsidRPr="00D26ED6" w:rsidRDefault="00931D7D" w:rsidP="00B225A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1D7D">
              <w:rPr>
                <w:b/>
                <w:sz w:val="22"/>
                <w:szCs w:val="22"/>
              </w:rPr>
              <w:t>ECO Monitoring Marek Pawłowski</w:t>
            </w:r>
          </w:p>
          <w:p w14:paraId="04F165DB" w14:textId="77777777" w:rsidR="00931D7D" w:rsidRPr="009F0E5C" w:rsidRDefault="00931D7D" w:rsidP="00B225A8">
            <w:pPr>
              <w:jc w:val="both"/>
              <w:rPr>
                <w:bCs/>
                <w:sz w:val="22"/>
                <w:szCs w:val="22"/>
              </w:rPr>
            </w:pPr>
            <w:r w:rsidRPr="00931D7D">
              <w:rPr>
                <w:bCs/>
                <w:sz w:val="22"/>
                <w:szCs w:val="22"/>
              </w:rPr>
              <w:t>Warzywna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D7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DD4193" w14:textId="77777777" w:rsidR="00931D7D" w:rsidRPr="009F0E5C" w:rsidRDefault="00931D7D" w:rsidP="00B225A8">
            <w:pPr>
              <w:jc w:val="both"/>
              <w:rPr>
                <w:bCs/>
                <w:sz w:val="22"/>
                <w:szCs w:val="22"/>
              </w:rPr>
            </w:pPr>
            <w:r w:rsidRPr="00931D7D">
              <w:rPr>
                <w:bCs/>
                <w:sz w:val="22"/>
                <w:szCs w:val="22"/>
              </w:rPr>
              <w:t>40-545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D7D">
              <w:rPr>
                <w:bCs/>
                <w:sz w:val="22"/>
                <w:szCs w:val="22"/>
              </w:rPr>
              <w:t>Katowice</w:t>
            </w:r>
          </w:p>
          <w:p w14:paraId="32297507" w14:textId="77777777" w:rsidR="00931D7D" w:rsidRPr="00D26ED6" w:rsidRDefault="00931D7D" w:rsidP="00B225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7B5219" w14:textId="665EDE64" w:rsidR="00931D7D" w:rsidRDefault="00931D7D" w:rsidP="00B225A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31D7D">
              <w:rPr>
                <w:sz w:val="22"/>
                <w:szCs w:val="22"/>
              </w:rPr>
              <w:t>Dostaw</w:t>
            </w:r>
            <w:r w:rsidR="00C9399B">
              <w:rPr>
                <w:sz w:val="22"/>
                <w:szCs w:val="22"/>
              </w:rPr>
              <w:t>ę</w:t>
            </w:r>
            <w:r w:rsidRPr="00931D7D">
              <w:rPr>
                <w:sz w:val="22"/>
                <w:szCs w:val="22"/>
              </w:rPr>
              <w:t xml:space="preserve"> systemu do specjacji frakcji węglowej aerozoli atmosferycznych na potrzeby </w:t>
            </w:r>
            <w:proofErr w:type="spellStart"/>
            <w:r w:rsidRPr="00931D7D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5099101" w14:textId="77777777" w:rsidR="00931D7D" w:rsidRPr="00D26ED6" w:rsidRDefault="00931D7D" w:rsidP="00B225A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1D7D">
              <w:rPr>
                <w:b/>
                <w:sz w:val="22"/>
                <w:szCs w:val="22"/>
              </w:rPr>
              <w:t>329 999.16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B0C9A06" w14:textId="77777777" w:rsidR="00931D7D" w:rsidRDefault="00931D7D" w:rsidP="00B225A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60A0AB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9504C2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A4909B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F0643B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E5F9619" w14:textId="77777777" w:rsidR="002B6761" w:rsidRPr="008567C7" w:rsidRDefault="00931D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40E0AC8" w14:textId="77777777" w:rsidR="002B6761" w:rsidRPr="008567C7" w:rsidRDefault="00931D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9C0825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55C5E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954D5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CC5AF9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EE26B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1D7D" w:rsidRPr="008567C7" w14:paraId="6E9EE807" w14:textId="77777777" w:rsidTr="00B225A8">
        <w:tc>
          <w:tcPr>
            <w:tcW w:w="709" w:type="dxa"/>
            <w:vAlign w:val="center"/>
          </w:tcPr>
          <w:p w14:paraId="6885DF1C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2CD33CC" w14:textId="77777777" w:rsidR="00931D7D" w:rsidRPr="002B6761" w:rsidRDefault="00931D7D" w:rsidP="00B225A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b/>
                <w:sz w:val="18"/>
                <w:szCs w:val="18"/>
              </w:rPr>
              <w:t>ECO Monitoring Marek Pawłowski</w:t>
            </w:r>
          </w:p>
          <w:p w14:paraId="45491843" w14:textId="77777777" w:rsidR="00931D7D" w:rsidRPr="008567C7" w:rsidRDefault="00931D7D" w:rsidP="00B225A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Warzywna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034A59F" w14:textId="77777777" w:rsidR="00931D7D" w:rsidRPr="001B7815" w:rsidRDefault="00931D7D" w:rsidP="00B225A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40-545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D7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1EC29217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96B4137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2B1B20D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0852BF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5B41CD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F83C32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2A4B7E" w14:textId="77777777" w:rsidR="00931D7D" w:rsidRPr="008567C7" w:rsidRDefault="00931D7D" w:rsidP="00B225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D7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61384AC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7292690" w14:textId="77777777" w:rsidR="00BB675F" w:rsidRPr="001B7815" w:rsidRDefault="00BB675F" w:rsidP="00BB675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20B91172" w14:textId="77777777" w:rsidR="00BB675F" w:rsidRDefault="00BB675F" w:rsidP="00BB675F">
      <w:pPr>
        <w:spacing w:before="120" w:after="120"/>
        <w:jc w:val="both"/>
        <w:rPr>
          <w:color w:val="000000"/>
          <w:sz w:val="16"/>
          <w:szCs w:val="16"/>
        </w:rPr>
      </w:pPr>
    </w:p>
    <w:p w14:paraId="76DEFF8D" w14:textId="77777777" w:rsidR="00BB675F" w:rsidRDefault="00BB675F" w:rsidP="00BB675F">
      <w:pPr>
        <w:spacing w:after="40" w:line="276" w:lineRule="auto"/>
        <w:jc w:val="both"/>
      </w:pPr>
      <w:r>
        <w:t>Informacja o terminie zawarcia umowy:</w:t>
      </w:r>
    </w:p>
    <w:p w14:paraId="63FECCD1" w14:textId="77777777" w:rsidR="00BB675F" w:rsidRPr="00F33C66" w:rsidRDefault="00BB675F" w:rsidP="00BB675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1044CDC" w14:textId="77777777" w:rsidR="00BB675F" w:rsidRPr="00F33C66" w:rsidRDefault="00BB675F" w:rsidP="00BB675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4799A66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91D61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FD017" w14:textId="77777777" w:rsidR="00142275" w:rsidRDefault="00142275">
      <w:r>
        <w:separator/>
      </w:r>
    </w:p>
  </w:endnote>
  <w:endnote w:type="continuationSeparator" w:id="0">
    <w:p w14:paraId="41721CA1" w14:textId="77777777" w:rsidR="00142275" w:rsidRDefault="00142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B14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E0D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4EE67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F558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740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05C07" w14:textId="77777777" w:rsidR="00142275" w:rsidRDefault="00142275">
      <w:r>
        <w:separator/>
      </w:r>
    </w:p>
  </w:footnote>
  <w:footnote w:type="continuationSeparator" w:id="0">
    <w:p w14:paraId="0FD24732" w14:textId="77777777" w:rsidR="00142275" w:rsidRDefault="00142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BA2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D97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DD2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275"/>
    <w:rsid w:val="00005838"/>
    <w:rsid w:val="00022322"/>
    <w:rsid w:val="00042497"/>
    <w:rsid w:val="000C1E6F"/>
    <w:rsid w:val="000E4E56"/>
    <w:rsid w:val="0014227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720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1D7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675F"/>
    <w:rsid w:val="00BD2174"/>
    <w:rsid w:val="00C423DD"/>
    <w:rsid w:val="00C53069"/>
    <w:rsid w:val="00C60D7B"/>
    <w:rsid w:val="00C65E53"/>
    <w:rsid w:val="00C9399B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A1F9"/>
  <w15:chartTrackingRefBased/>
  <w15:docId w15:val="{F83FF5C0-81E3-4EA7-9300-FB8A4EBB2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252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2025-02-06T11:02:00Z</cp:lastPrinted>
  <dcterms:created xsi:type="dcterms:W3CDTF">2025-02-06T11:02:00Z</dcterms:created>
  <dcterms:modified xsi:type="dcterms:W3CDTF">2025-02-06T11:03:00Z</dcterms:modified>
</cp:coreProperties>
</file>