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1344E7AE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8755A4" w:rsidRPr="008755A4">
        <w:rPr>
          <w:b/>
          <w:bCs/>
        </w:rPr>
        <w:t xml:space="preserve">Dostawa </w:t>
      </w:r>
      <w:r w:rsidR="008C3F17">
        <w:rPr>
          <w:b/>
          <w:bCs/>
        </w:rPr>
        <w:t xml:space="preserve">uniwersalnej termowagi do badania utlenienia materiałów odpornych na działanie bardzo wysokich temperatur dla </w:t>
      </w:r>
      <w:proofErr w:type="spellStart"/>
      <w:r w:rsidR="008C3F17">
        <w:rPr>
          <w:b/>
          <w:bCs/>
        </w:rPr>
        <w:t>WIMiC</w:t>
      </w:r>
      <w:proofErr w:type="spellEnd"/>
      <w:r w:rsidR="008C3F17">
        <w:rPr>
          <w:b/>
          <w:bCs/>
        </w:rPr>
        <w:t>- DE-dzp.272-031/25</w:t>
      </w:r>
      <w:r w:rsidR="008755A4" w:rsidRPr="008755A4">
        <w:rPr>
          <w:b/>
          <w:bCs/>
        </w:rPr>
        <w:t xml:space="preserve"> 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3E37B" w14:textId="77777777" w:rsidR="00F515BE" w:rsidRDefault="00F515BE">
      <w:pPr>
        <w:spacing w:after="0" w:line="240" w:lineRule="auto"/>
      </w:pPr>
      <w:r>
        <w:separator/>
      </w:r>
    </w:p>
  </w:endnote>
  <w:endnote w:type="continuationSeparator" w:id="0">
    <w:p w14:paraId="12699F57" w14:textId="77777777" w:rsidR="00F515BE" w:rsidRDefault="00F51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E5B29" w14:textId="77777777" w:rsidR="00F515BE" w:rsidRDefault="00F515B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29F8955" w14:textId="77777777" w:rsidR="00F515BE" w:rsidRDefault="00F515BE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46D5"/>
    <w:rsid w:val="000419DD"/>
    <w:rsid w:val="00043D4D"/>
    <w:rsid w:val="00065987"/>
    <w:rsid w:val="000A18E4"/>
    <w:rsid w:val="000A48F0"/>
    <w:rsid w:val="000A54B0"/>
    <w:rsid w:val="00110D50"/>
    <w:rsid w:val="00167A53"/>
    <w:rsid w:val="001924D3"/>
    <w:rsid w:val="001E5F10"/>
    <w:rsid w:val="00213E1E"/>
    <w:rsid w:val="0022185F"/>
    <w:rsid w:val="00231D1A"/>
    <w:rsid w:val="0023668C"/>
    <w:rsid w:val="0023787B"/>
    <w:rsid w:val="0028631F"/>
    <w:rsid w:val="003625A6"/>
    <w:rsid w:val="003C5D2F"/>
    <w:rsid w:val="004059C4"/>
    <w:rsid w:val="004134F5"/>
    <w:rsid w:val="00441118"/>
    <w:rsid w:val="004412A5"/>
    <w:rsid w:val="004C3B29"/>
    <w:rsid w:val="004C776D"/>
    <w:rsid w:val="00516F79"/>
    <w:rsid w:val="0060080A"/>
    <w:rsid w:val="00631E34"/>
    <w:rsid w:val="00687845"/>
    <w:rsid w:val="00762506"/>
    <w:rsid w:val="007A6003"/>
    <w:rsid w:val="007F063B"/>
    <w:rsid w:val="008755A4"/>
    <w:rsid w:val="008A7D97"/>
    <w:rsid w:val="008C3F17"/>
    <w:rsid w:val="008D617C"/>
    <w:rsid w:val="008F2D71"/>
    <w:rsid w:val="0091063B"/>
    <w:rsid w:val="009808F2"/>
    <w:rsid w:val="009A42E9"/>
    <w:rsid w:val="009A7723"/>
    <w:rsid w:val="009C3277"/>
    <w:rsid w:val="00A02218"/>
    <w:rsid w:val="00A323CD"/>
    <w:rsid w:val="00A36FF4"/>
    <w:rsid w:val="00A514A7"/>
    <w:rsid w:val="00B403E9"/>
    <w:rsid w:val="00B447CB"/>
    <w:rsid w:val="00B44F16"/>
    <w:rsid w:val="00B62152"/>
    <w:rsid w:val="00B96400"/>
    <w:rsid w:val="00C83025"/>
    <w:rsid w:val="00CA28F9"/>
    <w:rsid w:val="00CC4E72"/>
    <w:rsid w:val="00CD0463"/>
    <w:rsid w:val="00CD7E1D"/>
    <w:rsid w:val="00CE218C"/>
    <w:rsid w:val="00CF690F"/>
    <w:rsid w:val="00D21268"/>
    <w:rsid w:val="00D372AF"/>
    <w:rsid w:val="00DB29F6"/>
    <w:rsid w:val="00E02886"/>
    <w:rsid w:val="00E03F9E"/>
    <w:rsid w:val="00E8058D"/>
    <w:rsid w:val="00E96CCC"/>
    <w:rsid w:val="00ED0749"/>
    <w:rsid w:val="00F515BE"/>
    <w:rsid w:val="00F5420D"/>
    <w:rsid w:val="00FB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316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2</cp:revision>
  <cp:lastPrinted>2016-07-26T10:32:00Z</cp:lastPrinted>
  <dcterms:created xsi:type="dcterms:W3CDTF">2025-01-24T09:42:00Z</dcterms:created>
  <dcterms:modified xsi:type="dcterms:W3CDTF">2025-01-24T09:42:00Z</dcterms:modified>
</cp:coreProperties>
</file>