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0F8DB5AC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5A6D3D" w:rsidRPr="005A6D3D">
        <w:rPr>
          <w:b/>
        </w:rPr>
        <w:t xml:space="preserve">Dostawa uniwersalnej termowagi do badania utlenienia materiałów odpornych na działanie bardzo wysokich temperatur dla </w:t>
      </w:r>
      <w:proofErr w:type="spellStart"/>
      <w:r w:rsidR="005A6D3D" w:rsidRPr="005A6D3D">
        <w:rPr>
          <w:b/>
        </w:rPr>
        <w:t>WIMiC</w:t>
      </w:r>
      <w:proofErr w:type="spellEnd"/>
      <w:r w:rsidR="005A6D3D" w:rsidRPr="005A6D3D">
        <w:rPr>
          <w:b/>
        </w:rPr>
        <w:t>- DE-dzp.272-031/25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11FA0556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........................................................... PLN</w:t>
      </w:r>
    </w:p>
    <w:p w14:paraId="6EFD8E7A" w14:textId="3C2781EA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A62BC95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46454BDB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75D765DF" w14:textId="77777777" w:rsidR="00D90F6D" w:rsidRDefault="00D90F6D" w:rsidP="00AE2ADC">
      <w:pPr>
        <w:jc w:val="both"/>
        <w:rPr>
          <w:sz w:val="22"/>
          <w:szCs w:val="22"/>
        </w:rPr>
      </w:pP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6EB4FD36" w:rsidR="00760AEB" w:rsidRDefault="00D90F6D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</w:t>
      </w:r>
      <w:r w:rsidR="00081DFA">
        <w:rPr>
          <w:sz w:val="22"/>
          <w:szCs w:val="22"/>
        </w:rPr>
        <w:t xml:space="preserve">do </w:t>
      </w:r>
      <w:r w:rsidR="00A4281D">
        <w:rPr>
          <w:sz w:val="22"/>
          <w:szCs w:val="22"/>
        </w:rPr>
        <w:t>210</w:t>
      </w:r>
      <w:r w:rsidR="00081DFA">
        <w:rPr>
          <w:sz w:val="22"/>
          <w:szCs w:val="22"/>
        </w:rPr>
        <w:t xml:space="preserve"> 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>od daty podpisania umowy</w:t>
      </w:r>
      <w:r w:rsidR="000D0629">
        <w:rPr>
          <w:sz w:val="22"/>
          <w:szCs w:val="22"/>
        </w:rPr>
        <w:t>.</w:t>
      </w:r>
      <w:r w:rsidRPr="00F94B30">
        <w:rPr>
          <w:sz w:val="22"/>
          <w:szCs w:val="22"/>
        </w:rPr>
        <w:t xml:space="preserve"> </w:t>
      </w:r>
      <w:bookmarkEnd w:id="0"/>
    </w:p>
    <w:p w14:paraId="012EFD3E" w14:textId="02CDF7F2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163D1E49" w14:textId="77777777" w:rsidR="00F325E9" w:rsidRDefault="00F325E9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  <w:u w:val="single"/>
        </w:rPr>
      </w:pPr>
    </w:p>
    <w:p w14:paraId="0E88C139" w14:textId="4AF4390A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lastRenderedPageBreak/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B2551A6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529AF704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7E2A415A" w14:textId="77777777" w:rsidR="000D56E3" w:rsidRPr="000D0629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78302368" w14:textId="449020DE" w:rsidR="00D90F6D" w:rsidRPr="000D0629" w:rsidRDefault="00D90F6D" w:rsidP="000D56E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19864" w14:textId="77777777" w:rsidR="000D4A88" w:rsidRDefault="000D4A88">
      <w:r>
        <w:separator/>
      </w:r>
    </w:p>
  </w:endnote>
  <w:endnote w:type="continuationSeparator" w:id="0">
    <w:p w14:paraId="5DBD8E1D" w14:textId="77777777" w:rsidR="000D4A88" w:rsidRDefault="000D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D22CE" w14:textId="77777777" w:rsidR="000D4A88" w:rsidRDefault="000D4A88">
      <w:r>
        <w:separator/>
      </w:r>
    </w:p>
  </w:footnote>
  <w:footnote w:type="continuationSeparator" w:id="0">
    <w:p w14:paraId="70F0DFAF" w14:textId="77777777" w:rsidR="000D4A88" w:rsidRDefault="000D4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73342"/>
    <w:rsid w:val="001801DD"/>
    <w:rsid w:val="001A1BC7"/>
    <w:rsid w:val="001A4222"/>
    <w:rsid w:val="001B2C9A"/>
    <w:rsid w:val="001D4612"/>
    <w:rsid w:val="001E448C"/>
    <w:rsid w:val="001F1CD7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E7A54"/>
    <w:rsid w:val="002F3454"/>
    <w:rsid w:val="00315A4A"/>
    <w:rsid w:val="00330366"/>
    <w:rsid w:val="00330509"/>
    <w:rsid w:val="003361CD"/>
    <w:rsid w:val="00392510"/>
    <w:rsid w:val="003B182C"/>
    <w:rsid w:val="003B5251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346FE"/>
    <w:rsid w:val="00A4281D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59A0"/>
    <w:rsid w:val="00B42D8D"/>
    <w:rsid w:val="00B726FF"/>
    <w:rsid w:val="00B7715C"/>
    <w:rsid w:val="00B774DC"/>
    <w:rsid w:val="00B95318"/>
    <w:rsid w:val="00BE5031"/>
    <w:rsid w:val="00BF23FE"/>
    <w:rsid w:val="00C27473"/>
    <w:rsid w:val="00C358E1"/>
    <w:rsid w:val="00C444B7"/>
    <w:rsid w:val="00C6195C"/>
    <w:rsid w:val="00C740D5"/>
    <w:rsid w:val="00C969A6"/>
    <w:rsid w:val="00CA7D36"/>
    <w:rsid w:val="00CD00BC"/>
    <w:rsid w:val="00CE218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E5D1A"/>
    <w:rsid w:val="00EF333B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736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2024-05-21T08:05:00Z</cp:lastPrinted>
  <dcterms:created xsi:type="dcterms:W3CDTF">2025-01-24T09:42:00Z</dcterms:created>
  <dcterms:modified xsi:type="dcterms:W3CDTF">2025-01-27T11:32:00Z</dcterms:modified>
</cp:coreProperties>
</file>