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D7C18" w14:textId="77777777" w:rsidR="00986737" w:rsidRPr="009432A1" w:rsidRDefault="003D2173" w:rsidP="00E1064B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D2173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D2173">
        <w:rPr>
          <w:rFonts w:ascii="Arial" w:hAnsi="Arial" w:cs="Arial"/>
          <w:sz w:val="24"/>
          <w:szCs w:val="24"/>
        </w:rPr>
        <w:t>2025-02-06</w:t>
      </w:r>
    </w:p>
    <w:p w14:paraId="253E4F81" w14:textId="77777777" w:rsidR="003D2173" w:rsidRPr="003D2173" w:rsidRDefault="003D2173" w:rsidP="00E1064B">
      <w:pPr>
        <w:rPr>
          <w:rFonts w:ascii="Arial" w:hAnsi="Arial" w:cs="Arial"/>
          <w:b/>
          <w:bCs/>
          <w:sz w:val="24"/>
          <w:szCs w:val="24"/>
        </w:rPr>
      </w:pPr>
      <w:r w:rsidRPr="003D217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27CD6D6" w14:textId="77777777" w:rsidR="00986737" w:rsidRPr="009432A1" w:rsidRDefault="003D2173" w:rsidP="00E1064B">
      <w:pPr>
        <w:rPr>
          <w:rFonts w:ascii="Arial" w:hAnsi="Arial" w:cs="Arial"/>
          <w:b/>
          <w:bCs/>
          <w:sz w:val="24"/>
          <w:szCs w:val="24"/>
        </w:rPr>
      </w:pPr>
      <w:r w:rsidRPr="003D217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A4ABAD0" w14:textId="77777777" w:rsidR="00986737" w:rsidRPr="009432A1" w:rsidRDefault="003D2173" w:rsidP="00E1064B">
      <w:pPr>
        <w:rPr>
          <w:rFonts w:ascii="Arial" w:hAnsi="Arial" w:cs="Arial"/>
          <w:sz w:val="24"/>
          <w:szCs w:val="24"/>
        </w:rPr>
      </w:pPr>
      <w:r w:rsidRPr="003D2173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D2173">
        <w:rPr>
          <w:rFonts w:ascii="Arial" w:hAnsi="Arial" w:cs="Arial"/>
          <w:sz w:val="24"/>
          <w:szCs w:val="24"/>
        </w:rPr>
        <w:t>7/19</w:t>
      </w:r>
    </w:p>
    <w:p w14:paraId="4FEDAD0E" w14:textId="77777777" w:rsidR="00986737" w:rsidRPr="009432A1" w:rsidRDefault="003D2173" w:rsidP="00E1064B">
      <w:pPr>
        <w:rPr>
          <w:rFonts w:ascii="Arial" w:hAnsi="Arial" w:cs="Arial"/>
          <w:sz w:val="24"/>
          <w:szCs w:val="24"/>
        </w:rPr>
      </w:pPr>
      <w:r w:rsidRPr="003D2173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D2173">
        <w:rPr>
          <w:rFonts w:ascii="Arial" w:hAnsi="Arial" w:cs="Arial"/>
          <w:sz w:val="24"/>
          <w:szCs w:val="24"/>
        </w:rPr>
        <w:t>Poznań</w:t>
      </w:r>
    </w:p>
    <w:p w14:paraId="767E0225" w14:textId="13909751" w:rsidR="00986737" w:rsidRDefault="00986737" w:rsidP="00E1064B">
      <w:pPr>
        <w:jc w:val="both"/>
        <w:rPr>
          <w:rFonts w:ascii="Arial" w:hAnsi="Arial" w:cs="Arial"/>
          <w:bCs/>
          <w:sz w:val="18"/>
          <w:szCs w:val="18"/>
        </w:rPr>
      </w:pPr>
    </w:p>
    <w:p w14:paraId="6A3C8298" w14:textId="77777777" w:rsidR="00E1064B" w:rsidRDefault="00E1064B" w:rsidP="00E1064B">
      <w:pPr>
        <w:jc w:val="both"/>
        <w:rPr>
          <w:rFonts w:ascii="Arial" w:hAnsi="Arial" w:cs="Arial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3D303C3F" w14:textId="77777777" w:rsidTr="00E1064B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25335C" w14:textId="77777777" w:rsidR="00986737" w:rsidRPr="00CF7835" w:rsidRDefault="00986737" w:rsidP="00E1064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E83FEF8" w14:textId="77777777" w:rsidR="00986737" w:rsidRPr="00382A4A" w:rsidRDefault="00986737" w:rsidP="00E1064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8D9783D" w14:textId="77777777" w:rsidR="00986737" w:rsidRPr="004E4B64" w:rsidRDefault="00986737" w:rsidP="00E1064B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CAB6C77" w14:textId="77777777" w:rsidTr="005A632E">
        <w:tc>
          <w:tcPr>
            <w:tcW w:w="2269" w:type="dxa"/>
            <w:shd w:val="clear" w:color="auto" w:fill="auto"/>
          </w:tcPr>
          <w:p w14:paraId="39E697A6" w14:textId="77777777" w:rsidR="00986737" w:rsidRPr="004E4B64" w:rsidRDefault="00986737" w:rsidP="00E1064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548CD3" w14:textId="77777777" w:rsidR="00986737" w:rsidRPr="004E4B64" w:rsidRDefault="003D2173" w:rsidP="00E1064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D2173">
              <w:rPr>
                <w:rFonts w:ascii="Arial" w:hAnsi="Arial" w:cs="Arial"/>
                <w:bCs/>
                <w:sz w:val="24"/>
                <w:szCs w:val="24"/>
              </w:rPr>
              <w:t>Sukcesywna dostawa słodyczy, napoi oraz obranych ziemniaków i buraków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D2173" w:rsidRPr="004E4B64" w14:paraId="7ACC52AF" w14:textId="77777777" w:rsidTr="005F7196">
        <w:tc>
          <w:tcPr>
            <w:tcW w:w="2269" w:type="dxa"/>
            <w:shd w:val="clear" w:color="auto" w:fill="auto"/>
          </w:tcPr>
          <w:p w14:paraId="076D0E11" w14:textId="77777777" w:rsidR="003D2173" w:rsidRPr="004E4B64" w:rsidRDefault="003D2173" w:rsidP="00E1064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C146F6" w14:textId="77777777" w:rsidR="003D2173" w:rsidRPr="004E4B64" w:rsidRDefault="003D2173" w:rsidP="00E1064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D2173">
              <w:rPr>
                <w:rFonts w:ascii="Arial" w:hAnsi="Arial" w:cs="Arial"/>
                <w:bCs/>
                <w:sz w:val="24"/>
                <w:szCs w:val="24"/>
              </w:rPr>
              <w:t>SZW/DZP/105/2024</w:t>
            </w:r>
          </w:p>
        </w:tc>
      </w:tr>
    </w:tbl>
    <w:p w14:paraId="0B8D0594" w14:textId="77777777" w:rsidR="00A80738" w:rsidRPr="00986737" w:rsidRDefault="00A80738" w:rsidP="00E1064B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3C1BB7F0" w14:textId="3405F53D" w:rsidR="00D665F5" w:rsidRDefault="00D665F5" w:rsidP="005A6672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D2173" w:rsidRPr="003D2173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5A6672">
        <w:rPr>
          <w:rFonts w:ascii="Arial" w:hAnsi="Arial" w:cs="Arial"/>
          <w:sz w:val="24"/>
          <w:szCs w:val="24"/>
        </w:rPr>
        <w:t>informacj</w:t>
      </w:r>
      <w:r w:rsidR="00577BC6" w:rsidRPr="005A6672">
        <w:rPr>
          <w:rFonts w:ascii="Arial" w:hAnsi="Arial" w:cs="Arial"/>
          <w:sz w:val="24"/>
          <w:szCs w:val="24"/>
        </w:rPr>
        <w:t>ę</w:t>
      </w:r>
      <w:r w:rsidR="00035488" w:rsidRPr="005A6672">
        <w:rPr>
          <w:rFonts w:ascii="Arial" w:hAnsi="Arial" w:cs="Arial"/>
          <w:sz w:val="24"/>
          <w:szCs w:val="24"/>
        </w:rPr>
        <w:t xml:space="preserve"> z otwarcia ofert</w:t>
      </w:r>
      <w:r w:rsidR="00577BC6" w:rsidRPr="005A6672">
        <w:rPr>
          <w:rFonts w:ascii="Arial" w:hAnsi="Arial" w:cs="Arial"/>
          <w:sz w:val="24"/>
          <w:szCs w:val="24"/>
        </w:rPr>
        <w:t>.</w:t>
      </w:r>
    </w:p>
    <w:p w14:paraId="2F612ACE" w14:textId="77777777" w:rsidR="005A6672" w:rsidRPr="005A6672" w:rsidRDefault="005A6672" w:rsidP="005A6672">
      <w:pPr>
        <w:jc w:val="both"/>
        <w:rPr>
          <w:rFonts w:ascii="Arial" w:hAnsi="Arial" w:cs="Arial"/>
          <w:sz w:val="24"/>
          <w:szCs w:val="24"/>
        </w:rPr>
      </w:pPr>
    </w:p>
    <w:p w14:paraId="52FC403E" w14:textId="77777777" w:rsidR="005A6672" w:rsidRPr="005A6672" w:rsidRDefault="005A6672" w:rsidP="005A6672">
      <w:pPr>
        <w:jc w:val="both"/>
        <w:rPr>
          <w:rFonts w:ascii="Arial" w:hAnsi="Arial" w:cs="Arial"/>
          <w:sz w:val="24"/>
          <w:szCs w:val="24"/>
        </w:rPr>
      </w:pPr>
      <w:r w:rsidRPr="005A6672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01F4632" w14:textId="12BE673C" w:rsidR="005A6672" w:rsidRPr="005A6672" w:rsidRDefault="005A6672" w:rsidP="005A6672">
      <w:pPr>
        <w:rPr>
          <w:rFonts w:ascii="Arial" w:hAnsi="Arial" w:cs="Arial"/>
          <w:sz w:val="24"/>
          <w:szCs w:val="24"/>
        </w:rPr>
      </w:pPr>
      <w:r w:rsidRPr="005A6672">
        <w:rPr>
          <w:rFonts w:ascii="Arial" w:hAnsi="Arial" w:cs="Arial"/>
          <w:sz w:val="24"/>
          <w:szCs w:val="24"/>
        </w:rPr>
        <w:t>Zadanie 1 -</w:t>
      </w:r>
      <w:r w:rsidRPr="005A6672">
        <w:rPr>
          <w:rFonts w:ascii="Arial" w:hAnsi="Arial" w:cs="Arial"/>
          <w:sz w:val="24"/>
          <w:szCs w:val="24"/>
        </w:rPr>
        <w:t xml:space="preserve"> </w:t>
      </w:r>
      <w:r w:rsidRPr="005A6672">
        <w:rPr>
          <w:rFonts w:ascii="Arial" w:hAnsi="Arial" w:cs="Arial"/>
          <w:sz w:val="24"/>
          <w:szCs w:val="24"/>
        </w:rPr>
        <w:t>320756,04 zł brutto</w:t>
      </w:r>
    </w:p>
    <w:p w14:paraId="4188D158" w14:textId="3DB3DD01" w:rsidR="005A6672" w:rsidRPr="005A6672" w:rsidRDefault="005A6672" w:rsidP="005A6672">
      <w:pPr>
        <w:rPr>
          <w:rFonts w:ascii="Arial" w:hAnsi="Arial" w:cs="Arial"/>
          <w:sz w:val="24"/>
          <w:szCs w:val="24"/>
        </w:rPr>
      </w:pPr>
      <w:r w:rsidRPr="005A6672">
        <w:rPr>
          <w:rFonts w:ascii="Arial" w:hAnsi="Arial" w:cs="Arial"/>
          <w:sz w:val="24"/>
          <w:szCs w:val="24"/>
        </w:rPr>
        <w:t>Zadanie 2 -</w:t>
      </w:r>
      <w:r w:rsidRPr="005A6672">
        <w:rPr>
          <w:rFonts w:ascii="Arial" w:hAnsi="Arial" w:cs="Arial"/>
          <w:sz w:val="24"/>
          <w:szCs w:val="24"/>
        </w:rPr>
        <w:t xml:space="preserve"> </w:t>
      </w:r>
      <w:r w:rsidRPr="005A6672">
        <w:rPr>
          <w:rFonts w:ascii="Arial" w:hAnsi="Arial" w:cs="Arial"/>
          <w:sz w:val="24"/>
          <w:szCs w:val="24"/>
        </w:rPr>
        <w:t>275625,00 zł brutto</w:t>
      </w:r>
      <w:r>
        <w:rPr>
          <w:rFonts w:ascii="Arial" w:hAnsi="Arial" w:cs="Arial"/>
          <w:sz w:val="24"/>
          <w:szCs w:val="24"/>
        </w:rPr>
        <w:t>.</w:t>
      </w:r>
    </w:p>
    <w:p w14:paraId="3B6421AE" w14:textId="77777777" w:rsidR="00E1064B" w:rsidRPr="005A6672" w:rsidRDefault="00E1064B" w:rsidP="005A6672">
      <w:pPr>
        <w:jc w:val="both"/>
        <w:rPr>
          <w:rFonts w:ascii="Arial" w:hAnsi="Arial" w:cs="Arial"/>
          <w:sz w:val="24"/>
          <w:szCs w:val="24"/>
        </w:rPr>
      </w:pPr>
    </w:p>
    <w:p w14:paraId="0E6C3C5F" w14:textId="77777777" w:rsidR="00A80738" w:rsidRPr="005A6672" w:rsidRDefault="00D665F5" w:rsidP="005A6672">
      <w:pPr>
        <w:jc w:val="both"/>
        <w:rPr>
          <w:rFonts w:ascii="Arial" w:hAnsi="Arial" w:cs="Arial"/>
          <w:sz w:val="24"/>
          <w:szCs w:val="24"/>
        </w:rPr>
      </w:pPr>
      <w:r w:rsidRPr="005A667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5A6672">
        <w:rPr>
          <w:rFonts w:ascii="Arial" w:hAnsi="Arial" w:cs="Arial"/>
          <w:sz w:val="24"/>
          <w:szCs w:val="24"/>
        </w:rPr>
        <w:t xml:space="preserve"> w dniu </w:t>
      </w:r>
      <w:r w:rsidR="003D2173" w:rsidRPr="005A6672">
        <w:rPr>
          <w:rFonts w:ascii="Arial" w:hAnsi="Arial" w:cs="Arial"/>
          <w:sz w:val="24"/>
          <w:szCs w:val="24"/>
        </w:rPr>
        <w:t>06/02/2025</w:t>
      </w:r>
      <w:r w:rsidR="00FF4AB1" w:rsidRPr="005A6672">
        <w:rPr>
          <w:rFonts w:ascii="Arial" w:hAnsi="Arial" w:cs="Arial"/>
          <w:sz w:val="24"/>
          <w:szCs w:val="24"/>
        </w:rPr>
        <w:t xml:space="preserve"> o godz. </w:t>
      </w:r>
      <w:r w:rsidR="003D2173" w:rsidRPr="005A6672">
        <w:rPr>
          <w:rFonts w:ascii="Arial" w:hAnsi="Arial" w:cs="Arial"/>
          <w:sz w:val="24"/>
          <w:szCs w:val="24"/>
        </w:rPr>
        <w:t>09:30</w:t>
      </w:r>
      <w:r w:rsidRPr="005A6672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50"/>
        <w:gridCol w:w="5245"/>
        <w:gridCol w:w="1984"/>
      </w:tblGrid>
      <w:tr w:rsidR="006B27ED" w:rsidRPr="00E1064B" w14:paraId="17BBBBEA" w14:textId="77777777" w:rsidTr="005A6672">
        <w:tc>
          <w:tcPr>
            <w:tcW w:w="993" w:type="dxa"/>
            <w:shd w:val="clear" w:color="auto" w:fill="F2F2F2"/>
            <w:vAlign w:val="center"/>
          </w:tcPr>
          <w:p w14:paraId="6954B53E" w14:textId="77777777" w:rsidR="006B27ED" w:rsidRPr="00E1064B" w:rsidRDefault="00986737" w:rsidP="00E1064B">
            <w:pPr>
              <w:jc w:val="center"/>
              <w:rPr>
                <w:rFonts w:ascii="Arial" w:hAnsi="Arial" w:cs="Arial"/>
              </w:rPr>
            </w:pPr>
            <w:r w:rsidRPr="00E1064B">
              <w:rPr>
                <w:rFonts w:ascii="Arial" w:hAnsi="Arial" w:cs="Arial"/>
              </w:rPr>
              <w:t>Oferta n</w:t>
            </w:r>
            <w:r w:rsidR="006B27ED" w:rsidRPr="00E1064B">
              <w:rPr>
                <w:rFonts w:ascii="Arial" w:hAnsi="Arial" w:cs="Arial"/>
              </w:rPr>
              <w:t>r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71B9F638" w14:textId="77777777" w:rsidR="006B27ED" w:rsidRPr="00E1064B" w:rsidRDefault="00986737" w:rsidP="00E1064B">
            <w:pPr>
              <w:jc w:val="center"/>
              <w:rPr>
                <w:rFonts w:ascii="Arial" w:hAnsi="Arial" w:cs="Arial"/>
              </w:rPr>
            </w:pPr>
            <w:r w:rsidRPr="00E1064B">
              <w:rPr>
                <w:rFonts w:ascii="Arial" w:hAnsi="Arial" w:cs="Arial"/>
              </w:rPr>
              <w:t>Część nr</w:t>
            </w:r>
          </w:p>
        </w:tc>
        <w:tc>
          <w:tcPr>
            <w:tcW w:w="5245" w:type="dxa"/>
            <w:shd w:val="clear" w:color="auto" w:fill="F2F2F2"/>
            <w:vAlign w:val="center"/>
          </w:tcPr>
          <w:p w14:paraId="0627B55D" w14:textId="77777777" w:rsidR="006B27ED" w:rsidRPr="00E1064B" w:rsidRDefault="006B27ED" w:rsidP="00E1064B">
            <w:pPr>
              <w:jc w:val="center"/>
              <w:rPr>
                <w:rFonts w:ascii="Arial" w:hAnsi="Arial" w:cs="Arial"/>
              </w:rPr>
            </w:pPr>
            <w:r w:rsidRPr="00E1064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3C655D5E" w14:textId="77777777" w:rsidR="006B27ED" w:rsidRPr="00E1064B" w:rsidRDefault="006B27ED" w:rsidP="00E1064B">
            <w:pPr>
              <w:jc w:val="center"/>
              <w:rPr>
                <w:rFonts w:ascii="Arial" w:hAnsi="Arial" w:cs="Arial"/>
              </w:rPr>
            </w:pPr>
            <w:r w:rsidRPr="00E1064B">
              <w:rPr>
                <w:rFonts w:ascii="Arial" w:hAnsi="Arial" w:cs="Arial"/>
              </w:rPr>
              <w:t>Cena oferty</w:t>
            </w:r>
          </w:p>
        </w:tc>
      </w:tr>
      <w:tr w:rsidR="003D2173" w:rsidRPr="00BB547B" w14:paraId="2D4FC52A" w14:textId="77777777" w:rsidTr="005A6672">
        <w:tc>
          <w:tcPr>
            <w:tcW w:w="993" w:type="dxa"/>
            <w:shd w:val="clear" w:color="auto" w:fill="auto"/>
            <w:vAlign w:val="center"/>
          </w:tcPr>
          <w:p w14:paraId="1824AE8B" w14:textId="77777777" w:rsidR="003D2173" w:rsidRPr="00986737" w:rsidRDefault="003D2173" w:rsidP="00E106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48B641" w14:textId="77777777" w:rsidR="003D2173" w:rsidRPr="00986737" w:rsidRDefault="003D2173" w:rsidP="00E106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14:paraId="4A84B873" w14:textId="6E4B90C6" w:rsidR="003D2173" w:rsidRPr="005A6672" w:rsidRDefault="003D2173" w:rsidP="00E1064B">
            <w:pPr>
              <w:rPr>
                <w:rFonts w:ascii="Arial" w:hAnsi="Arial" w:cs="Arial"/>
                <w:sz w:val="23"/>
                <w:szCs w:val="23"/>
              </w:rPr>
            </w:pPr>
            <w:r w:rsidRPr="005A6672">
              <w:rPr>
                <w:rFonts w:ascii="Arial" w:hAnsi="Arial" w:cs="Arial"/>
                <w:sz w:val="23"/>
                <w:szCs w:val="23"/>
              </w:rPr>
              <w:t>WALKOWIAK Sp</w:t>
            </w:r>
            <w:r w:rsidR="005A6672" w:rsidRPr="005A6672">
              <w:rPr>
                <w:rFonts w:ascii="Arial" w:hAnsi="Arial" w:cs="Arial"/>
                <w:sz w:val="23"/>
                <w:szCs w:val="23"/>
              </w:rPr>
              <w:t>. z o.o.</w:t>
            </w:r>
          </w:p>
          <w:p w14:paraId="60A4EFA3" w14:textId="77777777" w:rsidR="003D2173" w:rsidRPr="005A6672" w:rsidRDefault="003D2173" w:rsidP="00E1064B">
            <w:pPr>
              <w:rPr>
                <w:rFonts w:ascii="Arial" w:hAnsi="Arial" w:cs="Arial"/>
                <w:sz w:val="23"/>
                <w:szCs w:val="23"/>
              </w:rPr>
            </w:pPr>
            <w:r w:rsidRPr="005A6672">
              <w:rPr>
                <w:rFonts w:ascii="Arial" w:hAnsi="Arial" w:cs="Arial"/>
                <w:sz w:val="23"/>
                <w:szCs w:val="23"/>
              </w:rPr>
              <w:t>Szkolna</w:t>
            </w:r>
            <w:r w:rsidRPr="005A6672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5A6672">
              <w:rPr>
                <w:rFonts w:ascii="Arial" w:hAnsi="Arial" w:cs="Arial"/>
                <w:sz w:val="23"/>
                <w:szCs w:val="23"/>
              </w:rPr>
              <w:t>3</w:t>
            </w:r>
            <w:r w:rsidRPr="005A6672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14:paraId="328A3494" w14:textId="77777777" w:rsidR="003D2173" w:rsidRPr="005A6672" w:rsidRDefault="003D2173" w:rsidP="00E1064B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5A6672">
              <w:rPr>
                <w:rFonts w:ascii="Arial" w:hAnsi="Arial" w:cs="Arial"/>
                <w:sz w:val="23"/>
                <w:szCs w:val="23"/>
              </w:rPr>
              <w:t>64-553</w:t>
            </w:r>
            <w:r w:rsidRPr="005A6672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5A6672">
              <w:rPr>
                <w:rFonts w:ascii="Arial" w:hAnsi="Arial" w:cs="Arial"/>
                <w:sz w:val="23"/>
                <w:szCs w:val="23"/>
              </w:rPr>
              <w:t>Grzebienisko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B0FEEF9" w14:textId="77777777" w:rsidR="003D2173" w:rsidRPr="00986737" w:rsidRDefault="003D2173" w:rsidP="00E106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3">
              <w:rPr>
                <w:rFonts w:ascii="Arial" w:hAnsi="Arial" w:cs="Arial"/>
                <w:sz w:val="24"/>
                <w:szCs w:val="24"/>
              </w:rPr>
              <w:t>238 568.86 zł</w:t>
            </w:r>
          </w:p>
        </w:tc>
      </w:tr>
      <w:tr w:rsidR="003D2173" w:rsidRPr="00BB547B" w14:paraId="3324DDF6" w14:textId="77777777" w:rsidTr="005A6672">
        <w:tc>
          <w:tcPr>
            <w:tcW w:w="993" w:type="dxa"/>
            <w:shd w:val="clear" w:color="auto" w:fill="auto"/>
            <w:vAlign w:val="center"/>
          </w:tcPr>
          <w:p w14:paraId="684B95BA" w14:textId="77777777" w:rsidR="003D2173" w:rsidRPr="00986737" w:rsidRDefault="003D2173" w:rsidP="00E106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BBE6A0" w14:textId="77777777" w:rsidR="003D2173" w:rsidRPr="00986737" w:rsidRDefault="003D2173" w:rsidP="00E106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14:paraId="618B4ABC" w14:textId="77777777" w:rsidR="003D2173" w:rsidRPr="005A6672" w:rsidRDefault="003D2173" w:rsidP="00E1064B">
            <w:pPr>
              <w:rPr>
                <w:rFonts w:ascii="Arial" w:hAnsi="Arial" w:cs="Arial"/>
                <w:sz w:val="23"/>
                <w:szCs w:val="23"/>
              </w:rPr>
            </w:pPr>
            <w:r w:rsidRPr="005A6672">
              <w:rPr>
                <w:rFonts w:ascii="Arial" w:hAnsi="Arial" w:cs="Arial"/>
                <w:sz w:val="23"/>
                <w:szCs w:val="23"/>
              </w:rPr>
              <w:t>GACEK Hurtownia Owoców i Warzyw Wynajem Domków Letniskowych Danuta Gacek</w:t>
            </w:r>
          </w:p>
          <w:p w14:paraId="37BEFA7F" w14:textId="77777777" w:rsidR="003D2173" w:rsidRPr="005A6672" w:rsidRDefault="003D2173" w:rsidP="00E1064B">
            <w:pPr>
              <w:rPr>
                <w:rFonts w:ascii="Arial" w:hAnsi="Arial" w:cs="Arial"/>
                <w:sz w:val="23"/>
                <w:szCs w:val="23"/>
              </w:rPr>
            </w:pPr>
            <w:r w:rsidRPr="005A6672">
              <w:rPr>
                <w:rFonts w:ascii="Arial" w:hAnsi="Arial" w:cs="Arial"/>
                <w:sz w:val="23"/>
                <w:szCs w:val="23"/>
              </w:rPr>
              <w:t>Skrzynki ul. Poznańska</w:t>
            </w:r>
            <w:r w:rsidRPr="005A6672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5A6672">
              <w:rPr>
                <w:rFonts w:ascii="Arial" w:hAnsi="Arial" w:cs="Arial"/>
                <w:sz w:val="23"/>
                <w:szCs w:val="23"/>
              </w:rPr>
              <w:t>5</w:t>
            </w:r>
            <w:r w:rsidRPr="005A6672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14:paraId="349C98B4" w14:textId="77777777" w:rsidR="003D2173" w:rsidRPr="005A6672" w:rsidRDefault="003D2173" w:rsidP="00E1064B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5A6672">
              <w:rPr>
                <w:rFonts w:ascii="Arial" w:hAnsi="Arial" w:cs="Arial"/>
                <w:sz w:val="23"/>
                <w:szCs w:val="23"/>
              </w:rPr>
              <w:t>62-035</w:t>
            </w:r>
            <w:r w:rsidRPr="005A6672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5A6672">
              <w:rPr>
                <w:rFonts w:ascii="Arial" w:hAnsi="Arial" w:cs="Arial"/>
                <w:sz w:val="23"/>
                <w:szCs w:val="23"/>
              </w:rPr>
              <w:t>Kórnik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69AFE90" w14:textId="77777777" w:rsidR="003D2173" w:rsidRPr="00986737" w:rsidRDefault="003D2173" w:rsidP="00E106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3">
              <w:rPr>
                <w:rFonts w:ascii="Arial" w:hAnsi="Arial" w:cs="Arial"/>
                <w:sz w:val="24"/>
                <w:szCs w:val="24"/>
              </w:rPr>
              <w:t>352 800.00 zł</w:t>
            </w:r>
          </w:p>
        </w:tc>
      </w:tr>
      <w:tr w:rsidR="003D2173" w:rsidRPr="00BB547B" w14:paraId="25D77CA2" w14:textId="77777777" w:rsidTr="005A6672">
        <w:tc>
          <w:tcPr>
            <w:tcW w:w="993" w:type="dxa"/>
            <w:shd w:val="clear" w:color="auto" w:fill="auto"/>
            <w:vAlign w:val="center"/>
          </w:tcPr>
          <w:p w14:paraId="286405C1" w14:textId="77777777" w:rsidR="003D2173" w:rsidRPr="00986737" w:rsidRDefault="003D2173" w:rsidP="00E106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3D795C" w14:textId="77777777" w:rsidR="003D2173" w:rsidRPr="00986737" w:rsidRDefault="003D2173" w:rsidP="00E106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14:paraId="71657365" w14:textId="2E03F8CF" w:rsidR="003D2173" w:rsidRPr="005A6672" w:rsidRDefault="003D2173" w:rsidP="00E1064B">
            <w:pPr>
              <w:rPr>
                <w:rFonts w:ascii="Arial" w:hAnsi="Arial" w:cs="Arial"/>
                <w:sz w:val="23"/>
                <w:szCs w:val="23"/>
              </w:rPr>
            </w:pPr>
            <w:r w:rsidRPr="005A6672">
              <w:rPr>
                <w:rFonts w:ascii="Arial" w:hAnsi="Arial" w:cs="Arial"/>
                <w:sz w:val="23"/>
                <w:szCs w:val="23"/>
              </w:rPr>
              <w:t xml:space="preserve">MPT "PIK" GRZEGORZ KASPROWICZ, PIOTR KASPROWICZ, BŁAŻEJ PAWŁOWSKI </w:t>
            </w:r>
            <w:r w:rsidR="005A6672">
              <w:rPr>
                <w:rFonts w:ascii="Arial" w:hAnsi="Arial" w:cs="Arial"/>
                <w:sz w:val="23"/>
                <w:szCs w:val="23"/>
              </w:rPr>
              <w:t>Sp. J.</w:t>
            </w:r>
          </w:p>
          <w:p w14:paraId="5C08D3A3" w14:textId="77777777" w:rsidR="003D2173" w:rsidRPr="005A6672" w:rsidRDefault="003D2173" w:rsidP="00E1064B">
            <w:pPr>
              <w:rPr>
                <w:rFonts w:ascii="Arial" w:hAnsi="Arial" w:cs="Arial"/>
                <w:sz w:val="23"/>
                <w:szCs w:val="23"/>
              </w:rPr>
            </w:pPr>
            <w:r w:rsidRPr="005A6672">
              <w:rPr>
                <w:rFonts w:ascii="Arial" w:hAnsi="Arial" w:cs="Arial"/>
                <w:sz w:val="23"/>
                <w:szCs w:val="23"/>
              </w:rPr>
              <w:t>Wrocławska</w:t>
            </w:r>
            <w:r w:rsidRPr="005A6672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5A6672">
              <w:rPr>
                <w:rFonts w:ascii="Arial" w:hAnsi="Arial" w:cs="Arial"/>
                <w:sz w:val="23"/>
                <w:szCs w:val="23"/>
              </w:rPr>
              <w:t>42B</w:t>
            </w:r>
            <w:r w:rsidRPr="005A6672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14:paraId="59AC0E6C" w14:textId="77777777" w:rsidR="003D2173" w:rsidRPr="005A6672" w:rsidRDefault="003D2173" w:rsidP="00E1064B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5A6672">
              <w:rPr>
                <w:rFonts w:ascii="Arial" w:hAnsi="Arial" w:cs="Arial"/>
                <w:sz w:val="23"/>
                <w:szCs w:val="23"/>
              </w:rPr>
              <w:t>62-300</w:t>
            </w:r>
            <w:r w:rsidRPr="005A6672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5A6672">
              <w:rPr>
                <w:rFonts w:ascii="Arial" w:hAnsi="Arial" w:cs="Arial"/>
                <w:sz w:val="23"/>
                <w:szCs w:val="23"/>
              </w:rPr>
              <w:t>Września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8B228E4" w14:textId="77777777" w:rsidR="003D2173" w:rsidRPr="00986737" w:rsidRDefault="003D2173" w:rsidP="00E106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3">
              <w:rPr>
                <w:rFonts w:ascii="Arial" w:hAnsi="Arial" w:cs="Arial"/>
                <w:sz w:val="24"/>
                <w:szCs w:val="24"/>
              </w:rPr>
              <w:t>190 773.09 zł</w:t>
            </w:r>
          </w:p>
        </w:tc>
      </w:tr>
      <w:tr w:rsidR="003D2173" w:rsidRPr="00BB547B" w14:paraId="726CEEE3" w14:textId="77777777" w:rsidTr="005A6672">
        <w:tc>
          <w:tcPr>
            <w:tcW w:w="993" w:type="dxa"/>
            <w:shd w:val="clear" w:color="auto" w:fill="auto"/>
            <w:vAlign w:val="center"/>
          </w:tcPr>
          <w:p w14:paraId="56D52978" w14:textId="77777777" w:rsidR="003D2173" w:rsidRPr="00986737" w:rsidRDefault="003D2173" w:rsidP="00E106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A4B989" w14:textId="77777777" w:rsidR="003D2173" w:rsidRPr="00986737" w:rsidRDefault="003D2173" w:rsidP="00E106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14:paraId="2C6E878D" w14:textId="77777777" w:rsidR="003D2173" w:rsidRPr="005A6672" w:rsidRDefault="003D2173" w:rsidP="00E1064B">
            <w:pPr>
              <w:rPr>
                <w:rFonts w:ascii="Arial" w:hAnsi="Arial" w:cs="Arial"/>
                <w:sz w:val="23"/>
                <w:szCs w:val="23"/>
              </w:rPr>
            </w:pPr>
            <w:r w:rsidRPr="005A6672">
              <w:rPr>
                <w:rFonts w:ascii="Arial" w:hAnsi="Arial" w:cs="Arial"/>
                <w:sz w:val="23"/>
                <w:szCs w:val="23"/>
              </w:rPr>
              <w:t>PHU Blugel</w:t>
            </w:r>
          </w:p>
          <w:p w14:paraId="2752EA57" w14:textId="3A5AA494" w:rsidR="003D2173" w:rsidRPr="005A6672" w:rsidRDefault="003D2173" w:rsidP="00E1064B">
            <w:pPr>
              <w:rPr>
                <w:rFonts w:ascii="Arial" w:hAnsi="Arial" w:cs="Arial"/>
                <w:sz w:val="23"/>
                <w:szCs w:val="23"/>
              </w:rPr>
            </w:pPr>
            <w:r w:rsidRPr="005A6672">
              <w:rPr>
                <w:rFonts w:ascii="Arial" w:hAnsi="Arial" w:cs="Arial"/>
                <w:sz w:val="23"/>
                <w:szCs w:val="23"/>
              </w:rPr>
              <w:t>Wrocławska</w:t>
            </w:r>
            <w:r w:rsidRPr="005A6672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5A6672">
              <w:rPr>
                <w:rFonts w:ascii="Arial" w:hAnsi="Arial" w:cs="Arial"/>
                <w:sz w:val="23"/>
                <w:szCs w:val="23"/>
              </w:rPr>
              <w:t>33/D</w:t>
            </w:r>
            <w:r w:rsidRPr="005A6672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E1064B" w:rsidRPr="005A6672">
              <w:rPr>
                <w:rFonts w:ascii="Arial" w:hAnsi="Arial" w:cs="Arial"/>
                <w:sz w:val="23"/>
                <w:szCs w:val="23"/>
              </w:rPr>
              <w:t>Hala F</w:t>
            </w:r>
          </w:p>
          <w:p w14:paraId="32F4D556" w14:textId="77777777" w:rsidR="003D2173" w:rsidRPr="005A6672" w:rsidRDefault="003D2173" w:rsidP="00E1064B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5A6672">
              <w:rPr>
                <w:rFonts w:ascii="Arial" w:hAnsi="Arial" w:cs="Arial"/>
                <w:sz w:val="23"/>
                <w:szCs w:val="23"/>
              </w:rPr>
              <w:t>55-095</w:t>
            </w:r>
            <w:r w:rsidRPr="005A6672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5A6672">
              <w:rPr>
                <w:rFonts w:ascii="Arial" w:hAnsi="Arial" w:cs="Arial"/>
                <w:sz w:val="23"/>
                <w:szCs w:val="23"/>
              </w:rPr>
              <w:t>Długołęka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5A913E3" w14:textId="77777777" w:rsidR="003D2173" w:rsidRPr="00986737" w:rsidRDefault="003D2173" w:rsidP="00E106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3">
              <w:rPr>
                <w:rFonts w:ascii="Arial" w:hAnsi="Arial" w:cs="Arial"/>
                <w:sz w:val="24"/>
                <w:szCs w:val="24"/>
              </w:rPr>
              <w:t>242 497.09 zł</w:t>
            </w:r>
          </w:p>
        </w:tc>
      </w:tr>
      <w:tr w:rsidR="003D2173" w:rsidRPr="00BB547B" w14:paraId="6C4B1657" w14:textId="77777777" w:rsidTr="005A6672">
        <w:tc>
          <w:tcPr>
            <w:tcW w:w="993" w:type="dxa"/>
            <w:shd w:val="clear" w:color="auto" w:fill="auto"/>
            <w:vAlign w:val="center"/>
          </w:tcPr>
          <w:p w14:paraId="58156B61" w14:textId="77777777" w:rsidR="003D2173" w:rsidRPr="00986737" w:rsidRDefault="003D2173" w:rsidP="00E106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C55E40" w14:textId="77777777" w:rsidR="003D2173" w:rsidRPr="00986737" w:rsidRDefault="003D2173" w:rsidP="00E106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14:paraId="56BD9A4F" w14:textId="77777777" w:rsidR="003D2173" w:rsidRPr="005A6672" w:rsidRDefault="003D2173" w:rsidP="00E1064B">
            <w:pPr>
              <w:rPr>
                <w:rFonts w:ascii="Arial" w:hAnsi="Arial" w:cs="Arial"/>
                <w:sz w:val="23"/>
                <w:szCs w:val="23"/>
              </w:rPr>
            </w:pPr>
            <w:r w:rsidRPr="005A6672">
              <w:rPr>
                <w:rFonts w:ascii="Arial" w:hAnsi="Arial" w:cs="Arial"/>
                <w:sz w:val="23"/>
                <w:szCs w:val="23"/>
              </w:rPr>
              <w:t>FHU ADAMS Hubert Adamski</w:t>
            </w:r>
          </w:p>
          <w:p w14:paraId="42D5B977" w14:textId="77777777" w:rsidR="003D2173" w:rsidRPr="005A6672" w:rsidRDefault="003D2173" w:rsidP="00E1064B">
            <w:pPr>
              <w:rPr>
                <w:rFonts w:ascii="Arial" w:hAnsi="Arial" w:cs="Arial"/>
                <w:sz w:val="23"/>
                <w:szCs w:val="23"/>
              </w:rPr>
            </w:pPr>
            <w:r w:rsidRPr="005A6672">
              <w:rPr>
                <w:rFonts w:ascii="Arial" w:hAnsi="Arial" w:cs="Arial"/>
                <w:sz w:val="23"/>
                <w:szCs w:val="23"/>
              </w:rPr>
              <w:t>Jankowo Dolne</w:t>
            </w:r>
            <w:r w:rsidRPr="005A6672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5A6672">
              <w:rPr>
                <w:rFonts w:ascii="Arial" w:hAnsi="Arial" w:cs="Arial"/>
                <w:sz w:val="23"/>
                <w:szCs w:val="23"/>
              </w:rPr>
              <w:t>11C</w:t>
            </w:r>
            <w:r w:rsidRPr="005A6672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14:paraId="1C38F23C" w14:textId="77777777" w:rsidR="003D2173" w:rsidRPr="005A6672" w:rsidRDefault="003D2173" w:rsidP="00E1064B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5A6672">
              <w:rPr>
                <w:rFonts w:ascii="Arial" w:hAnsi="Arial" w:cs="Arial"/>
                <w:sz w:val="23"/>
                <w:szCs w:val="23"/>
              </w:rPr>
              <w:t>62-200</w:t>
            </w:r>
            <w:r w:rsidRPr="005A6672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5A6672">
              <w:rPr>
                <w:rFonts w:ascii="Arial" w:hAnsi="Arial" w:cs="Arial"/>
                <w:sz w:val="23"/>
                <w:szCs w:val="23"/>
              </w:rPr>
              <w:t>Gniezno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FB19FC5" w14:textId="77777777" w:rsidR="003D2173" w:rsidRPr="00986737" w:rsidRDefault="003D2173" w:rsidP="00E106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3">
              <w:rPr>
                <w:rFonts w:ascii="Arial" w:hAnsi="Arial" w:cs="Arial"/>
                <w:sz w:val="24"/>
                <w:szCs w:val="24"/>
              </w:rPr>
              <w:t>316 050.00 zł</w:t>
            </w:r>
          </w:p>
        </w:tc>
      </w:tr>
    </w:tbl>
    <w:p w14:paraId="3DE2DFE1" w14:textId="77777777" w:rsidR="005A6672" w:rsidRDefault="005A6672" w:rsidP="00E1064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7A4F647" w14:textId="5DE1E389" w:rsidR="00A80738" w:rsidRDefault="00A80738" w:rsidP="00E1064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10981BF" w14:textId="77777777" w:rsidR="007A2203" w:rsidRDefault="007A2203" w:rsidP="007A2203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34C33F60" w14:textId="77777777" w:rsidR="007A2203" w:rsidRDefault="007A2203" w:rsidP="007A2203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41630830" w14:textId="77777777" w:rsidR="007A2203" w:rsidRPr="00BB547B" w:rsidRDefault="007A2203" w:rsidP="007A2203">
      <w:pPr>
        <w:ind w:left="2829" w:firstLine="709"/>
        <w:jc w:val="center"/>
        <w:rPr>
          <w:rFonts w:ascii="Arial" w:hAnsi="Arial" w:cs="Arial"/>
          <w:i/>
        </w:rPr>
      </w:pPr>
      <w:r>
        <w:rPr>
          <w:i/>
        </w:rPr>
        <w:t>Violetta Magiera</w:t>
      </w:r>
    </w:p>
    <w:p w14:paraId="34E08880" w14:textId="77777777" w:rsidR="007A2203" w:rsidRPr="00BB547B" w:rsidRDefault="007A2203" w:rsidP="00E1064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7A220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CD7CF" w14:textId="77777777" w:rsidR="00C35DBC" w:rsidRDefault="00C35DBC">
      <w:r>
        <w:separator/>
      </w:r>
    </w:p>
  </w:endnote>
  <w:endnote w:type="continuationSeparator" w:id="0">
    <w:p w14:paraId="19E7F7CC" w14:textId="77777777" w:rsidR="00C35DBC" w:rsidRDefault="00C35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8349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26301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9E882" w14:textId="3245B053" w:rsidR="00986737" w:rsidRPr="00986737" w:rsidRDefault="007A220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E714176" wp14:editId="329FA9E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08457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579B0D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F89F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7B8432" w14:textId="77777777" w:rsidR="009F189D" w:rsidRDefault="009F189D">
    <w:pPr>
      <w:pStyle w:val="Stopka"/>
      <w:tabs>
        <w:tab w:val="clear" w:pos="4536"/>
      </w:tabs>
      <w:jc w:val="center"/>
    </w:pPr>
  </w:p>
  <w:p w14:paraId="768B3AF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3506B" w14:textId="77777777" w:rsidR="00C35DBC" w:rsidRDefault="00C35DBC">
      <w:r>
        <w:separator/>
      </w:r>
    </w:p>
  </w:footnote>
  <w:footnote w:type="continuationSeparator" w:id="0">
    <w:p w14:paraId="7D62B422" w14:textId="77777777" w:rsidR="00C35DBC" w:rsidRDefault="00C35D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ACFD7" w14:textId="77777777" w:rsidR="003D2173" w:rsidRDefault="003D2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1EACF" w14:textId="77777777" w:rsidR="003D2173" w:rsidRDefault="003D2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57F3A" w14:textId="77777777" w:rsidR="003D2173" w:rsidRDefault="003D21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DBC"/>
    <w:rsid w:val="00007727"/>
    <w:rsid w:val="00017720"/>
    <w:rsid w:val="00035488"/>
    <w:rsid w:val="000D7F25"/>
    <w:rsid w:val="000E00E5"/>
    <w:rsid w:val="00173B20"/>
    <w:rsid w:val="001C69FF"/>
    <w:rsid w:val="0023318D"/>
    <w:rsid w:val="003D2173"/>
    <w:rsid w:val="003D72FD"/>
    <w:rsid w:val="00423179"/>
    <w:rsid w:val="00490DC0"/>
    <w:rsid w:val="00493F8C"/>
    <w:rsid w:val="004C7E9B"/>
    <w:rsid w:val="005614F2"/>
    <w:rsid w:val="00577BC6"/>
    <w:rsid w:val="005A632E"/>
    <w:rsid w:val="005A6672"/>
    <w:rsid w:val="0069085C"/>
    <w:rsid w:val="006B27ED"/>
    <w:rsid w:val="007A2203"/>
    <w:rsid w:val="00843263"/>
    <w:rsid w:val="00861E75"/>
    <w:rsid w:val="00986737"/>
    <w:rsid w:val="009D19BD"/>
    <w:rsid w:val="009F189D"/>
    <w:rsid w:val="00A80738"/>
    <w:rsid w:val="00BB547B"/>
    <w:rsid w:val="00C236D3"/>
    <w:rsid w:val="00C35DBC"/>
    <w:rsid w:val="00C659E2"/>
    <w:rsid w:val="00C82837"/>
    <w:rsid w:val="00CA3D66"/>
    <w:rsid w:val="00CB0802"/>
    <w:rsid w:val="00D665F5"/>
    <w:rsid w:val="00D7128F"/>
    <w:rsid w:val="00E1064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EDB8A7"/>
  <w15:chartTrackingRefBased/>
  <w15:docId w15:val="{6A765F55-0DE4-45E9-9355-60402AFEF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6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7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7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7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77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45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43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2025-02-06T09:22:00Z</cp:lastPrinted>
  <dcterms:created xsi:type="dcterms:W3CDTF">2025-02-06T09:22:00Z</dcterms:created>
  <dcterms:modified xsi:type="dcterms:W3CDTF">2025-02-06T09:22:00Z</dcterms:modified>
</cp:coreProperties>
</file>