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C7620" w14:textId="797C1BE4" w:rsidR="00B36EDA" w:rsidRPr="00FF1895" w:rsidRDefault="000603B5" w:rsidP="00B36EDA">
      <w:pPr>
        <w:spacing w:after="600"/>
        <w:jc w:val="right"/>
      </w:pPr>
      <w:bookmarkStart w:id="0" w:name="_Hlk53520193"/>
      <w:r w:rsidRPr="00FF1895">
        <w:t>Kraków</w:t>
      </w:r>
      <w:r w:rsidR="00B36EDA" w:rsidRPr="00FF1895">
        <w:t xml:space="preserve"> dnia: </w:t>
      </w:r>
      <w:r w:rsidR="00C547B2">
        <w:t>6.02.2025 r.</w:t>
      </w:r>
    </w:p>
    <w:p w14:paraId="34AC8976" w14:textId="77777777" w:rsidR="000603B5" w:rsidRPr="00FF1895" w:rsidRDefault="000603B5" w:rsidP="00B36EDA">
      <w:pPr>
        <w:spacing w:line="360" w:lineRule="auto"/>
        <w:ind w:right="3969"/>
        <w:rPr>
          <w:b/>
          <w:bCs/>
        </w:rPr>
      </w:pPr>
      <w:r w:rsidRPr="00FF1895">
        <w:rPr>
          <w:b/>
          <w:bCs/>
        </w:rPr>
        <w:t>Szpital Miejski Specjalistyczny</w:t>
      </w:r>
    </w:p>
    <w:p w14:paraId="5A22338E" w14:textId="77777777" w:rsidR="000603B5" w:rsidRPr="00FF1895" w:rsidRDefault="000603B5" w:rsidP="00B36EDA">
      <w:pPr>
        <w:spacing w:line="360" w:lineRule="auto"/>
        <w:ind w:right="3969"/>
        <w:rPr>
          <w:b/>
          <w:bCs/>
        </w:rPr>
      </w:pPr>
      <w:r w:rsidRPr="00FF1895">
        <w:rPr>
          <w:b/>
          <w:bCs/>
        </w:rPr>
        <w:t>im. Gabriela Narutowicza w Krakowie</w:t>
      </w:r>
    </w:p>
    <w:p w14:paraId="1B2ED526" w14:textId="77777777" w:rsidR="00B36EDA" w:rsidRPr="00FF1895" w:rsidRDefault="000603B5" w:rsidP="00B36EDA">
      <w:pPr>
        <w:spacing w:line="360" w:lineRule="auto"/>
        <w:ind w:right="3969"/>
      </w:pPr>
      <w:r w:rsidRPr="00FF1895">
        <w:t>ul. Prądnicka</w:t>
      </w:r>
      <w:r w:rsidR="00B36EDA" w:rsidRPr="00FF1895">
        <w:t xml:space="preserve"> </w:t>
      </w:r>
      <w:r w:rsidRPr="00FF1895">
        <w:t>35-37</w:t>
      </w:r>
    </w:p>
    <w:p w14:paraId="6EB3D15E" w14:textId="77777777" w:rsidR="00B36EDA" w:rsidRPr="00FF1895" w:rsidRDefault="000603B5" w:rsidP="00B36EDA">
      <w:pPr>
        <w:ind w:right="3969"/>
      </w:pPr>
      <w:r w:rsidRPr="00FF1895">
        <w:t>31-202</w:t>
      </w:r>
      <w:r w:rsidR="00B36EDA" w:rsidRPr="00FF1895">
        <w:t xml:space="preserve"> </w:t>
      </w:r>
      <w:r w:rsidRPr="00FF1895">
        <w:t>Kraków</w:t>
      </w:r>
    </w:p>
    <w:p w14:paraId="281478C2" w14:textId="77777777" w:rsidR="00B36EDA" w:rsidRPr="00FF1895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F1895" w14:paraId="2524AAE0" w14:textId="77777777" w:rsidTr="00B36EDA">
        <w:tc>
          <w:tcPr>
            <w:tcW w:w="9923" w:type="dxa"/>
            <w:shd w:val="clear" w:color="auto" w:fill="F2F2F2"/>
            <w:hideMark/>
          </w:tcPr>
          <w:p w14:paraId="34697DDF" w14:textId="4B952D37" w:rsidR="00B36EDA" w:rsidRPr="00FF1895" w:rsidRDefault="0091244F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FF1895">
              <w:rPr>
                <w:b/>
                <w:spacing w:val="50"/>
                <w:kern w:val="28"/>
              </w:rPr>
              <w:t>OGŁOSZENIE</w:t>
            </w:r>
          </w:p>
          <w:p w14:paraId="4E0EB438" w14:textId="77777777" w:rsidR="00B36EDA" w:rsidRPr="00FF1895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FF1895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ABC27BF" w14:textId="77777777" w:rsidR="00B36EDA" w:rsidRPr="00FF1895" w:rsidRDefault="00B36EDA" w:rsidP="00B36EDA">
      <w:pPr>
        <w:keepNext/>
        <w:spacing w:after="240"/>
        <w:outlineLvl w:val="0"/>
        <w:rPr>
          <w:b/>
        </w:rPr>
      </w:pPr>
    </w:p>
    <w:p w14:paraId="6F4D9217" w14:textId="77777777" w:rsidR="00B36EDA" w:rsidRPr="00FF1895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FF1895">
        <w:rPr>
          <w:rFonts w:eastAsia="Calibri"/>
          <w:lang w:eastAsia="en-US"/>
        </w:rPr>
        <w:t xml:space="preserve">Dotyczy </w:t>
      </w:r>
      <w:r w:rsidRPr="00FF1895">
        <w:t>postępowania o udzielenie zamówienia publicznego</w:t>
      </w:r>
      <w:r w:rsidRPr="00FF1895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F1895" w14:paraId="20A8EFAA" w14:textId="77777777" w:rsidTr="00B36EDA">
        <w:tc>
          <w:tcPr>
            <w:tcW w:w="2269" w:type="dxa"/>
            <w:shd w:val="clear" w:color="auto" w:fill="auto"/>
          </w:tcPr>
          <w:p w14:paraId="0DEA760B" w14:textId="77777777" w:rsidR="00B36EDA" w:rsidRPr="00FF189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F1895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6BF36DF" w14:textId="77777777" w:rsidR="00B36EDA" w:rsidRPr="00FF1895" w:rsidRDefault="000603B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F1895">
              <w:rPr>
                <w:bCs/>
              </w:rPr>
              <w:t>Zakup i dostawa środków opatrunkowych IV</w:t>
            </w:r>
          </w:p>
        </w:tc>
      </w:tr>
      <w:tr w:rsidR="000603B5" w:rsidRPr="00FF1895" w14:paraId="2CE86050" w14:textId="77777777" w:rsidTr="009B12C3">
        <w:tc>
          <w:tcPr>
            <w:tcW w:w="2269" w:type="dxa"/>
            <w:shd w:val="clear" w:color="auto" w:fill="auto"/>
          </w:tcPr>
          <w:p w14:paraId="0BFF20E8" w14:textId="77777777" w:rsidR="000603B5" w:rsidRPr="00FF1895" w:rsidRDefault="000603B5" w:rsidP="009B12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F1895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59E1715" w14:textId="77777777" w:rsidR="000603B5" w:rsidRPr="00FF1895" w:rsidRDefault="000603B5" w:rsidP="009B12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F1895">
              <w:rPr>
                <w:bCs/>
              </w:rPr>
              <w:t>ZP/75/2024</w:t>
            </w:r>
          </w:p>
        </w:tc>
      </w:tr>
    </w:tbl>
    <w:p w14:paraId="69C3B52D" w14:textId="77777777" w:rsidR="00B36EDA" w:rsidRPr="00FF1895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166E1173" w14:textId="449273FF" w:rsidR="00B36EDA" w:rsidRPr="00FF189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FF1895">
        <w:t xml:space="preserve">Zamawiający,  działając na podstawie art. 253 ust. 1 pkt. 1 i ust. 2 ustawy z dnia 11 września 2019r. Prawo zamówień publicznych </w:t>
      </w:r>
      <w:r w:rsidR="000603B5" w:rsidRPr="00FF1895">
        <w:t>(t.j. Dz. U. z 2024 poz. 1320)</w:t>
      </w:r>
      <w:r w:rsidRPr="00FF1895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9848"/>
        <w:gridCol w:w="75"/>
      </w:tblGrid>
      <w:tr w:rsidR="000603B5" w:rsidRPr="00FF1895" w14:paraId="47A17DC0" w14:textId="77777777" w:rsidTr="000603B5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038E1" w14:textId="40F38A2D" w:rsidR="000603B5" w:rsidRPr="00FF1895" w:rsidRDefault="000603B5" w:rsidP="009B12C3">
            <w:pPr>
              <w:spacing w:before="120" w:after="240"/>
              <w:jc w:val="both"/>
            </w:pPr>
            <w:r w:rsidRPr="00FF1895">
              <w:t>Pakiet 1–Podpaski położnicze</w:t>
            </w:r>
          </w:p>
          <w:p w14:paraId="78B2C9E1" w14:textId="77777777" w:rsidR="000603B5" w:rsidRPr="00FF1895" w:rsidRDefault="000603B5" w:rsidP="009B12C3">
            <w:pPr>
              <w:spacing w:before="60" w:line="360" w:lineRule="auto"/>
              <w:jc w:val="both"/>
              <w:rPr>
                <w:b/>
              </w:rPr>
            </w:pPr>
            <w:r w:rsidRPr="00FF1895">
              <w:rPr>
                <w:b/>
              </w:rPr>
              <w:t>Toruńskie Zakłady Materiałów Opatrunkowych S.A.</w:t>
            </w:r>
          </w:p>
          <w:p w14:paraId="7DF7BB24" w14:textId="77777777" w:rsidR="000603B5" w:rsidRPr="00FF1895" w:rsidRDefault="000603B5" w:rsidP="009B12C3">
            <w:pPr>
              <w:spacing w:line="360" w:lineRule="auto"/>
              <w:jc w:val="both"/>
              <w:rPr>
                <w:bCs/>
              </w:rPr>
            </w:pPr>
            <w:r w:rsidRPr="00FF1895">
              <w:rPr>
                <w:bCs/>
              </w:rPr>
              <w:t xml:space="preserve">Żółkiewskiego 20/26 </w:t>
            </w:r>
          </w:p>
          <w:p w14:paraId="23D33E67" w14:textId="77777777" w:rsidR="000603B5" w:rsidRPr="00FF1895" w:rsidRDefault="000603B5" w:rsidP="009B12C3">
            <w:pPr>
              <w:spacing w:after="120"/>
              <w:jc w:val="both"/>
              <w:rPr>
                <w:bCs/>
              </w:rPr>
            </w:pPr>
            <w:r w:rsidRPr="00FF1895">
              <w:rPr>
                <w:bCs/>
              </w:rPr>
              <w:t>87-100 Toruń</w:t>
            </w:r>
          </w:p>
          <w:p w14:paraId="7D64F933" w14:textId="77777777" w:rsidR="000603B5" w:rsidRPr="00FF1895" w:rsidRDefault="000603B5" w:rsidP="009B12C3">
            <w:pPr>
              <w:spacing w:before="120" w:line="360" w:lineRule="auto"/>
              <w:jc w:val="both"/>
              <w:rPr>
                <w:color w:val="000000"/>
              </w:rPr>
            </w:pPr>
            <w:r w:rsidRPr="00FF1895">
              <w:rPr>
                <w:color w:val="000000"/>
                <w:u w:val="single"/>
              </w:rPr>
              <w:t>Uzasadnienie wyboru</w:t>
            </w:r>
            <w:r w:rsidRPr="00FF1895">
              <w:rPr>
                <w:color w:val="000000"/>
              </w:rPr>
              <w:t>:</w:t>
            </w:r>
          </w:p>
          <w:p w14:paraId="25B90FD7" w14:textId="77777777" w:rsidR="000603B5" w:rsidRPr="00FF1895" w:rsidRDefault="000603B5" w:rsidP="009B12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FF1895">
              <w:t>Jedyna złożona oferta, spełnia wymogi SWZ.</w:t>
            </w:r>
          </w:p>
        </w:tc>
      </w:tr>
      <w:tr w:rsidR="000603B5" w:rsidRPr="00FF1895" w14:paraId="261A43E7" w14:textId="77777777" w:rsidTr="000603B5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21601" w14:textId="46A9F149" w:rsidR="000603B5" w:rsidRPr="00FF1895" w:rsidRDefault="000603B5" w:rsidP="009B12C3">
            <w:pPr>
              <w:spacing w:before="120" w:after="240"/>
              <w:jc w:val="both"/>
            </w:pPr>
            <w:r w:rsidRPr="00FF1895">
              <w:t>Pakiet 2- Opaski</w:t>
            </w:r>
          </w:p>
          <w:p w14:paraId="62F2E360" w14:textId="77777777" w:rsidR="000603B5" w:rsidRPr="00FF1895" w:rsidRDefault="000603B5" w:rsidP="009B12C3">
            <w:pPr>
              <w:spacing w:before="60" w:line="360" w:lineRule="auto"/>
              <w:jc w:val="both"/>
              <w:rPr>
                <w:b/>
              </w:rPr>
            </w:pPr>
            <w:r w:rsidRPr="00FF1895">
              <w:rPr>
                <w:b/>
              </w:rPr>
              <w:t>Zarys International Group spółka z ograniczoną odpowiedzialnością spółka komandytowa</w:t>
            </w:r>
          </w:p>
          <w:p w14:paraId="1B09D0DD" w14:textId="77777777" w:rsidR="000603B5" w:rsidRPr="00FF1895" w:rsidRDefault="000603B5" w:rsidP="009B12C3">
            <w:pPr>
              <w:spacing w:line="360" w:lineRule="auto"/>
              <w:jc w:val="both"/>
              <w:rPr>
                <w:bCs/>
              </w:rPr>
            </w:pPr>
            <w:r w:rsidRPr="00FF1895">
              <w:rPr>
                <w:bCs/>
              </w:rPr>
              <w:t xml:space="preserve">Pod Borem 18 </w:t>
            </w:r>
          </w:p>
          <w:p w14:paraId="629E72D8" w14:textId="77777777" w:rsidR="000603B5" w:rsidRPr="00FF1895" w:rsidRDefault="000603B5" w:rsidP="009B12C3">
            <w:pPr>
              <w:spacing w:after="120"/>
              <w:jc w:val="both"/>
              <w:rPr>
                <w:bCs/>
              </w:rPr>
            </w:pPr>
            <w:r w:rsidRPr="00FF1895">
              <w:rPr>
                <w:bCs/>
              </w:rPr>
              <w:t>41-808 Zabrze</w:t>
            </w:r>
          </w:p>
          <w:p w14:paraId="288F950D" w14:textId="77777777" w:rsidR="000603B5" w:rsidRPr="00FF1895" w:rsidRDefault="000603B5" w:rsidP="009B12C3">
            <w:pPr>
              <w:spacing w:before="120" w:line="360" w:lineRule="auto"/>
              <w:jc w:val="both"/>
              <w:rPr>
                <w:color w:val="000000"/>
              </w:rPr>
            </w:pPr>
            <w:r w:rsidRPr="00FF1895">
              <w:rPr>
                <w:color w:val="000000"/>
                <w:u w:val="single"/>
              </w:rPr>
              <w:t>Uzasadnienie wyboru</w:t>
            </w:r>
            <w:r w:rsidRPr="00FF1895">
              <w:rPr>
                <w:color w:val="000000"/>
              </w:rPr>
              <w:t>:</w:t>
            </w:r>
          </w:p>
          <w:p w14:paraId="2755EAB7" w14:textId="77777777" w:rsidR="000603B5" w:rsidRPr="00FF1895" w:rsidRDefault="000603B5" w:rsidP="009B12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FF1895">
              <w:t>Najkorzystniejsza złożona oferta, spełnia wymogi SWZ.</w:t>
            </w:r>
          </w:p>
        </w:tc>
      </w:tr>
      <w:tr w:rsidR="000603B5" w:rsidRPr="00FF1895" w14:paraId="06B079ED" w14:textId="77777777" w:rsidTr="000603B5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BAB17" w14:textId="009A5591" w:rsidR="000603B5" w:rsidRPr="00FF1895" w:rsidRDefault="000603B5" w:rsidP="009B12C3">
            <w:pPr>
              <w:spacing w:before="120" w:after="240"/>
              <w:jc w:val="both"/>
            </w:pPr>
            <w:r w:rsidRPr="00FF1895">
              <w:lastRenderedPageBreak/>
              <w:t>Pakiet 3- Przylepce</w:t>
            </w:r>
          </w:p>
          <w:p w14:paraId="4CCF77B5" w14:textId="77777777" w:rsidR="000603B5" w:rsidRPr="00FF1895" w:rsidRDefault="000603B5" w:rsidP="009B12C3">
            <w:pPr>
              <w:spacing w:before="60" w:line="360" w:lineRule="auto"/>
              <w:jc w:val="both"/>
              <w:rPr>
                <w:b/>
              </w:rPr>
            </w:pPr>
            <w:r w:rsidRPr="00FF1895">
              <w:rPr>
                <w:b/>
              </w:rPr>
              <w:t>Zarys International Group spółka z ograniczoną odpowiedzialnością spółka komandytowa</w:t>
            </w:r>
          </w:p>
          <w:p w14:paraId="4E30393D" w14:textId="77777777" w:rsidR="000603B5" w:rsidRPr="00FF1895" w:rsidRDefault="000603B5" w:rsidP="009B12C3">
            <w:pPr>
              <w:spacing w:line="360" w:lineRule="auto"/>
              <w:jc w:val="both"/>
              <w:rPr>
                <w:bCs/>
              </w:rPr>
            </w:pPr>
            <w:r w:rsidRPr="00FF1895">
              <w:rPr>
                <w:bCs/>
              </w:rPr>
              <w:t xml:space="preserve">Pod Borem 18 </w:t>
            </w:r>
          </w:p>
          <w:p w14:paraId="2B10B4E0" w14:textId="77777777" w:rsidR="000603B5" w:rsidRPr="00FF1895" w:rsidRDefault="000603B5" w:rsidP="009B12C3">
            <w:pPr>
              <w:spacing w:after="120"/>
              <w:jc w:val="both"/>
              <w:rPr>
                <w:bCs/>
              </w:rPr>
            </w:pPr>
            <w:r w:rsidRPr="00FF1895">
              <w:rPr>
                <w:bCs/>
              </w:rPr>
              <w:t>41-808 Zabrze</w:t>
            </w:r>
          </w:p>
          <w:p w14:paraId="4BF86F24" w14:textId="77777777" w:rsidR="000603B5" w:rsidRPr="00FF1895" w:rsidRDefault="000603B5" w:rsidP="009B12C3">
            <w:pPr>
              <w:spacing w:before="120" w:line="360" w:lineRule="auto"/>
              <w:jc w:val="both"/>
              <w:rPr>
                <w:color w:val="000000"/>
              </w:rPr>
            </w:pPr>
            <w:r w:rsidRPr="00FF1895">
              <w:rPr>
                <w:color w:val="000000"/>
                <w:u w:val="single"/>
              </w:rPr>
              <w:t>Uzasadnienie wyboru</w:t>
            </w:r>
            <w:r w:rsidRPr="00FF1895">
              <w:rPr>
                <w:color w:val="000000"/>
              </w:rPr>
              <w:t>:</w:t>
            </w:r>
          </w:p>
          <w:p w14:paraId="14CC8FAC" w14:textId="77777777" w:rsidR="000603B5" w:rsidRPr="00FF1895" w:rsidRDefault="000603B5" w:rsidP="009B12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FF1895">
              <w:t>Najkorzystniejsza złożona oferta, spełnia wymogi SWZ.</w:t>
            </w:r>
          </w:p>
        </w:tc>
      </w:tr>
      <w:tr w:rsidR="000603B5" w:rsidRPr="00FF1895" w14:paraId="27DCFD88" w14:textId="77777777" w:rsidTr="000603B5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234AB" w14:textId="3BD13933" w:rsidR="000603B5" w:rsidRPr="00FF1895" w:rsidRDefault="000603B5" w:rsidP="009B12C3">
            <w:pPr>
              <w:spacing w:before="120" w:after="240"/>
              <w:jc w:val="both"/>
            </w:pPr>
            <w:r w:rsidRPr="00FF1895">
              <w:t>Pakiet 4- Lignina i wata</w:t>
            </w:r>
          </w:p>
          <w:p w14:paraId="75EB471B" w14:textId="77777777" w:rsidR="000603B5" w:rsidRPr="00FF1895" w:rsidRDefault="000603B5" w:rsidP="009B12C3">
            <w:pPr>
              <w:spacing w:before="60" w:line="360" w:lineRule="auto"/>
              <w:jc w:val="both"/>
              <w:rPr>
                <w:b/>
              </w:rPr>
            </w:pPr>
            <w:r w:rsidRPr="00FF1895">
              <w:rPr>
                <w:b/>
              </w:rPr>
              <w:t>Zarys International Group spółka z ograniczoną odpowiedzialnością spółka komandytowa</w:t>
            </w:r>
          </w:p>
          <w:p w14:paraId="5E13BF7B" w14:textId="77777777" w:rsidR="000603B5" w:rsidRPr="00FF1895" w:rsidRDefault="000603B5" w:rsidP="009B12C3">
            <w:pPr>
              <w:spacing w:line="360" w:lineRule="auto"/>
              <w:jc w:val="both"/>
              <w:rPr>
                <w:bCs/>
              </w:rPr>
            </w:pPr>
            <w:r w:rsidRPr="00FF1895">
              <w:rPr>
                <w:bCs/>
              </w:rPr>
              <w:t xml:space="preserve">Pod Borem 18 </w:t>
            </w:r>
          </w:p>
          <w:p w14:paraId="1107936F" w14:textId="1F6D68B2" w:rsidR="000603B5" w:rsidRPr="00FF1895" w:rsidRDefault="000603B5" w:rsidP="0003325A">
            <w:pPr>
              <w:spacing w:after="120"/>
              <w:jc w:val="both"/>
              <w:rPr>
                <w:bCs/>
              </w:rPr>
            </w:pPr>
            <w:r w:rsidRPr="00FF1895">
              <w:rPr>
                <w:bCs/>
              </w:rPr>
              <w:t>41-808 Zabrze</w:t>
            </w:r>
          </w:p>
          <w:p w14:paraId="6AAFD0E1" w14:textId="77777777" w:rsidR="000603B5" w:rsidRPr="00FF1895" w:rsidRDefault="000603B5" w:rsidP="009B12C3">
            <w:pPr>
              <w:spacing w:before="120" w:line="360" w:lineRule="auto"/>
              <w:jc w:val="both"/>
              <w:rPr>
                <w:color w:val="000000"/>
              </w:rPr>
            </w:pPr>
            <w:r w:rsidRPr="00FF1895">
              <w:rPr>
                <w:color w:val="000000"/>
                <w:u w:val="single"/>
              </w:rPr>
              <w:t>Uzasadnienie wyboru</w:t>
            </w:r>
            <w:r w:rsidRPr="00FF1895">
              <w:rPr>
                <w:color w:val="000000"/>
              </w:rPr>
              <w:t>:</w:t>
            </w:r>
          </w:p>
          <w:p w14:paraId="75ED337B" w14:textId="77777777" w:rsidR="000603B5" w:rsidRPr="00FF1895" w:rsidRDefault="000603B5" w:rsidP="009B12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FF1895">
              <w:t>Najkorzystniejsza złożona oferta, spełnia wymogi SWZ.</w:t>
            </w:r>
          </w:p>
        </w:tc>
      </w:tr>
    </w:tbl>
    <w:p w14:paraId="63F70A05" w14:textId="77777777" w:rsidR="00B36EDA" w:rsidRPr="00FF1895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FF1895">
        <w:rPr>
          <w:b/>
          <w:bCs/>
          <w:color w:val="000000"/>
        </w:rPr>
        <w:t>Punktacja przyznana ofertom w każdym kryterium oceny ofert wraz z łączną punktacją</w:t>
      </w:r>
      <w:r w:rsidRPr="00FF1895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F1895" w14:paraId="0DC94E14" w14:textId="77777777" w:rsidTr="009124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4843D3" w14:textId="77777777" w:rsidR="00B36EDA" w:rsidRPr="00FF189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F1895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5EBF9B" w14:textId="77777777" w:rsidR="00B36EDA" w:rsidRPr="00FF1895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FF1895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E981DD" w14:textId="77777777" w:rsidR="00B36EDA" w:rsidRPr="00FF189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F1895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27CBFC" w14:textId="77777777" w:rsidR="00B36EDA" w:rsidRPr="00FF189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F1895">
              <w:rPr>
                <w:bCs/>
                <w:color w:val="000000"/>
              </w:rPr>
              <w:t>Razem</w:t>
            </w:r>
          </w:p>
        </w:tc>
      </w:tr>
      <w:tr w:rsidR="000603B5" w:rsidRPr="00FF1895" w14:paraId="6CCFE300" w14:textId="77777777" w:rsidTr="009124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0C56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1 - Pakiet 1–Podpaski położnicze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72C7C" w14:textId="77777777" w:rsidR="000603B5" w:rsidRPr="00FF1895" w:rsidRDefault="000603B5" w:rsidP="009B12C3">
            <w:pPr>
              <w:spacing w:line="276" w:lineRule="auto"/>
              <w:rPr>
                <w:b/>
                <w:bCs/>
              </w:rPr>
            </w:pPr>
            <w:r w:rsidRPr="00FF1895">
              <w:rPr>
                <w:b/>
                <w:bCs/>
              </w:rPr>
              <w:t>Toruńskie Zakłady Materiałów Opatrunkowych S.A.</w:t>
            </w:r>
          </w:p>
          <w:p w14:paraId="3EF28AF5" w14:textId="77777777" w:rsidR="000603B5" w:rsidRPr="00FF1895" w:rsidRDefault="000603B5" w:rsidP="009B12C3">
            <w:pPr>
              <w:spacing w:line="276" w:lineRule="auto"/>
            </w:pPr>
            <w:r w:rsidRPr="00FF1895">
              <w:t>Żółkiewskiego 20/26</w:t>
            </w:r>
          </w:p>
          <w:p w14:paraId="79C9A0C8" w14:textId="77777777" w:rsidR="000603B5" w:rsidRPr="00FF1895" w:rsidRDefault="000603B5" w:rsidP="009B12C3">
            <w:pPr>
              <w:spacing w:after="40" w:line="276" w:lineRule="auto"/>
              <w:rPr>
                <w:color w:val="000000"/>
              </w:rPr>
            </w:pPr>
            <w:r w:rsidRPr="00FF1895"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A194F" w14:textId="77777777" w:rsidR="000603B5" w:rsidRPr="00FF1895" w:rsidRDefault="000603B5" w:rsidP="009B12C3">
            <w:pPr>
              <w:spacing w:before="40" w:after="40"/>
            </w:pPr>
            <w:r w:rsidRPr="00FF1895">
              <w:t>1 - Cena - 400.00</w:t>
            </w:r>
          </w:p>
          <w:p w14:paraId="3519C0E5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Termin ważności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D8D3" w14:textId="77777777" w:rsidR="000603B5" w:rsidRPr="00FF1895" w:rsidRDefault="000603B5" w:rsidP="009B12C3">
            <w:pPr>
              <w:jc w:val="center"/>
              <w:rPr>
                <w:color w:val="000000"/>
              </w:rPr>
            </w:pPr>
            <w:r w:rsidRPr="00FF1895">
              <w:t xml:space="preserve">  500,00</w:t>
            </w:r>
          </w:p>
        </w:tc>
      </w:tr>
      <w:tr w:rsidR="000603B5" w:rsidRPr="00FF1895" w14:paraId="390DED2A" w14:textId="77777777" w:rsidTr="009124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47AB8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Pakiet 2- Opaski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F1A3" w14:textId="77777777" w:rsidR="000603B5" w:rsidRPr="00FF1895" w:rsidRDefault="000603B5" w:rsidP="009B12C3">
            <w:pPr>
              <w:spacing w:line="276" w:lineRule="auto"/>
              <w:rPr>
                <w:b/>
                <w:bCs/>
              </w:rPr>
            </w:pPr>
            <w:r w:rsidRPr="00FF1895">
              <w:rPr>
                <w:b/>
                <w:bCs/>
              </w:rPr>
              <w:t>Zarys International Group spółka z ograniczoną odpowiedzialnością spółka komandytowa</w:t>
            </w:r>
          </w:p>
          <w:p w14:paraId="3856B961" w14:textId="77777777" w:rsidR="000603B5" w:rsidRPr="00FF1895" w:rsidRDefault="000603B5" w:rsidP="009B12C3">
            <w:pPr>
              <w:spacing w:line="276" w:lineRule="auto"/>
            </w:pPr>
            <w:r w:rsidRPr="00FF1895">
              <w:t>Pod Borem 18</w:t>
            </w:r>
          </w:p>
          <w:p w14:paraId="72129CCC" w14:textId="77777777" w:rsidR="000603B5" w:rsidRPr="00FF1895" w:rsidRDefault="000603B5" w:rsidP="009B12C3">
            <w:pPr>
              <w:spacing w:after="40" w:line="276" w:lineRule="auto"/>
              <w:rPr>
                <w:color w:val="000000"/>
              </w:rPr>
            </w:pPr>
            <w:r w:rsidRPr="00FF1895"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620CA" w14:textId="77777777" w:rsidR="000603B5" w:rsidRPr="00FF1895" w:rsidRDefault="000603B5" w:rsidP="009B12C3">
            <w:pPr>
              <w:spacing w:before="40" w:after="40"/>
            </w:pPr>
            <w:r w:rsidRPr="00FF1895">
              <w:t>1 - Cena - 400.00</w:t>
            </w:r>
          </w:p>
          <w:p w14:paraId="1EF4C7C4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Termin ważności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070A3" w14:textId="77777777" w:rsidR="000603B5" w:rsidRPr="00FF1895" w:rsidRDefault="000603B5" w:rsidP="009B12C3">
            <w:pPr>
              <w:jc w:val="center"/>
              <w:rPr>
                <w:color w:val="000000"/>
              </w:rPr>
            </w:pPr>
            <w:r w:rsidRPr="00FF1895">
              <w:t xml:space="preserve">  500,00</w:t>
            </w:r>
          </w:p>
        </w:tc>
      </w:tr>
      <w:tr w:rsidR="000603B5" w:rsidRPr="00FF1895" w14:paraId="218AC71F" w14:textId="77777777" w:rsidTr="009124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36D4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Pakiet 2- Opaski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4434D" w14:textId="77777777" w:rsidR="000603B5" w:rsidRPr="00FF1895" w:rsidRDefault="000603B5" w:rsidP="009B12C3">
            <w:pPr>
              <w:spacing w:line="276" w:lineRule="auto"/>
              <w:rPr>
                <w:b/>
                <w:bCs/>
              </w:rPr>
            </w:pPr>
            <w:r w:rsidRPr="00FF1895">
              <w:rPr>
                <w:b/>
                <w:bCs/>
              </w:rPr>
              <w:t>Toruńskie Zakłady Materiałów Opatrunkowych S.A.</w:t>
            </w:r>
          </w:p>
          <w:p w14:paraId="71A6A41B" w14:textId="77777777" w:rsidR="000603B5" w:rsidRPr="00FF1895" w:rsidRDefault="000603B5" w:rsidP="009B12C3">
            <w:pPr>
              <w:spacing w:line="276" w:lineRule="auto"/>
            </w:pPr>
            <w:r w:rsidRPr="00FF1895">
              <w:t>Żółkiewskiego 20/26</w:t>
            </w:r>
          </w:p>
          <w:p w14:paraId="20F2966C" w14:textId="77777777" w:rsidR="000603B5" w:rsidRPr="00FF1895" w:rsidRDefault="000603B5" w:rsidP="009B12C3">
            <w:pPr>
              <w:spacing w:after="40" w:line="276" w:lineRule="auto"/>
              <w:rPr>
                <w:color w:val="000000"/>
              </w:rPr>
            </w:pPr>
            <w:r w:rsidRPr="00FF1895"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17565" w14:textId="77777777" w:rsidR="000603B5" w:rsidRPr="00FF1895" w:rsidRDefault="000603B5" w:rsidP="009B12C3">
            <w:pPr>
              <w:spacing w:before="40" w:after="40"/>
            </w:pPr>
            <w:r w:rsidRPr="00FF1895">
              <w:t>1 - Cena - 358.00</w:t>
            </w:r>
          </w:p>
          <w:p w14:paraId="22815419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Termin ważności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0398" w14:textId="77777777" w:rsidR="000603B5" w:rsidRPr="00FF1895" w:rsidRDefault="000603B5" w:rsidP="009B12C3">
            <w:pPr>
              <w:jc w:val="center"/>
              <w:rPr>
                <w:color w:val="000000"/>
              </w:rPr>
            </w:pPr>
            <w:r w:rsidRPr="00FF1895">
              <w:t xml:space="preserve">  458,00</w:t>
            </w:r>
          </w:p>
        </w:tc>
      </w:tr>
      <w:tr w:rsidR="000603B5" w:rsidRPr="00FF1895" w14:paraId="6F03051C" w14:textId="77777777" w:rsidTr="009124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AF20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3 - Pakiet 3- Przylepce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C47AD" w14:textId="77777777" w:rsidR="000603B5" w:rsidRPr="00FF1895" w:rsidRDefault="000603B5" w:rsidP="009B12C3">
            <w:pPr>
              <w:spacing w:line="276" w:lineRule="auto"/>
              <w:rPr>
                <w:b/>
                <w:bCs/>
              </w:rPr>
            </w:pPr>
            <w:r w:rsidRPr="00FF1895">
              <w:rPr>
                <w:b/>
                <w:bCs/>
              </w:rPr>
              <w:t>Zarys International Group spółka z ograniczoną odpowiedzialnością spółka komandytowa</w:t>
            </w:r>
          </w:p>
          <w:p w14:paraId="5CF684A6" w14:textId="77777777" w:rsidR="000603B5" w:rsidRPr="00FF1895" w:rsidRDefault="000603B5" w:rsidP="009B12C3">
            <w:pPr>
              <w:spacing w:line="276" w:lineRule="auto"/>
            </w:pPr>
            <w:r w:rsidRPr="00FF1895">
              <w:t>Pod Borem 18</w:t>
            </w:r>
          </w:p>
          <w:p w14:paraId="784BB51C" w14:textId="77777777" w:rsidR="000603B5" w:rsidRPr="00FF1895" w:rsidRDefault="000603B5" w:rsidP="009B12C3">
            <w:pPr>
              <w:spacing w:after="40" w:line="276" w:lineRule="auto"/>
              <w:rPr>
                <w:color w:val="000000"/>
              </w:rPr>
            </w:pPr>
            <w:r w:rsidRPr="00FF1895"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E717" w14:textId="77777777" w:rsidR="000603B5" w:rsidRPr="00FF1895" w:rsidRDefault="000603B5" w:rsidP="009B12C3">
            <w:pPr>
              <w:spacing w:before="40" w:after="40"/>
            </w:pPr>
            <w:r w:rsidRPr="00FF1895">
              <w:t>1 - Cena - 400.00</w:t>
            </w:r>
          </w:p>
          <w:p w14:paraId="5F0110D4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Termin ważności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8D0D" w14:textId="77777777" w:rsidR="000603B5" w:rsidRPr="00FF1895" w:rsidRDefault="000603B5" w:rsidP="009B12C3">
            <w:pPr>
              <w:jc w:val="center"/>
              <w:rPr>
                <w:color w:val="000000"/>
              </w:rPr>
            </w:pPr>
            <w:r w:rsidRPr="00FF1895">
              <w:t xml:space="preserve">  500,00</w:t>
            </w:r>
          </w:p>
        </w:tc>
      </w:tr>
      <w:tr w:rsidR="000603B5" w:rsidRPr="00FF1895" w14:paraId="18856CAB" w14:textId="77777777" w:rsidTr="009124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7F7C2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lastRenderedPageBreak/>
              <w:t>3 - Pakiet 3- Przylepce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BF98" w14:textId="77777777" w:rsidR="000603B5" w:rsidRPr="00FF1895" w:rsidRDefault="000603B5" w:rsidP="009B12C3">
            <w:pPr>
              <w:spacing w:line="276" w:lineRule="auto"/>
              <w:rPr>
                <w:b/>
                <w:bCs/>
              </w:rPr>
            </w:pPr>
            <w:r w:rsidRPr="00FF1895">
              <w:rPr>
                <w:b/>
                <w:bCs/>
              </w:rPr>
              <w:t>Toruńskie Zakłady Materiałów Opatrunkowych S.A.</w:t>
            </w:r>
          </w:p>
          <w:p w14:paraId="1F7AF633" w14:textId="77777777" w:rsidR="000603B5" w:rsidRPr="00FF1895" w:rsidRDefault="000603B5" w:rsidP="009B12C3">
            <w:pPr>
              <w:spacing w:line="276" w:lineRule="auto"/>
            </w:pPr>
            <w:r w:rsidRPr="00FF1895">
              <w:t>Żółkiewskiego 20/26</w:t>
            </w:r>
          </w:p>
          <w:p w14:paraId="4B43BD0C" w14:textId="77777777" w:rsidR="000603B5" w:rsidRPr="00FF1895" w:rsidRDefault="000603B5" w:rsidP="009B12C3">
            <w:pPr>
              <w:spacing w:after="40" w:line="276" w:lineRule="auto"/>
              <w:rPr>
                <w:color w:val="000000"/>
              </w:rPr>
            </w:pPr>
            <w:r w:rsidRPr="00FF1895"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849E2" w14:textId="77777777" w:rsidR="000603B5" w:rsidRPr="00FF1895" w:rsidRDefault="000603B5" w:rsidP="009B12C3">
            <w:pPr>
              <w:spacing w:before="40" w:after="40"/>
            </w:pPr>
            <w:r w:rsidRPr="00FF1895">
              <w:t>1 - Cena - 305.50</w:t>
            </w:r>
          </w:p>
          <w:p w14:paraId="38F71262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Termin ważności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904AD" w14:textId="77777777" w:rsidR="000603B5" w:rsidRPr="00FF1895" w:rsidRDefault="000603B5" w:rsidP="009B12C3">
            <w:pPr>
              <w:jc w:val="center"/>
              <w:rPr>
                <w:color w:val="000000"/>
              </w:rPr>
            </w:pPr>
            <w:r w:rsidRPr="00FF1895">
              <w:t xml:space="preserve">  405,50</w:t>
            </w:r>
          </w:p>
        </w:tc>
      </w:tr>
      <w:tr w:rsidR="000603B5" w:rsidRPr="00FF1895" w14:paraId="14A069AF" w14:textId="77777777" w:rsidTr="009124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8D80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4 - Pakiet 4- Lignina i wata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F35DF" w14:textId="77777777" w:rsidR="000603B5" w:rsidRPr="00FF1895" w:rsidRDefault="000603B5" w:rsidP="009B12C3">
            <w:pPr>
              <w:spacing w:line="276" w:lineRule="auto"/>
              <w:rPr>
                <w:b/>
                <w:bCs/>
              </w:rPr>
            </w:pPr>
            <w:r w:rsidRPr="00FF1895">
              <w:rPr>
                <w:b/>
                <w:bCs/>
              </w:rPr>
              <w:t>Zarys International Group spółka z ograniczoną odpowiedzialnością spółka komandytowa</w:t>
            </w:r>
          </w:p>
          <w:p w14:paraId="7A12AC10" w14:textId="77777777" w:rsidR="000603B5" w:rsidRPr="00FF1895" w:rsidRDefault="000603B5" w:rsidP="009B12C3">
            <w:pPr>
              <w:spacing w:line="276" w:lineRule="auto"/>
            </w:pPr>
            <w:r w:rsidRPr="00FF1895">
              <w:t>Pod Borem 18</w:t>
            </w:r>
          </w:p>
          <w:p w14:paraId="395FCBFD" w14:textId="77777777" w:rsidR="000603B5" w:rsidRPr="00FF1895" w:rsidRDefault="000603B5" w:rsidP="009B12C3">
            <w:pPr>
              <w:spacing w:after="40" w:line="276" w:lineRule="auto"/>
              <w:rPr>
                <w:color w:val="000000"/>
              </w:rPr>
            </w:pPr>
            <w:r w:rsidRPr="00FF1895"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16B39" w14:textId="77777777" w:rsidR="000603B5" w:rsidRPr="00FF1895" w:rsidRDefault="000603B5" w:rsidP="009B12C3">
            <w:pPr>
              <w:spacing w:before="40" w:after="40"/>
            </w:pPr>
            <w:r w:rsidRPr="00FF1895">
              <w:t>1 - Cena - 400.00</w:t>
            </w:r>
          </w:p>
          <w:p w14:paraId="3C1B3A08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Termin ważności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13F4" w14:textId="77777777" w:rsidR="000603B5" w:rsidRPr="00FF1895" w:rsidRDefault="000603B5" w:rsidP="009B12C3">
            <w:pPr>
              <w:jc w:val="center"/>
              <w:rPr>
                <w:color w:val="000000"/>
              </w:rPr>
            </w:pPr>
            <w:r w:rsidRPr="00FF1895">
              <w:t xml:space="preserve">  500,00</w:t>
            </w:r>
          </w:p>
        </w:tc>
      </w:tr>
      <w:tr w:rsidR="000603B5" w:rsidRPr="00FF1895" w14:paraId="37B61553" w14:textId="77777777" w:rsidTr="009124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23BB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4 - Pakiet 4- Lignina i wata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AFE0" w14:textId="77777777" w:rsidR="000603B5" w:rsidRPr="00FF1895" w:rsidRDefault="000603B5" w:rsidP="009B12C3">
            <w:pPr>
              <w:spacing w:line="276" w:lineRule="auto"/>
              <w:rPr>
                <w:b/>
                <w:bCs/>
              </w:rPr>
            </w:pPr>
            <w:r w:rsidRPr="00FF1895">
              <w:rPr>
                <w:b/>
                <w:bCs/>
              </w:rPr>
              <w:t>Toruńskie Zakłady Materiałów Opatrunkowych S.A.</w:t>
            </w:r>
          </w:p>
          <w:p w14:paraId="6F2DF046" w14:textId="77777777" w:rsidR="000603B5" w:rsidRPr="00FF1895" w:rsidRDefault="000603B5" w:rsidP="009B12C3">
            <w:pPr>
              <w:spacing w:line="276" w:lineRule="auto"/>
            </w:pPr>
            <w:r w:rsidRPr="00FF1895">
              <w:t>Żółkiewskiego 20/26</w:t>
            </w:r>
          </w:p>
          <w:p w14:paraId="5067ADB5" w14:textId="77777777" w:rsidR="000603B5" w:rsidRPr="00FF1895" w:rsidRDefault="000603B5" w:rsidP="009B12C3">
            <w:pPr>
              <w:spacing w:after="40" w:line="276" w:lineRule="auto"/>
              <w:rPr>
                <w:color w:val="000000"/>
              </w:rPr>
            </w:pPr>
            <w:r w:rsidRPr="00FF1895"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D165" w14:textId="77777777" w:rsidR="000603B5" w:rsidRPr="00FF1895" w:rsidRDefault="000603B5" w:rsidP="009B12C3">
            <w:pPr>
              <w:spacing w:before="40" w:after="40"/>
            </w:pPr>
            <w:r w:rsidRPr="00FF1895">
              <w:t>1 - Cena - 399.05</w:t>
            </w:r>
          </w:p>
          <w:p w14:paraId="2690E4F6" w14:textId="77777777" w:rsidR="000603B5" w:rsidRPr="00FF1895" w:rsidRDefault="000603B5" w:rsidP="009B12C3">
            <w:pPr>
              <w:spacing w:before="40" w:after="40"/>
              <w:rPr>
                <w:color w:val="000000"/>
              </w:rPr>
            </w:pPr>
            <w:r w:rsidRPr="00FF1895">
              <w:t>2 - Termin ważności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C7FF8" w14:textId="77777777" w:rsidR="000603B5" w:rsidRPr="00FF1895" w:rsidRDefault="000603B5" w:rsidP="009B12C3">
            <w:pPr>
              <w:jc w:val="center"/>
              <w:rPr>
                <w:color w:val="000000"/>
              </w:rPr>
            </w:pPr>
            <w:r w:rsidRPr="00FF1895">
              <w:t xml:space="preserve">  499,05</w:t>
            </w:r>
          </w:p>
        </w:tc>
      </w:tr>
      <w:bookmarkEnd w:id="0"/>
    </w:tbl>
    <w:p w14:paraId="0B455D39" w14:textId="681CC4D0" w:rsidR="008642B3" w:rsidRPr="00FF1895" w:rsidRDefault="008642B3" w:rsidP="00B36EDA">
      <w:pPr>
        <w:ind w:right="-425"/>
        <w:jc w:val="right"/>
        <w:rPr>
          <w:vertAlign w:val="superscript"/>
        </w:rPr>
      </w:pPr>
    </w:p>
    <w:sectPr w:rsidR="008642B3" w:rsidRPr="00FF189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C59E9" w14:textId="77777777" w:rsidR="00DE73D5" w:rsidRDefault="00DE73D5">
      <w:r>
        <w:separator/>
      </w:r>
    </w:p>
  </w:endnote>
  <w:endnote w:type="continuationSeparator" w:id="0">
    <w:p w14:paraId="19EA6D3D" w14:textId="77777777" w:rsidR="00DE73D5" w:rsidRDefault="00DE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81FA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E2EA" w14:textId="57526888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A920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EA7EF" w14:textId="77777777" w:rsidR="00DE73D5" w:rsidRDefault="00DE73D5">
      <w:r>
        <w:separator/>
      </w:r>
    </w:p>
  </w:footnote>
  <w:footnote w:type="continuationSeparator" w:id="0">
    <w:p w14:paraId="3FD2BF92" w14:textId="77777777" w:rsidR="00DE73D5" w:rsidRDefault="00DE7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D71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82C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18F5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D5"/>
    <w:rsid w:val="00022322"/>
    <w:rsid w:val="0003325A"/>
    <w:rsid w:val="00042497"/>
    <w:rsid w:val="000603B5"/>
    <w:rsid w:val="000C1E6F"/>
    <w:rsid w:val="000E4E56"/>
    <w:rsid w:val="00196F0A"/>
    <w:rsid w:val="001A1468"/>
    <w:rsid w:val="001B7815"/>
    <w:rsid w:val="00211A34"/>
    <w:rsid w:val="002B1E4F"/>
    <w:rsid w:val="002B6761"/>
    <w:rsid w:val="003010A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6B55"/>
    <w:rsid w:val="00832144"/>
    <w:rsid w:val="00836DAF"/>
    <w:rsid w:val="008567C7"/>
    <w:rsid w:val="008642B3"/>
    <w:rsid w:val="008A6C10"/>
    <w:rsid w:val="008E5102"/>
    <w:rsid w:val="008F789C"/>
    <w:rsid w:val="0091244F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547B2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E73D5"/>
    <w:rsid w:val="00E30B2D"/>
    <w:rsid w:val="00E62859"/>
    <w:rsid w:val="00E85D70"/>
    <w:rsid w:val="00F33C66"/>
    <w:rsid w:val="00F960D7"/>
    <w:rsid w:val="00FB7F50"/>
    <w:rsid w:val="00FF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B442C3"/>
  <w15:chartTrackingRefBased/>
  <w15:docId w15:val="{E719BBA1-66A6-4678-94B8-70B7947D5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409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3</cp:revision>
  <cp:lastPrinted>2025-02-04T11:37:00Z</cp:lastPrinted>
  <dcterms:created xsi:type="dcterms:W3CDTF">2025-02-04T11:37:00Z</dcterms:created>
  <dcterms:modified xsi:type="dcterms:W3CDTF">2025-02-06T07:34:00Z</dcterms:modified>
</cp:coreProperties>
</file>