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41C246D6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6FD44409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CA4023">
        <w:rPr>
          <w:b/>
          <w:iCs/>
          <w:color w:val="000000"/>
          <w:sz w:val="22"/>
          <w:szCs w:val="22"/>
          <w:lang w:eastAsia="x-none"/>
        </w:rPr>
        <w:t>d</w:t>
      </w:r>
      <w:r w:rsidR="00CA4023" w:rsidRPr="00CA4023">
        <w:rPr>
          <w:b/>
          <w:iCs/>
          <w:color w:val="000000"/>
          <w:sz w:val="22"/>
          <w:szCs w:val="22"/>
          <w:lang w:eastAsia="x-none"/>
        </w:rPr>
        <w:t>ostawa próbnika do automatycznego poboru próbek powietrza atmosferycznego  (</w:t>
      </w:r>
      <w:proofErr w:type="spellStart"/>
      <w:r w:rsidR="00CA4023" w:rsidRPr="00CA4023">
        <w:rPr>
          <w:b/>
          <w:iCs/>
          <w:color w:val="000000"/>
          <w:sz w:val="22"/>
          <w:szCs w:val="22"/>
          <w:lang w:eastAsia="x-none"/>
        </w:rPr>
        <w:t>autosampler</w:t>
      </w:r>
      <w:proofErr w:type="spellEnd"/>
      <w:r w:rsidR="00CA4023" w:rsidRPr="00CA4023">
        <w:rPr>
          <w:b/>
          <w:iCs/>
          <w:color w:val="000000"/>
          <w:sz w:val="22"/>
          <w:szCs w:val="22"/>
          <w:lang w:eastAsia="x-none"/>
        </w:rPr>
        <w:t xml:space="preserve">)  dla </w:t>
      </w:r>
      <w:proofErr w:type="spellStart"/>
      <w:r w:rsidR="00CA4023" w:rsidRPr="00CA4023">
        <w:rPr>
          <w:b/>
          <w:iCs/>
          <w:color w:val="000000"/>
          <w:sz w:val="22"/>
          <w:szCs w:val="22"/>
          <w:lang w:eastAsia="x-none"/>
        </w:rPr>
        <w:t>WFiIS</w:t>
      </w:r>
      <w:proofErr w:type="spellEnd"/>
      <w:r w:rsidR="00CA4023" w:rsidRPr="00CA4023">
        <w:rPr>
          <w:b/>
          <w:iCs/>
          <w:color w:val="000000"/>
          <w:sz w:val="22"/>
          <w:szCs w:val="22"/>
          <w:lang w:eastAsia="x-none"/>
        </w:rPr>
        <w:t xml:space="preserve"> - DE-dzp.272-026/25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266421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netto: ......................................................................... </w:t>
      </w:r>
      <w:r w:rsidR="001C7ADB">
        <w:rPr>
          <w:b/>
        </w:rPr>
        <w:t>EURO *)</w:t>
      </w:r>
    </w:p>
    <w:p w14:paraId="56E32D79" w14:textId="77777777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</w:p>
    <w:p w14:paraId="64546A4C" w14:textId="306D517F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brutto: ......................................................................... </w:t>
      </w:r>
      <w:r w:rsidR="001C7ADB">
        <w:rPr>
          <w:b/>
        </w:rPr>
        <w:t>EURO</w:t>
      </w:r>
    </w:p>
    <w:p w14:paraId="157EE2AB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FCA73AB" w14:textId="77777777" w:rsidR="00251086" w:rsidRPr="00DC61F0" w:rsidRDefault="00251086" w:rsidP="00251086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54C42DC7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51D1026" w14:textId="2DBF084E" w:rsidR="00251086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</w:t>
      </w:r>
      <w:r w:rsidR="006F7ADB">
        <w:rPr>
          <w:b/>
        </w:rPr>
        <w:t>EURO *)</w:t>
      </w:r>
    </w:p>
    <w:p w14:paraId="38B79066" w14:textId="77777777" w:rsidR="00363250" w:rsidRDefault="00363250" w:rsidP="00363250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Producent/model zaoferowanego </w:t>
      </w:r>
      <w:r>
        <w:rPr>
          <w:b/>
          <w:iCs/>
          <w:color w:val="000000"/>
          <w:sz w:val="22"/>
          <w:szCs w:val="22"/>
        </w:rPr>
        <w:t xml:space="preserve">urządzenia: </w:t>
      </w:r>
      <w:r>
        <w:rPr>
          <w:b/>
          <w:sz w:val="22"/>
          <w:szCs w:val="22"/>
        </w:rPr>
        <w:t>……………………………………………………….</w:t>
      </w:r>
    </w:p>
    <w:p w14:paraId="14AE5721" w14:textId="34D6B598" w:rsidR="00A03072" w:rsidRPr="006C4612" w:rsidRDefault="00A03072" w:rsidP="00A03072">
      <w:pPr>
        <w:widowControl w:val="0"/>
        <w:spacing w:line="360" w:lineRule="auto"/>
        <w:ind w:right="1"/>
        <w:jc w:val="both"/>
        <w:rPr>
          <w:b/>
          <w:bCs/>
        </w:rPr>
      </w:pPr>
      <w:bookmarkStart w:id="0" w:name="_GoBack"/>
      <w:bookmarkEnd w:id="0"/>
      <w:r w:rsidRPr="00DC61F0">
        <w:rPr>
          <w:b/>
        </w:rPr>
        <w:t xml:space="preserve">Termin realizacji </w:t>
      </w:r>
      <w:r w:rsidRPr="006C4612">
        <w:rPr>
          <w:b/>
        </w:rPr>
        <w:t xml:space="preserve">umowy: </w:t>
      </w:r>
      <w:r w:rsidR="00130387" w:rsidRPr="006C4612">
        <w:rPr>
          <w:b/>
        </w:rPr>
        <w:t xml:space="preserve">do </w:t>
      </w:r>
      <w:r w:rsidR="00CA4023">
        <w:rPr>
          <w:b/>
        </w:rPr>
        <w:t>………..</w:t>
      </w:r>
      <w:r w:rsidR="00FB06E2">
        <w:rPr>
          <w:b/>
        </w:rPr>
        <w:t xml:space="preserve"> dni od daty podpisania umowy</w:t>
      </w:r>
      <w:r w:rsidR="00CA4023" w:rsidRPr="00CA4023">
        <w:rPr>
          <w:b/>
          <w:bCs/>
          <w:highlight w:val="yellow"/>
        </w:rPr>
        <w:t xml:space="preserve"> </w:t>
      </w:r>
      <w:r w:rsidR="00CA4023" w:rsidRPr="001D17E2">
        <w:rPr>
          <w:b/>
          <w:bCs/>
          <w:highlight w:val="yellow"/>
        </w:rPr>
        <w:t>(kryterium oceny ofert)</w:t>
      </w:r>
    </w:p>
    <w:p w14:paraId="2DB1D8B3" w14:textId="467A6A75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1AD318BB" w14:textId="480F51C0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DC61F0">
        <w:rPr>
          <w:b/>
          <w:sz w:val="22"/>
        </w:rPr>
        <w:t xml:space="preserve">Termin płatności: </w:t>
      </w:r>
      <w:r w:rsidRPr="00DC61F0">
        <w:rPr>
          <w:sz w:val="22"/>
          <w:szCs w:val="22"/>
        </w:rPr>
        <w:t>przelewem w terminie do 21 dni od daty otrzymania faktury przez Zamawiającego</w:t>
      </w:r>
      <w:r w:rsidR="005855F6">
        <w:rPr>
          <w:sz w:val="22"/>
          <w:szCs w:val="22"/>
        </w:rPr>
        <w:t>.</w:t>
      </w:r>
    </w:p>
    <w:p w14:paraId="2F687F46" w14:textId="77777777" w:rsidR="00251086" w:rsidRPr="00DC61F0" w:rsidRDefault="00251086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79948BF" w14:textId="77777777" w:rsidR="00FB06E2" w:rsidRPr="00FB06E2" w:rsidRDefault="00FB06E2" w:rsidP="00251086">
      <w:pPr>
        <w:rPr>
          <w:bCs/>
          <w:sz w:val="20"/>
          <w:szCs w:val="20"/>
          <w:lang w:val="en-US"/>
        </w:rPr>
      </w:pPr>
      <w:r w:rsidRPr="00FB06E2">
        <w:rPr>
          <w:bCs/>
          <w:sz w:val="20"/>
          <w:szCs w:val="20"/>
          <w:lang w:val="en-US"/>
        </w:rPr>
        <w:lastRenderedPageBreak/>
        <w:t xml:space="preserve">* </w:t>
      </w:r>
      <w:proofErr w:type="spellStart"/>
      <w:r w:rsidRPr="00FB06E2">
        <w:rPr>
          <w:bCs/>
          <w:sz w:val="20"/>
          <w:szCs w:val="20"/>
          <w:lang w:val="en-US"/>
        </w:rPr>
        <w:t>Wykonawcy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zagraniczni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biorący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udział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tym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postępowaniu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którzy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podstawie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odrębnych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przepisów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są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zobowiązani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zapłaty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podatku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od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towarów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usług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terytorium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Polski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powinni</w:t>
      </w:r>
      <w:proofErr w:type="spellEnd"/>
      <w:r w:rsidRPr="00FB06E2">
        <w:rPr>
          <w:bCs/>
          <w:sz w:val="20"/>
          <w:szCs w:val="20"/>
          <w:lang w:val="en-US"/>
        </w:rPr>
        <w:t xml:space="preserve"> w </w:t>
      </w:r>
      <w:proofErr w:type="spellStart"/>
      <w:r w:rsidRPr="00FB06E2">
        <w:rPr>
          <w:bCs/>
          <w:sz w:val="20"/>
          <w:szCs w:val="20"/>
          <w:lang w:val="en-US"/>
        </w:rPr>
        <w:t>ofercie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wartość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zamówienia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wyrażoną</w:t>
      </w:r>
      <w:proofErr w:type="spellEnd"/>
      <w:r w:rsidRPr="00FB06E2">
        <w:rPr>
          <w:bCs/>
          <w:sz w:val="20"/>
          <w:szCs w:val="20"/>
          <w:lang w:val="en-US"/>
        </w:rPr>
        <w:t xml:space="preserve"> w EURO. </w:t>
      </w:r>
      <w:proofErr w:type="spellStart"/>
      <w:r w:rsidRPr="00FB06E2">
        <w:rPr>
          <w:bCs/>
          <w:sz w:val="20"/>
          <w:szCs w:val="20"/>
          <w:lang w:val="en-US"/>
        </w:rPr>
        <w:t>Wyłącznie</w:t>
      </w:r>
      <w:proofErr w:type="spellEnd"/>
      <w:r w:rsidRPr="00FB06E2">
        <w:rPr>
          <w:bCs/>
          <w:sz w:val="20"/>
          <w:szCs w:val="20"/>
          <w:lang w:val="en-US"/>
        </w:rPr>
        <w:t xml:space="preserve"> do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i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porównania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Zamawiający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doliczy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należny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etapie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oceny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ofert</w:t>
      </w:r>
      <w:proofErr w:type="spellEnd"/>
      <w:r w:rsidRPr="00FB06E2">
        <w:rPr>
          <w:bCs/>
          <w:sz w:val="20"/>
          <w:szCs w:val="20"/>
          <w:lang w:val="en-US"/>
        </w:rPr>
        <w:t xml:space="preserve">. </w:t>
      </w:r>
      <w:proofErr w:type="spellStart"/>
      <w:r w:rsidRPr="00FB06E2">
        <w:rPr>
          <w:bCs/>
          <w:sz w:val="20"/>
          <w:szCs w:val="20"/>
          <w:lang w:val="en-US"/>
        </w:rPr>
        <w:t>Umowa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zostanie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podpisana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na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kwotę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netto</w:t>
      </w:r>
      <w:proofErr w:type="spellEnd"/>
      <w:r w:rsidRPr="00FB06E2">
        <w:rPr>
          <w:bCs/>
          <w:sz w:val="20"/>
          <w:szCs w:val="20"/>
          <w:lang w:val="en-US"/>
        </w:rPr>
        <w:t xml:space="preserve">, </w:t>
      </w:r>
      <w:proofErr w:type="spellStart"/>
      <w:r w:rsidRPr="00FB06E2">
        <w:rPr>
          <w:bCs/>
          <w:sz w:val="20"/>
          <w:szCs w:val="20"/>
          <w:lang w:val="en-US"/>
        </w:rPr>
        <w:t>podatek</w:t>
      </w:r>
      <w:proofErr w:type="spellEnd"/>
      <w:r w:rsidRPr="00FB06E2">
        <w:rPr>
          <w:bCs/>
          <w:sz w:val="20"/>
          <w:szCs w:val="20"/>
          <w:lang w:val="en-US"/>
        </w:rPr>
        <w:t xml:space="preserve"> VAT </w:t>
      </w:r>
      <w:proofErr w:type="spellStart"/>
      <w:r w:rsidRPr="00FB06E2">
        <w:rPr>
          <w:bCs/>
          <w:sz w:val="20"/>
          <w:szCs w:val="20"/>
          <w:lang w:val="en-US"/>
        </w:rPr>
        <w:t>Kupujący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zapłaci</w:t>
      </w:r>
      <w:proofErr w:type="spellEnd"/>
      <w:r w:rsidRPr="00FB06E2">
        <w:rPr>
          <w:bCs/>
          <w:sz w:val="20"/>
          <w:szCs w:val="20"/>
          <w:lang w:val="en-US"/>
        </w:rPr>
        <w:t xml:space="preserve"> we </w:t>
      </w:r>
      <w:proofErr w:type="spellStart"/>
      <w:r w:rsidRPr="00FB06E2">
        <w:rPr>
          <w:bCs/>
          <w:sz w:val="20"/>
          <w:szCs w:val="20"/>
          <w:lang w:val="en-US"/>
        </w:rPr>
        <w:t>własnym</w:t>
      </w:r>
      <w:proofErr w:type="spellEnd"/>
      <w:r w:rsidRPr="00FB06E2">
        <w:rPr>
          <w:bCs/>
          <w:sz w:val="20"/>
          <w:szCs w:val="20"/>
          <w:lang w:val="en-US"/>
        </w:rPr>
        <w:t xml:space="preserve"> </w:t>
      </w:r>
      <w:proofErr w:type="spellStart"/>
      <w:r w:rsidRPr="00FB06E2">
        <w:rPr>
          <w:bCs/>
          <w:sz w:val="20"/>
          <w:szCs w:val="20"/>
          <w:lang w:val="en-US"/>
        </w:rPr>
        <w:t>zakresie</w:t>
      </w:r>
      <w:proofErr w:type="spellEnd"/>
      <w:r w:rsidRPr="00FB06E2">
        <w:rPr>
          <w:bCs/>
          <w:sz w:val="20"/>
          <w:szCs w:val="20"/>
          <w:lang w:val="en-US"/>
        </w:rPr>
        <w:t>.</w:t>
      </w:r>
    </w:p>
    <w:p w14:paraId="3DE9A87F" w14:textId="77777777" w:rsidR="00FB06E2" w:rsidRPr="00FB06E2" w:rsidRDefault="00FB06E2" w:rsidP="00251086">
      <w:pPr>
        <w:rPr>
          <w:b/>
          <w:sz w:val="20"/>
          <w:szCs w:val="20"/>
          <w:lang w:val="en-US"/>
        </w:rPr>
      </w:pPr>
    </w:p>
    <w:p w14:paraId="05C9A317" w14:textId="03AA4EAF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2AB4C0D1" w:rsidR="00251086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3FC1A20C" w14:textId="28055B23" w:rsidR="002123BA" w:rsidRPr="002123BA" w:rsidRDefault="002123BA" w:rsidP="00212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że zaoferowane urządzenie jest </w:t>
      </w:r>
      <w:r w:rsidRPr="002123BA">
        <w:rPr>
          <w:color w:val="000000"/>
          <w:sz w:val="22"/>
          <w:szCs w:val="22"/>
        </w:rPr>
        <w:t>wyprodukowan</w:t>
      </w:r>
      <w:r>
        <w:rPr>
          <w:color w:val="000000"/>
          <w:sz w:val="22"/>
          <w:szCs w:val="22"/>
        </w:rPr>
        <w:t>e</w:t>
      </w:r>
      <w:r w:rsidRPr="002123BA">
        <w:rPr>
          <w:color w:val="000000"/>
          <w:sz w:val="22"/>
          <w:szCs w:val="22"/>
        </w:rPr>
        <w:t xml:space="preserve"> przez producenta, u którego wdrożono normę ISO 9001 lub równoważną </w:t>
      </w:r>
    </w:p>
    <w:p w14:paraId="7355E5FE" w14:textId="3F600D7B" w:rsidR="002123BA" w:rsidRPr="00DC61F0" w:rsidRDefault="002123BA" w:rsidP="00212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</w:t>
      </w:r>
      <w:r w:rsidRPr="002123BA">
        <w:rPr>
          <w:color w:val="000000"/>
          <w:sz w:val="22"/>
          <w:szCs w:val="22"/>
        </w:rPr>
        <w:t>rządzenie</w:t>
      </w:r>
      <w:r>
        <w:rPr>
          <w:color w:val="000000"/>
          <w:sz w:val="22"/>
          <w:szCs w:val="22"/>
        </w:rPr>
        <w:t xml:space="preserve"> jest </w:t>
      </w:r>
      <w:r w:rsidRPr="002123BA">
        <w:rPr>
          <w:color w:val="000000"/>
          <w:sz w:val="22"/>
          <w:szCs w:val="22"/>
        </w:rPr>
        <w:t>zgodne z dyrektywami CE</w:t>
      </w:r>
      <w:r>
        <w:rPr>
          <w:color w:val="000000"/>
          <w:sz w:val="22"/>
          <w:szCs w:val="22"/>
        </w:rPr>
        <w:t>.</w:t>
      </w:r>
    </w:p>
    <w:p w14:paraId="049A68E8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2B74813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F5FBA0C" w14:textId="77777777" w:rsidR="00251086" w:rsidRPr="00DC61F0" w:rsidRDefault="00251086" w:rsidP="0025108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6715978" w14:textId="77777777" w:rsidR="00251086" w:rsidRPr="00DC61F0" w:rsidRDefault="00251086" w:rsidP="00251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A66DB3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6BE455D8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1BE3DCD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A559E89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4A81661" w14:textId="28762706" w:rsidR="008D2AB8" w:rsidRPr="00063838" w:rsidRDefault="00251086" w:rsidP="00CA402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color w:val="FF0000"/>
          <w:sz w:val="30"/>
          <w:szCs w:val="3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0638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612C77" w14:textId="77777777" w:rsidR="007E0EC9" w:rsidRDefault="007E0EC9">
      <w:r>
        <w:separator/>
      </w:r>
    </w:p>
  </w:endnote>
  <w:endnote w:type="continuationSeparator" w:id="0">
    <w:p w14:paraId="57562CFB" w14:textId="77777777" w:rsidR="007E0EC9" w:rsidRDefault="007E0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4A314" w14:textId="77777777" w:rsidR="00E17EB4" w:rsidRDefault="00E17E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F6747" w14:textId="77777777" w:rsidR="00E17EB4" w:rsidRDefault="00E17E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791A1" w14:textId="77777777" w:rsidR="007E0EC9" w:rsidRDefault="007E0EC9">
      <w:r>
        <w:separator/>
      </w:r>
    </w:p>
  </w:footnote>
  <w:footnote w:type="continuationSeparator" w:id="0">
    <w:p w14:paraId="2E97CCC7" w14:textId="77777777" w:rsidR="007E0EC9" w:rsidRDefault="007E0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21B8D8" w14:textId="77777777" w:rsidR="00E17EB4" w:rsidRDefault="00E17E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48E1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038B3" w14:textId="77777777" w:rsidR="00E17EB4" w:rsidRDefault="00E17E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63838"/>
    <w:rsid w:val="00071CCC"/>
    <w:rsid w:val="000B731D"/>
    <w:rsid w:val="000D6134"/>
    <w:rsid w:val="000E09C7"/>
    <w:rsid w:val="000F6589"/>
    <w:rsid w:val="00106636"/>
    <w:rsid w:val="00116EC6"/>
    <w:rsid w:val="00130387"/>
    <w:rsid w:val="00143251"/>
    <w:rsid w:val="001801DD"/>
    <w:rsid w:val="00185F0D"/>
    <w:rsid w:val="00187271"/>
    <w:rsid w:val="001B3226"/>
    <w:rsid w:val="001C7ADB"/>
    <w:rsid w:val="001D17E2"/>
    <w:rsid w:val="001D4612"/>
    <w:rsid w:val="00207E98"/>
    <w:rsid w:val="002123BA"/>
    <w:rsid w:val="002403A7"/>
    <w:rsid w:val="00251086"/>
    <w:rsid w:val="002723B0"/>
    <w:rsid w:val="00315A4A"/>
    <w:rsid w:val="00322115"/>
    <w:rsid w:val="00325C00"/>
    <w:rsid w:val="003417A6"/>
    <w:rsid w:val="00363250"/>
    <w:rsid w:val="004326D4"/>
    <w:rsid w:val="004504DB"/>
    <w:rsid w:val="004B7300"/>
    <w:rsid w:val="004C6753"/>
    <w:rsid w:val="004F3613"/>
    <w:rsid w:val="00520D52"/>
    <w:rsid w:val="0052481D"/>
    <w:rsid w:val="005855F6"/>
    <w:rsid w:val="00595C87"/>
    <w:rsid w:val="005A47FD"/>
    <w:rsid w:val="005B5E5B"/>
    <w:rsid w:val="005D2C65"/>
    <w:rsid w:val="005E6D94"/>
    <w:rsid w:val="00613910"/>
    <w:rsid w:val="0063384F"/>
    <w:rsid w:val="00643C6F"/>
    <w:rsid w:val="00646202"/>
    <w:rsid w:val="0065290F"/>
    <w:rsid w:val="00652F3C"/>
    <w:rsid w:val="006815F6"/>
    <w:rsid w:val="006C4612"/>
    <w:rsid w:val="006F7ADB"/>
    <w:rsid w:val="007506AA"/>
    <w:rsid w:val="0075655A"/>
    <w:rsid w:val="007748F0"/>
    <w:rsid w:val="00795D86"/>
    <w:rsid w:val="007A4321"/>
    <w:rsid w:val="007A4EF2"/>
    <w:rsid w:val="007B5780"/>
    <w:rsid w:val="007E0EC9"/>
    <w:rsid w:val="00825D75"/>
    <w:rsid w:val="00833933"/>
    <w:rsid w:val="00853083"/>
    <w:rsid w:val="00857D2C"/>
    <w:rsid w:val="00874448"/>
    <w:rsid w:val="008B2F0C"/>
    <w:rsid w:val="008B4928"/>
    <w:rsid w:val="008D2AB8"/>
    <w:rsid w:val="008F1C66"/>
    <w:rsid w:val="00970FE4"/>
    <w:rsid w:val="009715C9"/>
    <w:rsid w:val="00976CA4"/>
    <w:rsid w:val="009E0D47"/>
    <w:rsid w:val="009E6588"/>
    <w:rsid w:val="00A0022B"/>
    <w:rsid w:val="00A03072"/>
    <w:rsid w:val="00A07492"/>
    <w:rsid w:val="00A346FE"/>
    <w:rsid w:val="00A47B4D"/>
    <w:rsid w:val="00A55B4A"/>
    <w:rsid w:val="00A83018"/>
    <w:rsid w:val="00A95CB9"/>
    <w:rsid w:val="00AE37C7"/>
    <w:rsid w:val="00B774DC"/>
    <w:rsid w:val="00BA36C5"/>
    <w:rsid w:val="00BD129A"/>
    <w:rsid w:val="00C00A04"/>
    <w:rsid w:val="00C4231C"/>
    <w:rsid w:val="00C969A6"/>
    <w:rsid w:val="00C97D9E"/>
    <w:rsid w:val="00CA4023"/>
    <w:rsid w:val="00CA7D36"/>
    <w:rsid w:val="00D048C4"/>
    <w:rsid w:val="00D24208"/>
    <w:rsid w:val="00D60C38"/>
    <w:rsid w:val="00D66893"/>
    <w:rsid w:val="00D76AC4"/>
    <w:rsid w:val="00D90ACB"/>
    <w:rsid w:val="00DC1500"/>
    <w:rsid w:val="00E17EB4"/>
    <w:rsid w:val="00E23C0A"/>
    <w:rsid w:val="00E41F62"/>
    <w:rsid w:val="00E44371"/>
    <w:rsid w:val="00E50189"/>
    <w:rsid w:val="00E949B0"/>
    <w:rsid w:val="00EA17E7"/>
    <w:rsid w:val="00F00591"/>
    <w:rsid w:val="00F51688"/>
    <w:rsid w:val="00F53146"/>
    <w:rsid w:val="00F54785"/>
    <w:rsid w:val="00F91018"/>
    <w:rsid w:val="00FA0A0D"/>
    <w:rsid w:val="00FA0F30"/>
    <w:rsid w:val="00FA51A4"/>
    <w:rsid w:val="00FB06E2"/>
    <w:rsid w:val="00FC100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A1D37-9E75-4AEA-90F9-E7BD269A5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550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1899-12-31T23:00:00Z</cp:lastPrinted>
  <dcterms:created xsi:type="dcterms:W3CDTF">2025-01-24T11:32:00Z</dcterms:created>
  <dcterms:modified xsi:type="dcterms:W3CDTF">2025-01-29T09:20:00Z</dcterms:modified>
</cp:coreProperties>
</file>