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7F9BF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B65F2" w:rsidRPr="004B65F2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38A16AA4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94F127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7F413B3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9A48C25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384F184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85B465F" w14:textId="77777777" w:rsidTr="004F10A0">
        <w:tc>
          <w:tcPr>
            <w:tcW w:w="2269" w:type="dxa"/>
            <w:shd w:val="clear" w:color="auto" w:fill="auto"/>
          </w:tcPr>
          <w:p w14:paraId="3E3229EC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7F1BD3" w14:textId="77777777" w:rsidR="00A137C9" w:rsidRPr="00A2540E" w:rsidRDefault="004B65F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B65F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Składniki recepturowe i opakowania apteczne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B65F2" w:rsidRPr="00A2540E" w14:paraId="43315E05" w14:textId="77777777" w:rsidTr="00A550D5">
        <w:tc>
          <w:tcPr>
            <w:tcW w:w="2269" w:type="dxa"/>
            <w:shd w:val="clear" w:color="auto" w:fill="auto"/>
          </w:tcPr>
          <w:p w14:paraId="00A76064" w14:textId="77777777" w:rsidR="004B65F2" w:rsidRPr="00A2540E" w:rsidRDefault="004B65F2" w:rsidP="00A550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298072" w14:textId="77777777" w:rsidR="004B65F2" w:rsidRPr="00A2540E" w:rsidRDefault="004B65F2" w:rsidP="00A550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B65F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SZP-271-44/24</w:t>
            </w:r>
          </w:p>
        </w:tc>
      </w:tr>
    </w:tbl>
    <w:p w14:paraId="57F0CB88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BBCFD2B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B65F2" w:rsidRPr="004B65F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C492F84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607C16AE" w14:textId="77777777" w:rsidTr="00A137C9">
        <w:tc>
          <w:tcPr>
            <w:tcW w:w="617" w:type="dxa"/>
            <w:shd w:val="clear" w:color="auto" w:fill="auto"/>
            <w:vAlign w:val="center"/>
          </w:tcPr>
          <w:p w14:paraId="0EB0AD1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AEC8EB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02CC48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4B6B13FA" w14:textId="77777777" w:rsidTr="00A137C9">
        <w:tc>
          <w:tcPr>
            <w:tcW w:w="617" w:type="dxa"/>
            <w:shd w:val="clear" w:color="auto" w:fill="auto"/>
            <w:vAlign w:val="center"/>
          </w:tcPr>
          <w:p w14:paraId="137EEE6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78D7D9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A17502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B23DE02" w14:textId="77777777" w:rsidTr="00A137C9">
        <w:tc>
          <w:tcPr>
            <w:tcW w:w="617" w:type="dxa"/>
            <w:shd w:val="clear" w:color="auto" w:fill="auto"/>
            <w:vAlign w:val="center"/>
          </w:tcPr>
          <w:p w14:paraId="65EA4AE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848DED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E99537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A08F480" w14:textId="09EABFAF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B65F2" w:rsidRPr="004B65F2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6B520FC0" w14:textId="77777777" w:rsidTr="00A137C9">
        <w:tc>
          <w:tcPr>
            <w:tcW w:w="617" w:type="dxa"/>
            <w:shd w:val="clear" w:color="auto" w:fill="auto"/>
            <w:vAlign w:val="center"/>
          </w:tcPr>
          <w:p w14:paraId="2498C36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38DAF7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D907E82" w14:textId="6C549F80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dostaw</w:t>
            </w:r>
          </w:p>
        </w:tc>
      </w:tr>
      <w:tr w:rsidR="00B641BE" w:rsidRPr="0087706D" w14:paraId="4F479FC0" w14:textId="77777777" w:rsidTr="00A137C9">
        <w:tc>
          <w:tcPr>
            <w:tcW w:w="617" w:type="dxa"/>
            <w:shd w:val="clear" w:color="auto" w:fill="auto"/>
            <w:vAlign w:val="center"/>
          </w:tcPr>
          <w:p w14:paraId="4633206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26DE4C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CEF9C3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47B656CC" w14:textId="77777777" w:rsidTr="00A137C9">
        <w:tc>
          <w:tcPr>
            <w:tcW w:w="617" w:type="dxa"/>
            <w:shd w:val="clear" w:color="auto" w:fill="auto"/>
            <w:vAlign w:val="center"/>
          </w:tcPr>
          <w:p w14:paraId="09C8591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60DFCF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1ADE85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92CB51D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032CEDA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5F89447" w14:textId="77777777" w:rsidTr="004F10A0">
        <w:tc>
          <w:tcPr>
            <w:tcW w:w="2660" w:type="dxa"/>
            <w:shd w:val="clear" w:color="auto" w:fill="auto"/>
          </w:tcPr>
          <w:p w14:paraId="6DA7056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B86139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1A94412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5A5285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08E46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C2FEF34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B65F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C5D4156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7A45B" w14:textId="77777777" w:rsidR="008C1C46" w:rsidRDefault="008C1C46" w:rsidP="00025386">
      <w:pPr>
        <w:spacing w:after="0" w:line="240" w:lineRule="auto"/>
      </w:pPr>
      <w:r>
        <w:separator/>
      </w:r>
    </w:p>
  </w:endnote>
  <w:endnote w:type="continuationSeparator" w:id="0">
    <w:p w14:paraId="0B98DA02" w14:textId="77777777" w:rsidR="008C1C46" w:rsidRDefault="008C1C4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87951" w14:textId="77777777" w:rsidR="004B65F2" w:rsidRDefault="004B65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E7457" w14:textId="77777777" w:rsidR="00025386" w:rsidRDefault="00F529A8" w:rsidP="00025386">
    <w:pPr>
      <w:pStyle w:val="Stopka"/>
      <w:tabs>
        <w:tab w:val="clear" w:pos="4536"/>
      </w:tabs>
      <w:jc w:val="center"/>
    </w:pPr>
    <w:r>
      <w:rPr>
        <w:noProof/>
      </w:rPr>
      <w:pict w14:anchorId="696C891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592119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FB880A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0B9C8" w14:textId="77777777" w:rsidR="004B65F2" w:rsidRDefault="004B65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0360A" w14:textId="77777777" w:rsidR="008C1C46" w:rsidRDefault="008C1C46" w:rsidP="00025386">
      <w:pPr>
        <w:spacing w:after="0" w:line="240" w:lineRule="auto"/>
      </w:pPr>
      <w:r>
        <w:separator/>
      </w:r>
    </w:p>
  </w:footnote>
  <w:footnote w:type="continuationSeparator" w:id="0">
    <w:p w14:paraId="629AD2F4" w14:textId="77777777" w:rsidR="008C1C46" w:rsidRDefault="008C1C4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65EDF" w14:textId="77777777" w:rsidR="004B65F2" w:rsidRDefault="004B65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8077F" w14:textId="77777777" w:rsidR="004B65F2" w:rsidRDefault="004B65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CBC33" w14:textId="77777777" w:rsidR="004B65F2" w:rsidRDefault="004B65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1057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1C4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B65F2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C1C46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529A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BE8EC8"/>
  <w15:chartTrackingRefBased/>
  <w15:docId w15:val="{6F7FFA23-8DA2-46AC-B87B-2C978A7E0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dcterms:created xsi:type="dcterms:W3CDTF">2025-01-22T07:57:00Z</dcterms:created>
  <dcterms:modified xsi:type="dcterms:W3CDTF">2025-02-05T11:38:00Z</dcterms:modified>
</cp:coreProperties>
</file>