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799A75" w14:textId="0D7640E1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200FCE">
        <w:rPr>
          <w:rFonts w:ascii="Arial" w:eastAsia="Times New Roman" w:hAnsi="Arial" w:cs="Arial"/>
          <w:bCs/>
          <w:sz w:val="24"/>
          <w:szCs w:val="20"/>
          <w:lang w:eastAsia="pl-PL"/>
        </w:rPr>
        <w:t>5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66BCACBC" w14:textId="77777777" w:rsidTr="00D62E6E">
        <w:tc>
          <w:tcPr>
            <w:tcW w:w="2800" w:type="dxa"/>
            <w:shd w:val="clear" w:color="auto" w:fill="auto"/>
          </w:tcPr>
          <w:p w14:paraId="69272955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E698FE0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2C150BA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D42CCEE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61A0B4A6" w14:textId="77777777" w:rsidTr="00D62E6E">
        <w:tc>
          <w:tcPr>
            <w:tcW w:w="2800" w:type="dxa"/>
            <w:shd w:val="clear" w:color="auto" w:fill="auto"/>
          </w:tcPr>
          <w:p w14:paraId="6F3BA62D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E62EC2E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40B86D7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940AFB0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D3F299B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A0C89" w:rsidRPr="00C14101" w14:paraId="057E5627" w14:textId="77777777" w:rsidTr="0068683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B2C0F54" w14:textId="77777777" w:rsidR="00BA0C89" w:rsidRPr="00C14101" w:rsidRDefault="00BA0C89" w:rsidP="0068683D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5454D245" w14:textId="77777777" w:rsidR="00BA0C89" w:rsidRPr="00C14101" w:rsidRDefault="00BA0C89" w:rsidP="0068683D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BA0C89">
              <w:rPr>
                <w:rFonts w:ascii="Arial" w:eastAsia="Times New Roman" w:hAnsi="Arial" w:cs="Arial"/>
                <w:lang w:eastAsia="pl-PL"/>
              </w:rPr>
              <w:t>(t.j.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55138937" w14:textId="77777777" w:rsidR="00BA0C89" w:rsidRPr="00C14101" w:rsidRDefault="00BA0C89" w:rsidP="006868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6983EF40" w14:textId="77777777" w:rsidR="00BA0C89" w:rsidRPr="00C14101" w:rsidRDefault="00BA0C89" w:rsidP="006868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5ABBB8DC" w14:textId="77777777" w:rsidR="00BC121E" w:rsidRPr="00C14101" w:rsidRDefault="00BA0C89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5D99E67A" w14:textId="77777777" w:rsidTr="00D62E6E">
        <w:tc>
          <w:tcPr>
            <w:tcW w:w="2269" w:type="dxa"/>
            <w:shd w:val="clear" w:color="auto" w:fill="auto"/>
          </w:tcPr>
          <w:p w14:paraId="6EAFAD94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4A308EA" w14:textId="77777777" w:rsidR="00D62E6E" w:rsidRPr="00D62E6E" w:rsidRDefault="00BA0C89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A0C8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Składniki recepturowe i opakowania apteczne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A0C89" w:rsidRPr="00D62E6E" w14:paraId="2BDCF70A" w14:textId="77777777" w:rsidTr="0068683D">
        <w:tc>
          <w:tcPr>
            <w:tcW w:w="2269" w:type="dxa"/>
            <w:shd w:val="clear" w:color="auto" w:fill="auto"/>
          </w:tcPr>
          <w:p w14:paraId="742BBE9E" w14:textId="77777777" w:rsidR="00BA0C89" w:rsidRPr="00D62E6E" w:rsidRDefault="00BA0C89" w:rsidP="0068683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D3CAD9B" w14:textId="77777777" w:rsidR="00BA0C89" w:rsidRPr="00D62E6E" w:rsidRDefault="00BA0C89" w:rsidP="0068683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A0C8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SZP-271-44/24</w:t>
            </w:r>
          </w:p>
        </w:tc>
      </w:tr>
    </w:tbl>
    <w:p w14:paraId="56FE0B68" w14:textId="77777777" w:rsidR="00BC121E" w:rsidRDefault="00BA0C89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BA0C89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6B086746" w14:textId="77777777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694D35E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3C6EE81C" w14:textId="77777777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521A25A1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05CB416F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083076A4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9E8D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6255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3855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1D25D4A8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41F0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8661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1E39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75107FB4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BE39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7A27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FFA4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15001268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3ECED68E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2009D6F6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348858E2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1194F865" w14:textId="77777777" w:rsidTr="00620E37">
        <w:tc>
          <w:tcPr>
            <w:tcW w:w="2660" w:type="dxa"/>
            <w:shd w:val="clear" w:color="auto" w:fill="auto"/>
          </w:tcPr>
          <w:p w14:paraId="6DC6B4CF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B1359D0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30698111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5A89306E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C13E232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01D98A22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A0C89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1B09FD75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B32690" w14:textId="77777777" w:rsidR="009A5CFF" w:rsidRDefault="009A5CFF">
      <w:r>
        <w:separator/>
      </w:r>
    </w:p>
  </w:endnote>
  <w:endnote w:type="continuationSeparator" w:id="0">
    <w:p w14:paraId="10B1E5A3" w14:textId="77777777" w:rsidR="009A5CFF" w:rsidRDefault="009A5C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73FE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59C119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F4E6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6600023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000AB46C">
        <v:line id="_x0000_s1025" style="position:absolute;left:0;text-align:left;z-index:251657728" from="-3.85pt,8.7pt" to="455.15pt,8.7pt"/>
      </w:pict>
    </w:r>
  </w:p>
  <w:p w14:paraId="5BF2316E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84DB14" w14:textId="77777777" w:rsidR="00BA0C89" w:rsidRDefault="00BA0C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3071CB" w14:textId="77777777" w:rsidR="009A5CFF" w:rsidRDefault="009A5CFF">
      <w:r>
        <w:separator/>
      </w:r>
    </w:p>
  </w:footnote>
  <w:footnote w:type="continuationSeparator" w:id="0">
    <w:p w14:paraId="4C1B98CF" w14:textId="77777777" w:rsidR="009A5CFF" w:rsidRDefault="009A5C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B9341" w14:textId="77777777" w:rsidR="00BA0C89" w:rsidRDefault="00BA0C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A07D6" w14:textId="77777777" w:rsidR="00BA0C89" w:rsidRDefault="00BA0C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0DDEF" w14:textId="77777777" w:rsidR="00BA0C89" w:rsidRDefault="00BA0C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87039068">
    <w:abstractNumId w:val="13"/>
  </w:num>
  <w:num w:numId="2" w16cid:durableId="1137261688">
    <w:abstractNumId w:val="0"/>
  </w:num>
  <w:num w:numId="3" w16cid:durableId="294650002">
    <w:abstractNumId w:val="11"/>
  </w:num>
  <w:num w:numId="4" w16cid:durableId="532306618">
    <w:abstractNumId w:val="8"/>
  </w:num>
  <w:num w:numId="5" w16cid:durableId="1825271326">
    <w:abstractNumId w:val="7"/>
  </w:num>
  <w:num w:numId="6" w16cid:durableId="1361592513">
    <w:abstractNumId w:val="1"/>
  </w:num>
  <w:num w:numId="7" w16cid:durableId="1809199072">
    <w:abstractNumId w:val="6"/>
  </w:num>
  <w:num w:numId="8" w16cid:durableId="1366829888">
    <w:abstractNumId w:val="3"/>
  </w:num>
  <w:num w:numId="9" w16cid:durableId="2141721295">
    <w:abstractNumId w:val="2"/>
  </w:num>
  <w:num w:numId="10" w16cid:durableId="1313170614">
    <w:abstractNumId w:val="5"/>
  </w:num>
  <w:num w:numId="11" w16cid:durableId="1486317570">
    <w:abstractNumId w:val="10"/>
  </w:num>
  <w:num w:numId="12" w16cid:durableId="1891115176">
    <w:abstractNumId w:val="4"/>
  </w:num>
  <w:num w:numId="13" w16cid:durableId="2027435984">
    <w:abstractNumId w:val="9"/>
  </w:num>
  <w:num w:numId="14" w16cid:durableId="15152656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5CFF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0FCE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94D02"/>
    <w:rsid w:val="009A21D7"/>
    <w:rsid w:val="009A4A2C"/>
    <w:rsid w:val="009A4CD3"/>
    <w:rsid w:val="009A5CFF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A0C89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1635F4"/>
  <w15:chartTrackingRefBased/>
  <w15:docId w15:val="{352314F1-8D87-46E1-B263-B913E35D6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224</Words>
  <Characters>1755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Anna Oramus-Myjak</cp:lastModifiedBy>
  <cp:revision>3</cp:revision>
  <cp:lastPrinted>2010-01-07T09:39:00Z</cp:lastPrinted>
  <dcterms:created xsi:type="dcterms:W3CDTF">2025-01-22T08:00:00Z</dcterms:created>
  <dcterms:modified xsi:type="dcterms:W3CDTF">2025-01-22T08:00:00Z</dcterms:modified>
</cp:coreProperties>
</file>