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11575" w14:textId="59DD23BD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E37AF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F10E392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5F74F7A" w14:textId="77777777" w:rsidR="005D05C3" w:rsidRPr="0012157F" w:rsidRDefault="00405E1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05E14">
        <w:rPr>
          <w:rFonts w:ascii="Arial" w:hAnsi="Arial" w:cs="Arial"/>
        </w:rPr>
        <w:t>Szpital Specjalistyczny im. Stefana Żeromskiego SPZOZ w Krakowie</w:t>
      </w:r>
    </w:p>
    <w:p w14:paraId="3BB0C37A" w14:textId="77777777" w:rsidR="005D05C3" w:rsidRPr="0012157F" w:rsidRDefault="00405E1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05E14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405E14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747F617" w14:textId="77777777" w:rsidR="005D05C3" w:rsidRDefault="00405E14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05E14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405E14">
        <w:rPr>
          <w:rFonts w:ascii="Arial" w:hAnsi="Arial" w:cs="Arial"/>
        </w:rPr>
        <w:t>Kraków</w:t>
      </w:r>
    </w:p>
    <w:p w14:paraId="6EB890DE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99A7D8C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6CF4916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281E1E7" w14:textId="77777777" w:rsidTr="001B7D97">
        <w:tc>
          <w:tcPr>
            <w:tcW w:w="2800" w:type="dxa"/>
            <w:shd w:val="clear" w:color="auto" w:fill="auto"/>
          </w:tcPr>
          <w:p w14:paraId="0933BA0C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07504F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4BA6A8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4566B5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4F45E0E0" w14:textId="77777777" w:rsidTr="001B7D97">
        <w:tc>
          <w:tcPr>
            <w:tcW w:w="2800" w:type="dxa"/>
            <w:shd w:val="clear" w:color="auto" w:fill="auto"/>
          </w:tcPr>
          <w:p w14:paraId="7BC444F0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395AC4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FFF6B8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CCC8F2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6D0DFF8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5E14" w:rsidRPr="0012157F" w14:paraId="48F660D0" w14:textId="77777777" w:rsidTr="00A550D5">
        <w:tc>
          <w:tcPr>
            <w:tcW w:w="9104" w:type="dxa"/>
            <w:shd w:val="clear" w:color="auto" w:fill="D9D9D9"/>
          </w:tcPr>
          <w:p w14:paraId="562D0AD4" w14:textId="77777777" w:rsidR="00405E14" w:rsidRPr="0012157F" w:rsidRDefault="00405E14" w:rsidP="00A550D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90549C6" w14:textId="77777777" w:rsidR="00405E14" w:rsidRPr="00094F76" w:rsidRDefault="00405E14" w:rsidP="00A550D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05E1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7AEBF3D6" w14:textId="77777777" w:rsidR="00405E14" w:rsidRPr="004B5FB1" w:rsidRDefault="00405E14" w:rsidP="00A550D5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EECE002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05A7B67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6B2B7638" w14:textId="77777777" w:rsidTr="001B7D97">
        <w:tc>
          <w:tcPr>
            <w:tcW w:w="2269" w:type="dxa"/>
            <w:shd w:val="clear" w:color="auto" w:fill="auto"/>
          </w:tcPr>
          <w:p w14:paraId="3A3CED9E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74A003" w14:textId="77777777" w:rsidR="00ED79A4" w:rsidRPr="00A2540E" w:rsidRDefault="00405E1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5E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Składniki recepturowe i opakowania apteczne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05E14" w:rsidRPr="00A2540E" w14:paraId="6446E535" w14:textId="77777777" w:rsidTr="00A550D5">
        <w:tc>
          <w:tcPr>
            <w:tcW w:w="2269" w:type="dxa"/>
            <w:shd w:val="clear" w:color="auto" w:fill="auto"/>
          </w:tcPr>
          <w:p w14:paraId="7D632818" w14:textId="77777777" w:rsidR="00405E14" w:rsidRPr="00A2540E" w:rsidRDefault="00405E14" w:rsidP="00A550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061455" w14:textId="77777777" w:rsidR="00405E14" w:rsidRPr="00A2540E" w:rsidRDefault="00405E14" w:rsidP="00A550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5E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SZP-271-44/24</w:t>
            </w:r>
          </w:p>
        </w:tc>
      </w:tr>
    </w:tbl>
    <w:p w14:paraId="0ED4046A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6BA0808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5E14" w:rsidRPr="00405E1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9D31D94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322AE94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4902840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964F9D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1D177BC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BEB3DD6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AB0331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4A45551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F69D01A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96160D2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7CC1701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59AE7DF8" w14:textId="77777777" w:rsidTr="001B7D97">
        <w:tc>
          <w:tcPr>
            <w:tcW w:w="2660" w:type="dxa"/>
            <w:shd w:val="clear" w:color="auto" w:fill="auto"/>
          </w:tcPr>
          <w:p w14:paraId="7B9B5C7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237895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79D94EA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366D6E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B50677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69E1592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05E1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6237D92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DA015" w14:textId="77777777" w:rsidR="00BB141F" w:rsidRDefault="00BB141F" w:rsidP="0038231F">
      <w:pPr>
        <w:spacing w:after="0" w:line="240" w:lineRule="auto"/>
      </w:pPr>
      <w:r>
        <w:separator/>
      </w:r>
    </w:p>
  </w:endnote>
  <w:endnote w:type="continuationSeparator" w:id="0">
    <w:p w14:paraId="3C078EA8" w14:textId="77777777" w:rsidR="00BB141F" w:rsidRDefault="00BB14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A6738" w14:textId="77777777" w:rsidR="00405E14" w:rsidRDefault="00405E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F1AC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0F22C8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41C99" w14:textId="77777777" w:rsidR="00405E14" w:rsidRDefault="00405E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721F2" w14:textId="77777777" w:rsidR="00BB141F" w:rsidRDefault="00BB141F" w:rsidP="0038231F">
      <w:pPr>
        <w:spacing w:after="0" w:line="240" w:lineRule="auto"/>
      </w:pPr>
      <w:r>
        <w:separator/>
      </w:r>
    </w:p>
  </w:footnote>
  <w:footnote w:type="continuationSeparator" w:id="0">
    <w:p w14:paraId="6EDACA2A" w14:textId="77777777" w:rsidR="00BB141F" w:rsidRDefault="00BB14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FD92A" w14:textId="77777777" w:rsidR="00405E14" w:rsidRDefault="00405E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91C4B" w14:textId="77777777" w:rsidR="00405E14" w:rsidRDefault="00405E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EC038" w14:textId="77777777" w:rsidR="00405E14" w:rsidRDefault="00405E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58639">
    <w:abstractNumId w:val="12"/>
  </w:num>
  <w:num w:numId="2" w16cid:durableId="1999962386">
    <w:abstractNumId w:val="0"/>
  </w:num>
  <w:num w:numId="3" w16cid:durableId="1128860952">
    <w:abstractNumId w:val="11"/>
  </w:num>
  <w:num w:numId="4" w16cid:durableId="2119063234">
    <w:abstractNumId w:val="16"/>
  </w:num>
  <w:num w:numId="5" w16cid:durableId="701444053">
    <w:abstractNumId w:val="13"/>
  </w:num>
  <w:num w:numId="6" w16cid:durableId="1184513733">
    <w:abstractNumId w:val="10"/>
  </w:num>
  <w:num w:numId="7" w16cid:durableId="1409494662">
    <w:abstractNumId w:val="1"/>
  </w:num>
  <w:num w:numId="8" w16cid:durableId="70464748">
    <w:abstractNumId w:val="6"/>
  </w:num>
  <w:num w:numId="9" w16cid:durableId="2064325516">
    <w:abstractNumId w:val="4"/>
  </w:num>
  <w:num w:numId="10" w16cid:durableId="89937369">
    <w:abstractNumId w:val="7"/>
  </w:num>
  <w:num w:numId="11" w16cid:durableId="538124006">
    <w:abstractNumId w:val="5"/>
  </w:num>
  <w:num w:numId="12" w16cid:durableId="67581898">
    <w:abstractNumId w:val="9"/>
  </w:num>
  <w:num w:numId="13" w16cid:durableId="1877616785">
    <w:abstractNumId w:val="3"/>
  </w:num>
  <w:num w:numId="14" w16cid:durableId="134107044">
    <w:abstractNumId w:val="2"/>
  </w:num>
  <w:num w:numId="15" w16cid:durableId="2091268865">
    <w:abstractNumId w:val="15"/>
  </w:num>
  <w:num w:numId="16" w16cid:durableId="1346053832">
    <w:abstractNumId w:val="8"/>
  </w:num>
  <w:num w:numId="17" w16cid:durableId="21205591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141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05E14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E37A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B141F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6AE411"/>
  <w15:docId w15:val="{2916530F-D4A6-40F1-89DE-02A6D5F9E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346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2025-01-22T07:58:00Z</dcterms:created>
  <dcterms:modified xsi:type="dcterms:W3CDTF">2025-01-22T07:58:00Z</dcterms:modified>
</cp:coreProperties>
</file>