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B5932" w14:textId="2E55B2B9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C1EEE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BE9A49C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D5CDF84" w14:textId="77777777" w:rsidR="006676AE" w:rsidRPr="0012157F" w:rsidRDefault="00153B2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53B20">
        <w:rPr>
          <w:rFonts w:ascii="Arial" w:hAnsi="Arial" w:cs="Arial"/>
        </w:rPr>
        <w:t>Szpital Specjalistyczny im. Stefana Żeromskiego SPZOZ w Krakowie</w:t>
      </w:r>
    </w:p>
    <w:p w14:paraId="6EF7CC0D" w14:textId="77777777" w:rsidR="006676AE" w:rsidRPr="0012157F" w:rsidRDefault="00153B2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53B20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153B20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35C0DBA" w14:textId="77777777" w:rsidR="00F90CD1" w:rsidRDefault="00153B2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53B20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153B20">
        <w:rPr>
          <w:rFonts w:ascii="Arial" w:hAnsi="Arial" w:cs="Arial"/>
        </w:rPr>
        <w:t>Kraków</w:t>
      </w:r>
    </w:p>
    <w:p w14:paraId="6D876DE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F907F93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57B1506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79BCCD1" w14:textId="77777777" w:rsidTr="0018769E">
        <w:tc>
          <w:tcPr>
            <w:tcW w:w="2800" w:type="dxa"/>
            <w:shd w:val="clear" w:color="auto" w:fill="auto"/>
          </w:tcPr>
          <w:p w14:paraId="3DE2734D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36E2EE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50B582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407A2C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8B8901F" w14:textId="77777777" w:rsidTr="0018769E">
        <w:tc>
          <w:tcPr>
            <w:tcW w:w="2800" w:type="dxa"/>
            <w:shd w:val="clear" w:color="auto" w:fill="auto"/>
          </w:tcPr>
          <w:p w14:paraId="1F0D37CF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922B76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3E37F0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8E073D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7DAA63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3B20" w:rsidRPr="0012157F" w14:paraId="5E2B9619" w14:textId="77777777" w:rsidTr="00A550D5">
        <w:tc>
          <w:tcPr>
            <w:tcW w:w="9104" w:type="dxa"/>
            <w:shd w:val="clear" w:color="auto" w:fill="D9D9D9"/>
          </w:tcPr>
          <w:p w14:paraId="0EFE697D" w14:textId="77777777" w:rsidR="00153B20" w:rsidRPr="0012157F" w:rsidRDefault="00153B20" w:rsidP="00A550D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121ABDD" w14:textId="77777777" w:rsidR="00153B20" w:rsidRPr="0012157F" w:rsidRDefault="00153B20" w:rsidP="00A550D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53B2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3CB13C1" w14:textId="77777777" w:rsidR="00153B20" w:rsidRPr="00612283" w:rsidRDefault="00153B20" w:rsidP="00A550D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0C19E1D" w14:textId="77777777" w:rsidR="00153B20" w:rsidRPr="00612283" w:rsidRDefault="00153B20" w:rsidP="00A550D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EDBB7EB" w14:textId="77777777" w:rsidR="00153B20" w:rsidRPr="0012157F" w:rsidRDefault="00153B20" w:rsidP="00A550D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92A3438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3FA8D7E" w14:textId="77777777" w:rsidTr="0018769E">
        <w:tc>
          <w:tcPr>
            <w:tcW w:w="2269" w:type="dxa"/>
            <w:shd w:val="clear" w:color="auto" w:fill="auto"/>
          </w:tcPr>
          <w:p w14:paraId="73221AD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6C836B" w14:textId="77777777" w:rsidR="002578E4" w:rsidRPr="00A2540E" w:rsidRDefault="00153B2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3B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Składniki recepturowe i opakowania apteczne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3B20" w:rsidRPr="00A2540E" w14:paraId="6722EB93" w14:textId="77777777" w:rsidTr="00A550D5">
        <w:tc>
          <w:tcPr>
            <w:tcW w:w="2269" w:type="dxa"/>
            <w:shd w:val="clear" w:color="auto" w:fill="auto"/>
          </w:tcPr>
          <w:p w14:paraId="5E12EAB8" w14:textId="77777777" w:rsidR="00153B20" w:rsidRPr="00A2540E" w:rsidRDefault="00153B20" w:rsidP="00A550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C38DC8" w14:textId="77777777" w:rsidR="00153B20" w:rsidRPr="00A2540E" w:rsidRDefault="00153B20" w:rsidP="00A550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3B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SZP-271-44/24</w:t>
            </w:r>
          </w:p>
        </w:tc>
      </w:tr>
    </w:tbl>
    <w:p w14:paraId="41B44FE7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D6A212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53B20" w:rsidRPr="00153B2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D4A6730" w14:textId="77777777" w:rsidTr="00650D6C">
        <w:tc>
          <w:tcPr>
            <w:tcW w:w="9104" w:type="dxa"/>
            <w:shd w:val="clear" w:color="auto" w:fill="D9D9D9"/>
          </w:tcPr>
          <w:p w14:paraId="2B8736B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A658770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40995DA" w14:textId="77777777" w:rsidR="00153B20" w:rsidRPr="00992BD8" w:rsidRDefault="00153B20" w:rsidP="00153B2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EC68E95" w14:textId="77777777" w:rsidR="002426FF" w:rsidRPr="00A44833" w:rsidRDefault="00153B20" w:rsidP="00153B2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3258C16C" w14:textId="77777777" w:rsidR="00153B20" w:rsidRPr="00A44833" w:rsidRDefault="00153B20" w:rsidP="00153B2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201172A" w14:textId="77777777" w:rsidR="00153B20" w:rsidRPr="0012157F" w:rsidRDefault="00153B20" w:rsidP="00153B2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EE2724F" w14:textId="77777777" w:rsidR="00153B20" w:rsidRPr="0012157F" w:rsidRDefault="00153B20" w:rsidP="00153B2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048288C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B48799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66E9EC8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CCE2636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B9CD15E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A18BE44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37E4159" w14:textId="77777777" w:rsidTr="00CD4DD1">
        <w:tc>
          <w:tcPr>
            <w:tcW w:w="9104" w:type="dxa"/>
            <w:shd w:val="clear" w:color="auto" w:fill="D9D9D9"/>
          </w:tcPr>
          <w:p w14:paraId="52481C9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D9DC169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8036DA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196F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92F9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53B20" w:rsidRPr="0012157F" w14:paraId="43958917" w14:textId="77777777" w:rsidTr="00A550D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16EB1" w14:textId="77777777" w:rsidR="00153B20" w:rsidRPr="0012157F" w:rsidRDefault="00153B20" w:rsidP="00A550D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3B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02E6E" w14:textId="77777777" w:rsidR="00153B20" w:rsidRPr="0012157F" w:rsidRDefault="00153B20" w:rsidP="00A550D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3B2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311F94A" w14:textId="77777777" w:rsidR="00153B20" w:rsidRPr="0012157F" w:rsidRDefault="00153B20" w:rsidP="00A550D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3B2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 U. z 2022 r., poz. 2301 ze zm.) - dot. części 11, 13 i 14.  Ocena spełniania warunków udziału w postępowaniu będzie dokonana na zasadzie spełnia/nie spełnia.</w:t>
            </w:r>
          </w:p>
        </w:tc>
      </w:tr>
    </w:tbl>
    <w:p w14:paraId="5AB8FED6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6153C86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7BF9FEB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D66DFE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EA85931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B72701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042DA2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FB8D68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10BAFC5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862FC8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87E5FFF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6738302" w14:textId="77777777" w:rsidTr="00CD4DD1">
        <w:tc>
          <w:tcPr>
            <w:tcW w:w="9104" w:type="dxa"/>
            <w:shd w:val="clear" w:color="auto" w:fill="D9D9D9"/>
          </w:tcPr>
          <w:p w14:paraId="13357FC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875A06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A6A8941" w14:textId="77777777" w:rsidTr="00847232">
        <w:tc>
          <w:tcPr>
            <w:tcW w:w="9104" w:type="dxa"/>
            <w:shd w:val="clear" w:color="auto" w:fill="D9D9D9"/>
          </w:tcPr>
          <w:p w14:paraId="739807A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420588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F22689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FBD45A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B255F6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3C9961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78F8F2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7397B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91464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425EC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F3B90C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B2CEB05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540ED6B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D7BE3" w14:textId="77777777" w:rsidR="00C313EC" w:rsidRDefault="00C313EC" w:rsidP="0038231F">
      <w:pPr>
        <w:spacing w:after="0" w:line="240" w:lineRule="auto"/>
      </w:pPr>
      <w:r>
        <w:separator/>
      </w:r>
    </w:p>
  </w:endnote>
  <w:endnote w:type="continuationSeparator" w:id="0">
    <w:p w14:paraId="298CBE0F" w14:textId="77777777" w:rsidR="00C313EC" w:rsidRDefault="00C313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CC8A5" w14:textId="77777777" w:rsidR="00153B20" w:rsidRDefault="00153B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2EE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D911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CA563" w14:textId="77777777" w:rsidR="00153B20" w:rsidRDefault="00153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8569D" w14:textId="77777777" w:rsidR="00C313EC" w:rsidRDefault="00C313EC" w:rsidP="0038231F">
      <w:pPr>
        <w:spacing w:after="0" w:line="240" w:lineRule="auto"/>
      </w:pPr>
      <w:r>
        <w:separator/>
      </w:r>
    </w:p>
  </w:footnote>
  <w:footnote w:type="continuationSeparator" w:id="0">
    <w:p w14:paraId="4E91A2D7" w14:textId="77777777" w:rsidR="00C313EC" w:rsidRDefault="00C313EC" w:rsidP="0038231F">
      <w:pPr>
        <w:spacing w:after="0" w:line="240" w:lineRule="auto"/>
      </w:pPr>
      <w:r>
        <w:continuationSeparator/>
      </w:r>
    </w:p>
  </w:footnote>
  <w:footnote w:id="1">
    <w:p w14:paraId="26CB624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384F1B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E38CED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6503F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4072C" w14:textId="77777777" w:rsidR="00153B20" w:rsidRDefault="00153B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53A92" w14:textId="77777777" w:rsidR="00153B20" w:rsidRDefault="00153B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5D619" w14:textId="77777777" w:rsidR="00153B20" w:rsidRDefault="00153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6847506">
    <w:abstractNumId w:val="11"/>
  </w:num>
  <w:num w:numId="2" w16cid:durableId="2083134893">
    <w:abstractNumId w:val="0"/>
  </w:num>
  <w:num w:numId="3" w16cid:durableId="943463113">
    <w:abstractNumId w:val="10"/>
  </w:num>
  <w:num w:numId="4" w16cid:durableId="1191845578">
    <w:abstractNumId w:val="13"/>
  </w:num>
  <w:num w:numId="5" w16cid:durableId="1356688769">
    <w:abstractNumId w:val="12"/>
  </w:num>
  <w:num w:numId="6" w16cid:durableId="1325937780">
    <w:abstractNumId w:val="9"/>
  </w:num>
  <w:num w:numId="7" w16cid:durableId="2068407909">
    <w:abstractNumId w:val="1"/>
  </w:num>
  <w:num w:numId="8" w16cid:durableId="1989817113">
    <w:abstractNumId w:val="6"/>
  </w:num>
  <w:num w:numId="9" w16cid:durableId="143669294">
    <w:abstractNumId w:val="4"/>
  </w:num>
  <w:num w:numId="10" w16cid:durableId="1755348840">
    <w:abstractNumId w:val="7"/>
  </w:num>
  <w:num w:numId="11" w16cid:durableId="31851389">
    <w:abstractNumId w:val="5"/>
  </w:num>
  <w:num w:numId="12" w16cid:durableId="1872305372">
    <w:abstractNumId w:val="8"/>
  </w:num>
  <w:num w:numId="13" w16cid:durableId="1554344988">
    <w:abstractNumId w:val="3"/>
  </w:num>
  <w:num w:numId="14" w16cid:durableId="967200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13E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53B20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1EEE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13EC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47444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057CC"/>
  <w15:docId w15:val="{C3A557EF-9ED0-4D62-AA12-F0AA7E96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826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4</cp:revision>
  <cp:lastPrinted>2016-07-26T10:32:00Z</cp:lastPrinted>
  <dcterms:created xsi:type="dcterms:W3CDTF">2025-01-22T07:57:00Z</dcterms:created>
  <dcterms:modified xsi:type="dcterms:W3CDTF">2025-01-28T07:25:00Z</dcterms:modified>
</cp:coreProperties>
</file>