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693BC" w14:textId="5CEED095" w:rsidR="008D2AB8" w:rsidRPr="0069157E" w:rsidRDefault="008D2AB8" w:rsidP="0069157E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b w:val="0"/>
          <w:sz w:val="20"/>
          <w:szCs w:val="20"/>
        </w:rPr>
        <w:tab/>
      </w:r>
      <w:r w:rsidRPr="0069157E">
        <w:rPr>
          <w:rFonts w:ascii="Verdana" w:hAnsi="Verdana"/>
          <w:b w:val="0"/>
          <w:sz w:val="20"/>
          <w:szCs w:val="20"/>
        </w:rPr>
        <w:tab/>
      </w:r>
      <w:r w:rsidRPr="0069157E">
        <w:rPr>
          <w:rFonts w:ascii="Verdana" w:hAnsi="Verdana"/>
          <w:b w:val="0"/>
          <w:sz w:val="20"/>
          <w:szCs w:val="20"/>
        </w:rPr>
        <w:tab/>
      </w:r>
      <w:r w:rsidRPr="0069157E">
        <w:rPr>
          <w:rFonts w:ascii="Verdana" w:hAnsi="Verdana"/>
          <w:b w:val="0"/>
          <w:sz w:val="20"/>
          <w:szCs w:val="20"/>
        </w:rPr>
        <w:tab/>
      </w:r>
      <w:r w:rsidRPr="0069157E">
        <w:rPr>
          <w:rFonts w:ascii="Verdana" w:hAnsi="Verdana"/>
          <w:b w:val="0"/>
          <w:sz w:val="20"/>
          <w:szCs w:val="20"/>
        </w:rPr>
        <w:tab/>
      </w:r>
      <w:r w:rsidRPr="0069157E">
        <w:rPr>
          <w:rFonts w:ascii="Verdana" w:hAnsi="Verdana"/>
          <w:b w:val="0"/>
          <w:sz w:val="20"/>
          <w:szCs w:val="20"/>
        </w:rPr>
        <w:tab/>
      </w:r>
      <w:r w:rsidRPr="0069157E">
        <w:rPr>
          <w:rFonts w:ascii="Verdana" w:hAnsi="Verdana"/>
          <w:b w:val="0"/>
          <w:sz w:val="20"/>
          <w:szCs w:val="20"/>
        </w:rPr>
        <w:tab/>
      </w:r>
      <w:r w:rsidRPr="0069157E">
        <w:rPr>
          <w:rFonts w:ascii="Verdana" w:hAnsi="Verdana"/>
          <w:sz w:val="20"/>
          <w:szCs w:val="20"/>
        </w:rPr>
        <w:t xml:space="preserve">Załącznik nr </w:t>
      </w:r>
      <w:r w:rsidR="00012286" w:rsidRPr="0069157E">
        <w:rPr>
          <w:rFonts w:ascii="Verdana" w:hAnsi="Verdana"/>
          <w:sz w:val="20"/>
          <w:szCs w:val="20"/>
        </w:rPr>
        <w:t>1</w:t>
      </w:r>
    </w:p>
    <w:p w14:paraId="11EE651F" w14:textId="77777777" w:rsidR="008D2AB8" w:rsidRPr="0069157E" w:rsidRDefault="008D2AB8" w:rsidP="0069157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1AA173B" w14:textId="77777777" w:rsidR="008D2AB8" w:rsidRPr="0069157E" w:rsidRDefault="008D2AB8" w:rsidP="0069157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</w:rPr>
        <w:t>FORMULARZ OFERTY</w:t>
      </w:r>
    </w:p>
    <w:p w14:paraId="7549D20D" w14:textId="77777777" w:rsidR="008D2AB8" w:rsidRPr="0069157E" w:rsidRDefault="008D2AB8" w:rsidP="0069157E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C0C2F97" w14:textId="77777777" w:rsidR="008D2AB8" w:rsidRPr="0069157E" w:rsidRDefault="008D2AB8" w:rsidP="0069157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A8A8467" w14:textId="77777777" w:rsidR="008D2AB8" w:rsidRPr="0069157E" w:rsidRDefault="008D2AB8" w:rsidP="0069157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5F06475F" w14:textId="77777777" w:rsidR="008D2AB8" w:rsidRPr="0069157E" w:rsidRDefault="008D2AB8" w:rsidP="0069157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EECED31" w14:textId="77777777" w:rsidR="008D2AB8" w:rsidRPr="0069157E" w:rsidRDefault="008D2AB8" w:rsidP="0069157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25436EF" w14:textId="77777777" w:rsidR="008D2AB8" w:rsidRPr="0069157E" w:rsidRDefault="008D2AB8" w:rsidP="0069157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9157E">
        <w:rPr>
          <w:rFonts w:ascii="Verdana" w:hAnsi="Verdana"/>
          <w:sz w:val="20"/>
          <w:szCs w:val="20"/>
          <w:lang w:val="de-DE"/>
        </w:rPr>
        <w:t>TEL.</w:t>
      </w:r>
      <w:r w:rsidRPr="0069157E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3CC4943" w14:textId="77777777" w:rsidR="008D2AB8" w:rsidRPr="0069157E" w:rsidRDefault="008D2AB8" w:rsidP="0069157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9157E">
        <w:rPr>
          <w:rFonts w:ascii="Verdana" w:hAnsi="Verdana"/>
          <w:sz w:val="20"/>
          <w:szCs w:val="20"/>
          <w:lang w:val="de-DE"/>
        </w:rPr>
        <w:t xml:space="preserve">FAX </w:t>
      </w:r>
      <w:r w:rsidRPr="0069157E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F237265" w14:textId="77777777" w:rsidR="008D2AB8" w:rsidRPr="0069157E" w:rsidRDefault="008D2AB8" w:rsidP="0069157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9157E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DE86B79" w14:textId="77777777" w:rsidR="008D2AB8" w:rsidRPr="0069157E" w:rsidRDefault="008D2AB8" w:rsidP="0069157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69157E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86FF88B" w14:textId="77777777" w:rsidR="008D2AB8" w:rsidRPr="0069157E" w:rsidRDefault="008D2AB8" w:rsidP="0069157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A9EC270" w14:textId="77777777" w:rsidR="008D2AB8" w:rsidRPr="0069157E" w:rsidRDefault="008D2AB8" w:rsidP="0069157E">
      <w:pPr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Do: Nazwa i siedziba Zamawiającego:</w:t>
      </w:r>
    </w:p>
    <w:p w14:paraId="5B3DEAD1" w14:textId="77777777" w:rsidR="0069157E" w:rsidRDefault="0069157E" w:rsidP="0069157E">
      <w:pPr>
        <w:ind w:right="-110"/>
        <w:rPr>
          <w:rFonts w:ascii="Verdana" w:hAnsi="Verdana"/>
          <w:b/>
          <w:sz w:val="20"/>
          <w:szCs w:val="20"/>
        </w:rPr>
      </w:pPr>
    </w:p>
    <w:p w14:paraId="76C84214" w14:textId="67A0B627" w:rsidR="000D1854" w:rsidRPr="0069157E" w:rsidRDefault="000D1854" w:rsidP="0069157E">
      <w:pPr>
        <w:ind w:right="-110"/>
        <w:rPr>
          <w:rFonts w:ascii="Verdana" w:hAnsi="Verdana"/>
          <w:b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</w:rPr>
        <w:t xml:space="preserve">Akademia Górniczo </w:t>
      </w:r>
      <w:r w:rsidR="00FA7488">
        <w:rPr>
          <w:rFonts w:ascii="Verdana" w:hAnsi="Verdana"/>
          <w:b/>
          <w:sz w:val="20"/>
          <w:szCs w:val="20"/>
        </w:rPr>
        <w:t>–</w:t>
      </w:r>
      <w:r w:rsidRPr="0069157E">
        <w:rPr>
          <w:rFonts w:ascii="Verdana" w:hAnsi="Verdana"/>
          <w:b/>
          <w:sz w:val="20"/>
          <w:szCs w:val="20"/>
        </w:rPr>
        <w:t xml:space="preserve"> Hutnicza</w:t>
      </w:r>
      <w:r w:rsidR="00FA7488">
        <w:rPr>
          <w:rFonts w:ascii="Verdana" w:hAnsi="Verdana"/>
          <w:b/>
          <w:sz w:val="20"/>
          <w:szCs w:val="20"/>
        </w:rPr>
        <w:t xml:space="preserve"> </w:t>
      </w:r>
      <w:r w:rsidRPr="0069157E">
        <w:rPr>
          <w:rFonts w:ascii="Verdana" w:hAnsi="Verdana"/>
          <w:b/>
          <w:sz w:val="20"/>
          <w:szCs w:val="20"/>
        </w:rPr>
        <w:t>im. Stanisława Staszica w Krakowie</w:t>
      </w:r>
    </w:p>
    <w:p w14:paraId="7B9C00BC" w14:textId="77777777" w:rsidR="008D2AB8" w:rsidRPr="0069157E" w:rsidRDefault="000D1854" w:rsidP="0069157E">
      <w:pPr>
        <w:ind w:right="-110"/>
        <w:rPr>
          <w:rFonts w:ascii="Verdana" w:hAnsi="Verdana"/>
          <w:b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</w:rPr>
        <w:t>Dział Zamówień Publicznych</w:t>
      </w:r>
      <w:r w:rsidR="008D2AB8" w:rsidRPr="0069157E">
        <w:rPr>
          <w:rFonts w:ascii="Verdana" w:hAnsi="Verdana"/>
          <w:b/>
          <w:sz w:val="20"/>
          <w:szCs w:val="20"/>
        </w:rPr>
        <w:t xml:space="preserve">  </w:t>
      </w:r>
    </w:p>
    <w:p w14:paraId="4BAF2390" w14:textId="4F7488DF" w:rsidR="008D2AB8" w:rsidRPr="0069157E" w:rsidRDefault="000D1854" w:rsidP="0069157E">
      <w:pPr>
        <w:ind w:right="-110"/>
        <w:rPr>
          <w:rFonts w:ascii="Verdana" w:hAnsi="Verdana"/>
          <w:b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</w:rPr>
        <w:t>Al. Mickiewicza</w:t>
      </w:r>
      <w:r w:rsidR="008D2AB8" w:rsidRPr="0069157E">
        <w:rPr>
          <w:rFonts w:ascii="Verdana" w:hAnsi="Verdana"/>
          <w:b/>
          <w:sz w:val="20"/>
          <w:szCs w:val="20"/>
        </w:rPr>
        <w:t xml:space="preserve"> </w:t>
      </w:r>
      <w:r w:rsidRPr="0069157E">
        <w:rPr>
          <w:rFonts w:ascii="Verdana" w:hAnsi="Verdana"/>
          <w:b/>
          <w:sz w:val="20"/>
          <w:szCs w:val="20"/>
        </w:rPr>
        <w:t>30</w:t>
      </w:r>
      <w:r w:rsidR="0069157E">
        <w:rPr>
          <w:rFonts w:ascii="Verdana" w:hAnsi="Verdana"/>
          <w:b/>
          <w:sz w:val="20"/>
          <w:szCs w:val="20"/>
        </w:rPr>
        <w:t xml:space="preserve">, </w:t>
      </w:r>
      <w:r w:rsidRPr="0069157E">
        <w:rPr>
          <w:rFonts w:ascii="Verdana" w:hAnsi="Verdana"/>
          <w:b/>
          <w:sz w:val="20"/>
          <w:szCs w:val="20"/>
        </w:rPr>
        <w:t>30-059</w:t>
      </w:r>
      <w:r w:rsidR="008D2AB8" w:rsidRPr="0069157E">
        <w:rPr>
          <w:rFonts w:ascii="Verdana" w:hAnsi="Verdana"/>
          <w:b/>
          <w:sz w:val="20"/>
          <w:szCs w:val="20"/>
        </w:rPr>
        <w:t xml:space="preserve"> </w:t>
      </w:r>
      <w:r w:rsidRPr="0069157E">
        <w:rPr>
          <w:rFonts w:ascii="Verdana" w:hAnsi="Verdana"/>
          <w:b/>
          <w:sz w:val="20"/>
          <w:szCs w:val="20"/>
        </w:rPr>
        <w:t>Kraków</w:t>
      </w:r>
      <w:r w:rsidR="008D2AB8" w:rsidRPr="0069157E">
        <w:rPr>
          <w:rFonts w:ascii="Verdana" w:hAnsi="Verdana"/>
          <w:b/>
          <w:sz w:val="20"/>
          <w:szCs w:val="20"/>
        </w:rPr>
        <w:t xml:space="preserve">,  </w:t>
      </w:r>
    </w:p>
    <w:p w14:paraId="18F41E7C" w14:textId="77777777" w:rsidR="008D2AB8" w:rsidRPr="0069157E" w:rsidRDefault="008D2AB8" w:rsidP="0069157E">
      <w:pPr>
        <w:ind w:firstLine="3969"/>
        <w:rPr>
          <w:rFonts w:ascii="Verdana" w:hAnsi="Verdana"/>
          <w:b/>
          <w:sz w:val="20"/>
          <w:szCs w:val="20"/>
        </w:rPr>
      </w:pPr>
    </w:p>
    <w:p w14:paraId="68424659" w14:textId="44B3B0D2" w:rsidR="008D2AB8" w:rsidRPr="0069157E" w:rsidRDefault="008D2AB8" w:rsidP="0069157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0D1854" w:rsidRPr="0069157E">
        <w:rPr>
          <w:rFonts w:ascii="Verdana" w:hAnsi="Verdana"/>
          <w:b/>
          <w:sz w:val="20"/>
          <w:szCs w:val="20"/>
        </w:rPr>
        <w:t>Wykonywanie drobnych prac budowlanych i instalacyjnych w kompleksie pawilonów D, DGŚ, M, MD, MK, MŁ, RE oraz lokalach mieszkalnych i budynkach zakładowych AGH w Krakowie - DE-dzp.272-62/25</w:t>
      </w:r>
      <w:r w:rsidRPr="0069157E">
        <w:rPr>
          <w:rFonts w:ascii="Verdana" w:hAnsi="Verdana"/>
          <w:b/>
          <w:sz w:val="20"/>
          <w:szCs w:val="20"/>
        </w:rPr>
        <w:t xml:space="preserve">, </w:t>
      </w:r>
      <w:r w:rsidRPr="0069157E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191B33A" w14:textId="77777777" w:rsidR="008D2AB8" w:rsidRPr="0069157E" w:rsidRDefault="008D2AB8" w:rsidP="0069157E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A066E2C" w14:textId="77777777" w:rsidR="0069157E" w:rsidRPr="0069157E" w:rsidRDefault="0069157E" w:rsidP="0069157E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</w:rPr>
        <w:t>Cena brutto: .....................................................................................PLN</w:t>
      </w:r>
    </w:p>
    <w:p w14:paraId="23BD5398" w14:textId="77777777" w:rsidR="0069157E" w:rsidRPr="0069157E" w:rsidRDefault="0069157E" w:rsidP="0069157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13CBE3E" w14:textId="77777777" w:rsidR="0069157E" w:rsidRPr="0069157E" w:rsidRDefault="0069157E" w:rsidP="0069157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</w:rPr>
        <w:t>Słownie: .....................................................................................................</w:t>
      </w:r>
    </w:p>
    <w:p w14:paraId="025B2A11" w14:textId="77777777" w:rsidR="0069157E" w:rsidRPr="0069157E" w:rsidRDefault="0069157E" w:rsidP="0069157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E6983F9" w14:textId="77777777" w:rsidR="0069157E" w:rsidRPr="0069157E" w:rsidRDefault="0069157E" w:rsidP="0069157E">
      <w:pPr>
        <w:widowControl w:val="0"/>
        <w:rPr>
          <w:rFonts w:ascii="Verdana" w:hAnsi="Verdana"/>
          <w:b/>
          <w:sz w:val="20"/>
          <w:szCs w:val="20"/>
          <w:lang w:val="x-none" w:eastAsia="x-none"/>
        </w:rPr>
      </w:pPr>
      <w:r w:rsidRPr="0069157E">
        <w:rPr>
          <w:rFonts w:ascii="Verdana" w:hAnsi="Verdana"/>
          <w:b/>
          <w:sz w:val="20"/>
          <w:szCs w:val="20"/>
          <w:lang w:val="x-none" w:eastAsia="x-none"/>
        </w:rPr>
        <w:t xml:space="preserve">Powyższa cena zawiera podatek VAT w wysokości </w:t>
      </w:r>
      <w:r w:rsidRPr="0069157E">
        <w:rPr>
          <w:rFonts w:ascii="Verdana" w:hAnsi="Verdana"/>
          <w:b/>
          <w:sz w:val="20"/>
          <w:szCs w:val="20"/>
          <w:lang w:eastAsia="x-none"/>
        </w:rPr>
        <w:t>23</w:t>
      </w:r>
      <w:r w:rsidRPr="0069157E">
        <w:rPr>
          <w:rFonts w:ascii="Verdana" w:hAnsi="Verdana"/>
          <w:b/>
          <w:sz w:val="20"/>
          <w:szCs w:val="20"/>
          <w:lang w:val="x-none" w:eastAsia="x-none"/>
        </w:rPr>
        <w:t xml:space="preserve"> % tj.</w:t>
      </w:r>
      <w:r w:rsidRPr="0069157E">
        <w:rPr>
          <w:rFonts w:ascii="Verdana" w:hAnsi="Verdana"/>
          <w:b/>
          <w:sz w:val="20"/>
          <w:szCs w:val="20"/>
          <w:lang w:eastAsia="x-none"/>
        </w:rPr>
        <w:t xml:space="preserve"> </w:t>
      </w:r>
      <w:r w:rsidRPr="0069157E">
        <w:rPr>
          <w:rFonts w:ascii="Verdana" w:hAnsi="Verdana"/>
          <w:b/>
          <w:sz w:val="20"/>
          <w:szCs w:val="20"/>
          <w:lang w:val="x-none" w:eastAsia="x-none"/>
        </w:rPr>
        <w:t>.....……………….PLN</w:t>
      </w:r>
    </w:p>
    <w:p w14:paraId="30F8D156" w14:textId="77777777" w:rsidR="0069157E" w:rsidRPr="0069157E" w:rsidRDefault="0069157E" w:rsidP="0069157E">
      <w:pPr>
        <w:widowControl w:val="0"/>
        <w:ind w:right="1"/>
        <w:jc w:val="both"/>
        <w:rPr>
          <w:rFonts w:ascii="Verdana" w:hAnsi="Verdana"/>
          <w:sz w:val="20"/>
          <w:szCs w:val="20"/>
          <w:u w:val="single"/>
        </w:rPr>
      </w:pPr>
    </w:p>
    <w:p w14:paraId="54838D9C" w14:textId="3C935203" w:rsidR="0069157E" w:rsidRPr="0069157E" w:rsidRDefault="0069157E" w:rsidP="0069157E">
      <w:pPr>
        <w:keepNext/>
        <w:outlineLvl w:val="1"/>
        <w:rPr>
          <w:rFonts w:ascii="Verdana" w:hAnsi="Verdana"/>
          <w:b/>
          <w:bCs/>
          <w:iCs/>
          <w:sz w:val="20"/>
          <w:szCs w:val="20"/>
        </w:rPr>
      </w:pPr>
      <w:r w:rsidRPr="0069157E">
        <w:rPr>
          <w:rFonts w:ascii="Verdana" w:hAnsi="Verdana"/>
          <w:b/>
          <w:bCs/>
          <w:iCs/>
          <w:sz w:val="20"/>
          <w:szCs w:val="20"/>
          <w:u w:val="single"/>
        </w:rPr>
        <w:t xml:space="preserve">Termin realizacji: </w:t>
      </w:r>
      <w:r w:rsidRPr="0069157E">
        <w:rPr>
          <w:rFonts w:ascii="Verdana" w:hAnsi="Verdana"/>
          <w:b/>
          <w:bCs/>
          <w:iCs/>
          <w:sz w:val="20"/>
          <w:szCs w:val="20"/>
        </w:rPr>
        <w:t>sukcesywnie do 12 miesięcy od daty podpisania umowy</w:t>
      </w:r>
    </w:p>
    <w:p w14:paraId="55DC6A72" w14:textId="77777777" w:rsidR="0069157E" w:rsidRPr="0069157E" w:rsidRDefault="0069157E" w:rsidP="0069157E">
      <w:pPr>
        <w:keepNext/>
        <w:outlineLvl w:val="1"/>
        <w:rPr>
          <w:rFonts w:ascii="Verdana" w:hAnsi="Verdana"/>
          <w:b/>
          <w:bCs/>
          <w:iCs/>
          <w:sz w:val="20"/>
          <w:szCs w:val="20"/>
        </w:rPr>
      </w:pPr>
    </w:p>
    <w:p w14:paraId="03EC69EA" w14:textId="0765D0A8" w:rsidR="0069157E" w:rsidRPr="0069157E" w:rsidRDefault="0069157E" w:rsidP="0069157E">
      <w:pPr>
        <w:keepNext/>
        <w:jc w:val="both"/>
        <w:outlineLvl w:val="1"/>
        <w:rPr>
          <w:rFonts w:ascii="Verdana" w:hAnsi="Verdana"/>
          <w:bCs/>
          <w:iCs/>
          <w:sz w:val="20"/>
          <w:szCs w:val="20"/>
        </w:rPr>
      </w:pPr>
      <w:r w:rsidRPr="0069157E">
        <w:rPr>
          <w:rFonts w:ascii="Verdana" w:hAnsi="Verdana"/>
          <w:b/>
          <w:bCs/>
          <w:iCs/>
          <w:sz w:val="20"/>
          <w:szCs w:val="20"/>
        </w:rPr>
        <w:t>Oświadczamy</w:t>
      </w:r>
      <w:r w:rsidRPr="0069157E">
        <w:rPr>
          <w:rFonts w:ascii="Verdana" w:hAnsi="Verdana"/>
          <w:bCs/>
          <w:iCs/>
          <w:sz w:val="20"/>
          <w:szCs w:val="20"/>
        </w:rPr>
        <w:t>, że w przypadku robót towarzyszących świadczonych na rzecz Zamawiającego stosowane  będą nośniki cenowe nie wyższe niż zastosowane w</w:t>
      </w:r>
      <w:r w:rsidR="00FA7488">
        <w:rPr>
          <w:rFonts w:ascii="Verdana" w:hAnsi="Verdana"/>
          <w:bCs/>
          <w:iCs/>
          <w:sz w:val="20"/>
          <w:szCs w:val="20"/>
        </w:rPr>
        <w:t> </w:t>
      </w:r>
      <w:r w:rsidRPr="0069157E">
        <w:rPr>
          <w:rFonts w:ascii="Verdana" w:hAnsi="Verdana"/>
          <w:bCs/>
          <w:iCs/>
          <w:sz w:val="20"/>
          <w:szCs w:val="20"/>
        </w:rPr>
        <w:t>kosztorysie ofertowym tj.:</w:t>
      </w:r>
    </w:p>
    <w:p w14:paraId="1FA7E8F6" w14:textId="77777777" w:rsidR="0069157E" w:rsidRPr="0069157E" w:rsidRDefault="0069157E" w:rsidP="0069157E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69157E">
        <w:rPr>
          <w:rFonts w:ascii="Verdana" w:hAnsi="Verdana"/>
          <w:bCs/>
          <w:iCs/>
          <w:sz w:val="20"/>
          <w:szCs w:val="20"/>
        </w:rPr>
        <w:t>stawka roboczogodziny (netto) bez narzutów - ................ zł</w:t>
      </w:r>
    </w:p>
    <w:p w14:paraId="07A0ECA1" w14:textId="77777777" w:rsidR="0069157E" w:rsidRPr="0069157E" w:rsidRDefault="0069157E" w:rsidP="0069157E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69157E">
        <w:rPr>
          <w:rFonts w:ascii="Verdana" w:hAnsi="Verdana"/>
          <w:bCs/>
          <w:iCs/>
          <w:sz w:val="20"/>
          <w:szCs w:val="20"/>
        </w:rPr>
        <w:t>koszty ogólne - ............%</w:t>
      </w:r>
    </w:p>
    <w:p w14:paraId="43A28600" w14:textId="77777777" w:rsidR="0069157E" w:rsidRPr="0069157E" w:rsidRDefault="0069157E" w:rsidP="0069157E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69157E">
        <w:rPr>
          <w:rFonts w:ascii="Verdana" w:hAnsi="Verdana"/>
          <w:bCs/>
          <w:iCs/>
          <w:sz w:val="20"/>
          <w:szCs w:val="20"/>
        </w:rPr>
        <w:t>zysk -.................%</w:t>
      </w:r>
    </w:p>
    <w:p w14:paraId="4CFB799A" w14:textId="6B34869A" w:rsidR="0069157E" w:rsidRPr="0069157E" w:rsidRDefault="0069157E" w:rsidP="0069157E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69157E">
        <w:rPr>
          <w:rFonts w:ascii="Verdana" w:hAnsi="Verdana"/>
          <w:bCs/>
          <w:iCs/>
          <w:sz w:val="20"/>
          <w:szCs w:val="20"/>
        </w:rPr>
        <w:t>Cena (stawka) roboczogodziny brutto zastosowana w kosztorysie ofertowym</w:t>
      </w:r>
      <w:r>
        <w:rPr>
          <w:rFonts w:ascii="Verdana" w:hAnsi="Verdana"/>
          <w:bCs/>
          <w:iCs/>
          <w:sz w:val="20"/>
          <w:szCs w:val="20"/>
        </w:rPr>
        <w:t xml:space="preserve"> </w:t>
      </w:r>
      <w:r w:rsidRPr="0069157E">
        <w:rPr>
          <w:rFonts w:ascii="Verdana" w:hAnsi="Verdana"/>
          <w:bCs/>
          <w:iCs/>
          <w:sz w:val="20"/>
          <w:szCs w:val="20"/>
        </w:rPr>
        <w:t>wynosi CRG =….....zł</w:t>
      </w:r>
    </w:p>
    <w:p w14:paraId="6674ED59" w14:textId="77777777" w:rsidR="0069157E" w:rsidRPr="0069157E" w:rsidRDefault="0069157E" w:rsidP="0069157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2EC25875" w14:textId="77777777" w:rsidR="0069157E" w:rsidRPr="0069157E" w:rsidRDefault="0069157E" w:rsidP="0069157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</w:rPr>
        <w:t>Okres udzielonej gwarancji wynosi</w:t>
      </w:r>
      <w:r w:rsidRPr="0069157E">
        <w:rPr>
          <w:rFonts w:ascii="Verdana" w:hAnsi="Verdana"/>
          <w:sz w:val="20"/>
          <w:szCs w:val="20"/>
        </w:rPr>
        <w:t>: ………………….(kryterium oceny ofert)</w:t>
      </w:r>
    </w:p>
    <w:p w14:paraId="70C85445" w14:textId="591CB94E" w:rsidR="0069157E" w:rsidRPr="0069157E" w:rsidRDefault="0069157E" w:rsidP="0069157E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  <w:r w:rsidRPr="0069157E">
        <w:rPr>
          <w:rFonts w:ascii="Verdana" w:hAnsi="Verdana"/>
          <w:i/>
          <w:sz w:val="16"/>
          <w:szCs w:val="16"/>
        </w:rPr>
        <w:t xml:space="preserve">*W przypadku niewpisania terminu gwarancji Zamawiający przyjmie minimalny termin gwarancji. </w:t>
      </w:r>
    </w:p>
    <w:p w14:paraId="5055DE1E" w14:textId="77777777" w:rsidR="0069157E" w:rsidRPr="0069157E" w:rsidRDefault="0069157E" w:rsidP="0069157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0936F2E7" w14:textId="74321B56" w:rsidR="0069157E" w:rsidRPr="0069157E" w:rsidRDefault="0069157E" w:rsidP="0069157E">
      <w:pPr>
        <w:ind w:right="-47"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</w:rPr>
        <w:t xml:space="preserve">Termin płatności: </w:t>
      </w:r>
      <w:r w:rsidRPr="0069157E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</w:t>
      </w:r>
      <w:r w:rsidR="00FA7488">
        <w:rPr>
          <w:rFonts w:ascii="Verdana" w:hAnsi="Verdana"/>
          <w:sz w:val="20"/>
          <w:szCs w:val="20"/>
        </w:rPr>
        <w:t> </w:t>
      </w:r>
      <w:r w:rsidRPr="0069157E">
        <w:rPr>
          <w:rFonts w:ascii="Verdana" w:hAnsi="Verdana"/>
          <w:sz w:val="20"/>
          <w:szCs w:val="20"/>
        </w:rPr>
        <w:t>wykazie podmiotów o których mowa w art. 96b ust.1) Ustawy o podatku od towarów i</w:t>
      </w:r>
      <w:r w:rsidR="00FA7488">
        <w:rPr>
          <w:rFonts w:ascii="Verdana" w:hAnsi="Verdana"/>
          <w:sz w:val="20"/>
          <w:szCs w:val="20"/>
        </w:rPr>
        <w:t> </w:t>
      </w:r>
      <w:r w:rsidRPr="0069157E">
        <w:rPr>
          <w:rFonts w:ascii="Verdana" w:hAnsi="Verdana"/>
          <w:sz w:val="20"/>
          <w:szCs w:val="20"/>
        </w:rPr>
        <w:t>usług.</w:t>
      </w:r>
    </w:p>
    <w:p w14:paraId="1C113EC5" w14:textId="77777777" w:rsidR="0069157E" w:rsidRPr="0069157E" w:rsidRDefault="0069157E" w:rsidP="0069157E">
      <w:pPr>
        <w:ind w:right="-47"/>
        <w:jc w:val="both"/>
        <w:rPr>
          <w:rFonts w:ascii="Verdana" w:hAnsi="Verdana"/>
          <w:sz w:val="20"/>
          <w:szCs w:val="20"/>
        </w:rPr>
      </w:pPr>
    </w:p>
    <w:p w14:paraId="5CA1BD8B" w14:textId="77777777" w:rsidR="0069157E" w:rsidRPr="0069157E" w:rsidRDefault="0069157E" w:rsidP="0069157E">
      <w:pPr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3F15D41" w14:textId="77777777" w:rsidR="0069157E" w:rsidRPr="0069157E" w:rsidRDefault="0069157E" w:rsidP="0069157E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SWZ.</w:t>
      </w:r>
      <w:r w:rsidRPr="0069157E">
        <w:rPr>
          <w:rFonts w:ascii="Verdana" w:hAnsi="Verdana"/>
          <w:sz w:val="20"/>
          <w:szCs w:val="20"/>
        </w:rPr>
        <w:t xml:space="preserve"> </w:t>
      </w:r>
    </w:p>
    <w:p w14:paraId="1D9365B3" w14:textId="77777777" w:rsidR="0069157E" w:rsidRPr="0069157E" w:rsidRDefault="0069157E" w:rsidP="0069157E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69157E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</w:t>
      </w:r>
      <w:r w:rsidRPr="0069157E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z niniejszą ofertą, na warunkach określonych w Specyfikacji Warunków Zamówienia, w miejscu i terminie wyznaczonym przez </w:t>
      </w:r>
      <w:r w:rsidRPr="0069157E">
        <w:rPr>
          <w:rFonts w:ascii="Verdana" w:hAnsi="Verdana"/>
          <w:sz w:val="20"/>
          <w:szCs w:val="20"/>
          <w:lang w:eastAsia="ar-SA"/>
        </w:rPr>
        <w:t>zamawiającego</w:t>
      </w:r>
      <w:r w:rsidRPr="0069157E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3AB14AC3" w14:textId="77777777" w:rsidR="0069157E" w:rsidRPr="0069157E" w:rsidRDefault="0069157E" w:rsidP="0069157E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69157E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69157E">
        <w:rPr>
          <w:rFonts w:ascii="Verdana" w:hAnsi="Verdana"/>
          <w:b/>
          <w:sz w:val="20"/>
          <w:szCs w:val="20"/>
        </w:rPr>
        <w:t>*</w:t>
      </w:r>
    </w:p>
    <w:p w14:paraId="3E8DE04C" w14:textId="61B43863" w:rsidR="0069157E" w:rsidRPr="0069157E" w:rsidRDefault="00B25AC0" w:rsidP="0069157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69157E" w:rsidRPr="0069157E">
        <w:rPr>
          <w:rFonts w:ascii="Verdana" w:hAnsi="Verdana"/>
          <w:sz w:val="20"/>
          <w:szCs w:val="20"/>
        </w:rPr>
        <w:t xml:space="preserve">świadczamy, że oferta została sporządzona na podstawie: opisu przedmiotu zamówienia, przedmiaru robót oraz </w:t>
      </w:r>
      <w:proofErr w:type="spellStart"/>
      <w:r w:rsidR="0069157E" w:rsidRPr="0069157E">
        <w:rPr>
          <w:rFonts w:ascii="Verdana" w:hAnsi="Verdana"/>
          <w:sz w:val="20"/>
          <w:szCs w:val="20"/>
        </w:rPr>
        <w:t>STWiORB</w:t>
      </w:r>
      <w:proofErr w:type="spellEnd"/>
      <w:r w:rsidR="0069157E" w:rsidRPr="0069157E">
        <w:rPr>
          <w:rFonts w:ascii="Verdana" w:hAnsi="Verdana"/>
          <w:sz w:val="20"/>
          <w:szCs w:val="20"/>
        </w:rPr>
        <w:t>.</w:t>
      </w:r>
    </w:p>
    <w:p w14:paraId="63E2AC0F" w14:textId="1F705474" w:rsidR="0069157E" w:rsidRPr="0069157E" w:rsidRDefault="00B25AC0" w:rsidP="0069157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>O</w:t>
      </w:r>
      <w:r w:rsidR="0069157E" w:rsidRPr="0069157E">
        <w:rPr>
          <w:rFonts w:ascii="Verdana" w:hAnsi="Verdana"/>
          <w:sz w:val="20"/>
          <w:szCs w:val="20"/>
          <w:lang w:eastAsia="ar-SA"/>
        </w:rPr>
        <w:t>świadczamy, że materiały, urządzenia oraz wyposażenie będące podstawą do wyliczenia oferowanej przez nas ceny będą posiadały parametry nie gorsze niż wskazane w dokumentacji przetargowej.</w:t>
      </w:r>
    </w:p>
    <w:p w14:paraId="09EF9D3C" w14:textId="77777777" w:rsidR="0069157E" w:rsidRPr="0069157E" w:rsidRDefault="0069157E" w:rsidP="0069157E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 xml:space="preserve">Oświadczamy, że w przypadku prac wymagających szybkiej interwencji i pilnej naprawy wykonawca przystąpimy do jej wykonania nie później niż w ciągu 1 dnia roboczego od momentu zgłoszenia przez Zamawiającego. </w:t>
      </w:r>
    </w:p>
    <w:p w14:paraId="486FBBD9" w14:textId="77777777" w:rsidR="0069157E" w:rsidRPr="0069157E" w:rsidRDefault="0069157E" w:rsidP="0069157E">
      <w:pPr>
        <w:numPr>
          <w:ilvl w:val="0"/>
          <w:numId w:val="5"/>
        </w:numPr>
        <w:tabs>
          <w:tab w:val="left" w:pos="0"/>
        </w:tabs>
        <w:ind w:right="1"/>
        <w:jc w:val="both"/>
        <w:rPr>
          <w:rFonts w:ascii="Verdana" w:hAnsi="Verdana"/>
          <w:bCs/>
          <w:iCs/>
          <w:sz w:val="20"/>
          <w:szCs w:val="20"/>
          <w:lang w:val="x-none" w:eastAsia="ar-SA"/>
        </w:rPr>
      </w:pPr>
      <w:r w:rsidRPr="0069157E">
        <w:rPr>
          <w:rFonts w:ascii="Verdana" w:hAnsi="Verdana"/>
          <w:bCs/>
          <w:iCs/>
          <w:sz w:val="20"/>
          <w:szCs w:val="20"/>
          <w:lang w:eastAsia="ar-SA"/>
        </w:rPr>
        <w:t>W przypadku</w:t>
      </w:r>
      <w:r w:rsidRPr="0069157E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zastosowania przez Wykonawcę rozwiązań równoważnych w stosunku do przedstawionych w dokumentacji, </w:t>
      </w:r>
      <w:r w:rsidRPr="0069157E">
        <w:rPr>
          <w:rFonts w:ascii="Verdana" w:hAnsi="Verdana"/>
          <w:bCs/>
          <w:iCs/>
          <w:sz w:val="20"/>
          <w:szCs w:val="20"/>
          <w:lang w:eastAsia="ar-SA"/>
        </w:rPr>
        <w:t>oświadczam</w:t>
      </w:r>
      <w:r w:rsidRPr="0069157E">
        <w:rPr>
          <w:rFonts w:ascii="Verdana" w:hAnsi="Verdana"/>
          <w:bCs/>
          <w:iCs/>
          <w:sz w:val="20"/>
          <w:szCs w:val="20"/>
          <w:lang w:val="x-none" w:eastAsia="ar-SA"/>
        </w:rPr>
        <w:t>y że :</w:t>
      </w:r>
    </w:p>
    <w:p w14:paraId="01863E64" w14:textId="77777777" w:rsidR="0069157E" w:rsidRPr="0069157E" w:rsidRDefault="0069157E" w:rsidP="0069157E">
      <w:pPr>
        <w:ind w:left="360"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 xml:space="preserve">a) parametry  techniczne, użytkowe i eksploatacyjne są co najmniej takie same lub lepsze  od parametrów wymienionych w dokumentacji </w:t>
      </w:r>
    </w:p>
    <w:p w14:paraId="16142B8B" w14:textId="77777777" w:rsidR="0069157E" w:rsidRPr="0069157E" w:rsidRDefault="0069157E" w:rsidP="0069157E">
      <w:pPr>
        <w:ind w:left="360"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 xml:space="preserve">b) geometria, faktura, kolorystyka urządzeń i materiałów nie wpływa na przyjęte    rozwiązania </w:t>
      </w:r>
    </w:p>
    <w:p w14:paraId="1ED7233B" w14:textId="77777777" w:rsidR="0069157E" w:rsidRPr="0069157E" w:rsidRDefault="0069157E" w:rsidP="0069157E">
      <w:pPr>
        <w:ind w:left="360"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c) nie prowadzą do zmiany wyrazu architektonicznego obiektu, a co za  tym idzie zapisu świadomego rozwiązania  architektonicznego będącego wyrazem uzyskania efektu założonego przez Zamawiającego i Projektanta.</w:t>
      </w:r>
    </w:p>
    <w:p w14:paraId="3E6F4219" w14:textId="77777777" w:rsidR="0069157E" w:rsidRPr="0069157E" w:rsidRDefault="0069157E" w:rsidP="0069157E">
      <w:pPr>
        <w:jc w:val="both"/>
        <w:rPr>
          <w:rFonts w:ascii="Verdana" w:hAnsi="Verdana"/>
          <w:bCs/>
          <w:iCs/>
          <w:sz w:val="20"/>
          <w:szCs w:val="20"/>
        </w:rPr>
      </w:pPr>
    </w:p>
    <w:p w14:paraId="4D4788FE" w14:textId="77777777" w:rsidR="0069157E" w:rsidRPr="0069157E" w:rsidRDefault="0069157E" w:rsidP="0069157E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bCs/>
          <w:iCs/>
          <w:sz w:val="20"/>
          <w:szCs w:val="20"/>
        </w:rPr>
        <w:t>Ośw</w:t>
      </w:r>
      <w:r w:rsidRPr="0069157E"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 w:rsidRPr="0069157E">
        <w:rPr>
          <w:rFonts w:ascii="Verdana" w:hAnsi="Verdana"/>
          <w:sz w:val="20"/>
          <w:szCs w:val="20"/>
        </w:rPr>
        <w:t>*</w:t>
      </w:r>
      <w:r w:rsidRPr="0069157E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69157E">
        <w:rPr>
          <w:rFonts w:ascii="Verdana" w:hAnsi="Verdana"/>
          <w:sz w:val="20"/>
          <w:szCs w:val="20"/>
        </w:rPr>
        <w:t>od których dane osobowe bezpośrednio lub pośrednio pozyskałem</w:t>
      </w:r>
      <w:r w:rsidRPr="0069157E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69157E">
        <w:rPr>
          <w:rFonts w:ascii="Verdana" w:hAnsi="Verdana"/>
          <w:sz w:val="20"/>
          <w:szCs w:val="20"/>
        </w:rPr>
        <w:t xml:space="preserve">.* * </w:t>
      </w:r>
    </w:p>
    <w:p w14:paraId="4C5F5A94" w14:textId="77777777" w:rsidR="0069157E" w:rsidRPr="0069157E" w:rsidRDefault="0069157E" w:rsidP="0069157E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69157E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22C599" w14:textId="77777777" w:rsidR="0069157E" w:rsidRPr="0069157E" w:rsidRDefault="0069157E" w:rsidP="0069157E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 w:rsidRPr="0069157E">
        <w:rPr>
          <w:rFonts w:ascii="Verdana" w:hAnsi="Verdana"/>
          <w:sz w:val="16"/>
          <w:szCs w:val="16"/>
        </w:rPr>
        <w:t>**</w:t>
      </w:r>
      <w:r w:rsidRPr="0069157E">
        <w:rPr>
          <w:rFonts w:ascii="Verdana" w:hAnsi="Verdana"/>
          <w:color w:val="000000"/>
          <w:sz w:val="16"/>
          <w:szCs w:val="16"/>
        </w:rPr>
        <w:t xml:space="preserve">W przypadku gdy wykonawca </w:t>
      </w:r>
      <w:r w:rsidRPr="0069157E"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032C4A" w14:textId="77777777" w:rsidR="0069157E" w:rsidRPr="0069157E" w:rsidRDefault="0069157E" w:rsidP="0069157E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4AC6E514" w14:textId="77777777" w:rsidR="0069157E" w:rsidRPr="0069157E" w:rsidRDefault="0069157E" w:rsidP="0069157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69157E">
        <w:rPr>
          <w:rFonts w:ascii="Verdana" w:hAnsi="Verdana"/>
          <w:b/>
          <w:sz w:val="20"/>
          <w:szCs w:val="20"/>
        </w:rPr>
        <w:t>ppkt</w:t>
      </w:r>
      <w:proofErr w:type="spellEnd"/>
      <w:r w:rsidRPr="0069157E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69157E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69157E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4B4F1F92" w14:textId="77777777" w:rsidR="0069157E" w:rsidRPr="0069157E" w:rsidRDefault="0069157E" w:rsidP="0069157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69157E" w:rsidRPr="0069157E" w14:paraId="5D6F9903" w14:textId="77777777" w:rsidTr="00F606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7B0A64" w14:textId="77777777" w:rsidR="0069157E" w:rsidRPr="0069157E" w:rsidRDefault="0069157E" w:rsidP="0069157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9157E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C4A7CD0" w14:textId="77777777" w:rsidR="0069157E" w:rsidRPr="0069157E" w:rsidRDefault="0069157E" w:rsidP="0069157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9157E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0A31346" w14:textId="77777777" w:rsidR="0069157E" w:rsidRPr="0069157E" w:rsidRDefault="0069157E" w:rsidP="0069157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9157E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74ADB" w14:textId="77777777" w:rsidR="0069157E" w:rsidRPr="0069157E" w:rsidRDefault="0069157E" w:rsidP="0069157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9157E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69157E" w:rsidRPr="0069157E" w14:paraId="4405CF92" w14:textId="77777777" w:rsidTr="00F606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4DDFD5" w14:textId="77777777" w:rsidR="0069157E" w:rsidRPr="0069157E" w:rsidRDefault="0069157E" w:rsidP="0069157E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90BCC1" w14:textId="77777777" w:rsidR="0069157E" w:rsidRPr="0069157E" w:rsidRDefault="0069157E" w:rsidP="0069157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611CD" w14:textId="77777777" w:rsidR="0069157E" w:rsidRPr="0069157E" w:rsidRDefault="0069157E" w:rsidP="0069157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DF8F5AC" w14:textId="77777777" w:rsidR="0069157E" w:rsidRPr="0069157E" w:rsidRDefault="0069157E" w:rsidP="0069157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69157E">
        <w:rPr>
          <w:rFonts w:ascii="Verdana" w:hAnsi="Verdana"/>
          <w:b/>
          <w:sz w:val="20"/>
          <w:szCs w:val="20"/>
        </w:rPr>
        <w:t xml:space="preserve">Oświadczenie, w przypadku </w:t>
      </w:r>
      <w:r w:rsidRPr="0069157E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69157E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9157E" w:rsidRPr="0069157E" w14:paraId="463B88C4" w14:textId="77777777" w:rsidTr="00F606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F594F6" w14:textId="77777777" w:rsidR="0069157E" w:rsidRPr="0069157E" w:rsidRDefault="0069157E" w:rsidP="0069157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9157E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2607429" w14:textId="77777777" w:rsidR="0069157E" w:rsidRPr="0069157E" w:rsidRDefault="0069157E" w:rsidP="0069157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9157E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53E16" w14:textId="77777777" w:rsidR="0069157E" w:rsidRPr="0069157E" w:rsidRDefault="0069157E" w:rsidP="0069157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9157E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69157E" w:rsidRPr="0069157E" w14:paraId="384771C6" w14:textId="77777777" w:rsidTr="00F606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4FA9893" w14:textId="77777777" w:rsidR="0069157E" w:rsidRPr="0069157E" w:rsidRDefault="0069157E" w:rsidP="0069157E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69157E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CBC2348" w14:textId="77777777" w:rsidR="0069157E" w:rsidRPr="0069157E" w:rsidRDefault="0069157E" w:rsidP="0069157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25FF0" w14:textId="77777777" w:rsidR="0069157E" w:rsidRPr="0069157E" w:rsidRDefault="0069157E" w:rsidP="0069157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69157E" w:rsidRPr="0069157E" w14:paraId="392CB6E8" w14:textId="77777777" w:rsidTr="00F606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7E48EE0" w14:textId="77777777" w:rsidR="0069157E" w:rsidRPr="0069157E" w:rsidRDefault="0069157E" w:rsidP="0069157E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69157E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49E7F8" w14:textId="77777777" w:rsidR="0069157E" w:rsidRPr="0069157E" w:rsidRDefault="0069157E" w:rsidP="0069157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4B83C" w14:textId="77777777" w:rsidR="0069157E" w:rsidRPr="0069157E" w:rsidRDefault="0069157E" w:rsidP="0069157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71A559" w14:textId="77777777" w:rsidR="0069157E" w:rsidRPr="0069157E" w:rsidRDefault="0069157E" w:rsidP="0069157E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9E0EA40" w14:textId="77777777" w:rsidR="0069157E" w:rsidRPr="0069157E" w:rsidRDefault="0069157E" w:rsidP="0069157E">
      <w:pPr>
        <w:pStyle w:val="Nagwek1"/>
        <w:numPr>
          <w:ilvl w:val="0"/>
          <w:numId w:val="6"/>
        </w:numPr>
        <w:spacing w:before="0" w:after="0"/>
        <w:rPr>
          <w:rFonts w:ascii="Verdana" w:hAnsi="Verdana"/>
          <w:sz w:val="20"/>
          <w:szCs w:val="20"/>
        </w:rPr>
      </w:pPr>
      <w:r w:rsidRPr="0069157E">
        <w:rPr>
          <w:rFonts w:ascii="Verdana" w:hAnsi="Verdana" w:cs="Times New Roman"/>
          <w:sz w:val="20"/>
          <w:szCs w:val="20"/>
        </w:rPr>
        <w:tab/>
        <w:t>Imię i Nazwisko</w:t>
      </w:r>
      <w:r w:rsidRPr="0069157E">
        <w:rPr>
          <w:rFonts w:ascii="Verdana" w:hAnsi="Verdana" w:cs="Times New Roman"/>
          <w:sz w:val="20"/>
          <w:szCs w:val="20"/>
        </w:rPr>
        <w:tab/>
      </w:r>
      <w:r w:rsidRPr="0069157E">
        <w:rPr>
          <w:rFonts w:ascii="Verdana" w:hAnsi="Verdana" w:cs="Times New Roman"/>
          <w:sz w:val="20"/>
          <w:szCs w:val="20"/>
        </w:rPr>
        <w:tab/>
      </w:r>
      <w:r w:rsidRPr="0069157E">
        <w:rPr>
          <w:rFonts w:ascii="Verdana" w:hAnsi="Verdana" w:cs="Times New Roman"/>
          <w:sz w:val="20"/>
          <w:szCs w:val="20"/>
        </w:rPr>
        <w:tab/>
      </w:r>
      <w:r w:rsidRPr="0069157E">
        <w:rPr>
          <w:rFonts w:ascii="Verdana" w:hAnsi="Verdana" w:cs="Times New Roman"/>
          <w:sz w:val="20"/>
          <w:szCs w:val="20"/>
        </w:rPr>
        <w:tab/>
      </w:r>
      <w:r w:rsidRPr="0069157E">
        <w:rPr>
          <w:rFonts w:ascii="Verdana" w:hAnsi="Verdana" w:cs="Times New Roman"/>
          <w:sz w:val="20"/>
          <w:szCs w:val="20"/>
        </w:rPr>
        <w:tab/>
      </w:r>
      <w:r w:rsidRPr="0069157E">
        <w:rPr>
          <w:rFonts w:ascii="Verdana" w:hAnsi="Verdana" w:cs="Times New Roman"/>
          <w:sz w:val="20"/>
          <w:szCs w:val="20"/>
        </w:rPr>
        <w:tab/>
      </w:r>
      <w:r w:rsidRPr="0069157E">
        <w:rPr>
          <w:rFonts w:ascii="Verdana" w:hAnsi="Verdana" w:cs="Times New Roman"/>
          <w:sz w:val="20"/>
          <w:szCs w:val="20"/>
        </w:rPr>
        <w:tab/>
      </w:r>
    </w:p>
    <w:p w14:paraId="04876575" w14:textId="77777777" w:rsidR="0069157E" w:rsidRPr="0069157E" w:rsidRDefault="0069157E" w:rsidP="0069157E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594BE290" w14:textId="77777777" w:rsidR="0069157E" w:rsidRPr="0069157E" w:rsidRDefault="0069157E" w:rsidP="0069157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9157E">
        <w:rPr>
          <w:rFonts w:ascii="Verdana" w:hAnsi="Verdana"/>
          <w:sz w:val="20"/>
          <w:szCs w:val="20"/>
        </w:rPr>
        <w:tab/>
      </w:r>
      <w:r w:rsidRPr="0069157E">
        <w:rPr>
          <w:rFonts w:ascii="Verdana" w:hAnsi="Verdana"/>
          <w:sz w:val="20"/>
          <w:szCs w:val="20"/>
        </w:rPr>
        <w:tab/>
        <w:t xml:space="preserve"> </w:t>
      </w:r>
    </w:p>
    <w:p w14:paraId="4F3F9CD5" w14:textId="77777777" w:rsidR="0069157E" w:rsidRPr="0069157E" w:rsidRDefault="0069157E" w:rsidP="0069157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6706E25" w14:textId="77777777" w:rsidR="0069157E" w:rsidRPr="0069157E" w:rsidRDefault="0069157E" w:rsidP="0069157E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69157E">
        <w:rPr>
          <w:rFonts w:ascii="Verdana" w:hAnsi="Verdana"/>
          <w:sz w:val="20"/>
          <w:szCs w:val="20"/>
        </w:rPr>
        <w:t>ych</w:t>
      </w:r>
      <w:proofErr w:type="spellEnd"/>
      <w:r w:rsidRPr="0069157E">
        <w:rPr>
          <w:rFonts w:ascii="Verdana" w:hAnsi="Verdana"/>
          <w:sz w:val="20"/>
          <w:szCs w:val="20"/>
        </w:rPr>
        <w:t>) dokumentu(ów)</w:t>
      </w:r>
    </w:p>
    <w:p w14:paraId="323E6852" w14:textId="77777777" w:rsidR="0069157E" w:rsidRPr="0069157E" w:rsidRDefault="0069157E" w:rsidP="0069157E">
      <w:pPr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1F34D454" w14:textId="77777777" w:rsidR="0069157E" w:rsidRPr="0069157E" w:rsidRDefault="0069157E" w:rsidP="0069157E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załącznikami do niniejszej oferty są:</w:t>
      </w:r>
    </w:p>
    <w:p w14:paraId="48C25961" w14:textId="77777777" w:rsidR="0069157E" w:rsidRPr="0069157E" w:rsidRDefault="0069157E" w:rsidP="0069157E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2EBC749" w14:textId="77777777" w:rsidR="0069157E" w:rsidRPr="0069157E" w:rsidRDefault="0069157E" w:rsidP="0069157E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A492EB0" w14:textId="77777777" w:rsidR="0069157E" w:rsidRPr="0069157E" w:rsidRDefault="0069157E" w:rsidP="0069157E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69157E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3490D062" w14:textId="77777777" w:rsidR="0069157E" w:rsidRPr="0069157E" w:rsidRDefault="0069157E" w:rsidP="0069157E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69157E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2970D27" w14:textId="77777777" w:rsidR="0069157E" w:rsidRPr="0069157E" w:rsidRDefault="0069157E" w:rsidP="0069157E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69157E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67E06AEE" w14:textId="77777777" w:rsidR="0069157E" w:rsidRPr="0069157E" w:rsidRDefault="0069157E" w:rsidP="0069157E">
      <w:pPr>
        <w:rPr>
          <w:rFonts w:ascii="Verdana" w:hAnsi="Verdana"/>
          <w:sz w:val="20"/>
          <w:szCs w:val="20"/>
        </w:rPr>
      </w:pPr>
    </w:p>
    <w:p w14:paraId="3241D5E7" w14:textId="77777777" w:rsidR="00FE545C" w:rsidRPr="0069157E" w:rsidRDefault="00FE545C" w:rsidP="0069157E">
      <w:pPr>
        <w:jc w:val="right"/>
        <w:rPr>
          <w:rFonts w:ascii="Verdana" w:hAnsi="Verdana"/>
          <w:sz w:val="20"/>
          <w:szCs w:val="20"/>
        </w:rPr>
      </w:pPr>
    </w:p>
    <w:sectPr w:rsidR="00FE545C" w:rsidRPr="0069157E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F0345" w14:textId="77777777" w:rsidR="00583828" w:rsidRDefault="00583828">
      <w:r>
        <w:separator/>
      </w:r>
    </w:p>
  </w:endnote>
  <w:endnote w:type="continuationSeparator" w:id="0">
    <w:p w14:paraId="38EB5364" w14:textId="77777777" w:rsidR="00583828" w:rsidRDefault="00583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B86E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CEDF0" w14:textId="77777777" w:rsidR="00583828" w:rsidRDefault="00583828">
      <w:r>
        <w:separator/>
      </w:r>
    </w:p>
  </w:footnote>
  <w:footnote w:type="continuationSeparator" w:id="0">
    <w:p w14:paraId="37363633" w14:textId="77777777" w:rsidR="00583828" w:rsidRDefault="00583828">
      <w:r>
        <w:continuationSeparator/>
      </w:r>
    </w:p>
  </w:footnote>
  <w:footnote w:id="1">
    <w:p w14:paraId="27731D88" w14:textId="77777777" w:rsidR="0069157E" w:rsidRDefault="0069157E" w:rsidP="0069157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640A18F" w14:textId="77777777" w:rsidR="0069157E" w:rsidRDefault="0069157E" w:rsidP="0069157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57E451F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B72CAFB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84519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98834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725359">
    <w:abstractNumId w:val="3"/>
  </w:num>
  <w:num w:numId="4" w16cid:durableId="534469304">
    <w:abstractNumId w:val="5"/>
  </w:num>
  <w:num w:numId="5" w16cid:durableId="20020780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55068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540383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828"/>
    <w:rsid w:val="00012286"/>
    <w:rsid w:val="000704FC"/>
    <w:rsid w:val="00071CCC"/>
    <w:rsid w:val="000B731D"/>
    <w:rsid w:val="000D1854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83828"/>
    <w:rsid w:val="00595C87"/>
    <w:rsid w:val="005D2C65"/>
    <w:rsid w:val="005E6D94"/>
    <w:rsid w:val="0063384F"/>
    <w:rsid w:val="00643C6F"/>
    <w:rsid w:val="00646202"/>
    <w:rsid w:val="0065290F"/>
    <w:rsid w:val="006815F6"/>
    <w:rsid w:val="0069157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5AC0"/>
    <w:rsid w:val="00B72D3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A748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6944D4"/>
  <w15:chartTrackingRefBased/>
  <w15:docId w15:val="{258E8BF3-B5F5-4F40-81F3-F440F1BCA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9157E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705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2025-02-03T12:45:00Z</dcterms:created>
  <dcterms:modified xsi:type="dcterms:W3CDTF">2025-02-03T12:45:00Z</dcterms:modified>
</cp:coreProperties>
</file>