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4C68E" w14:textId="77777777" w:rsidR="00FB7F50" w:rsidRPr="002245BE" w:rsidRDefault="00B165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65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1659D">
        <w:rPr>
          <w:sz w:val="22"/>
          <w:szCs w:val="22"/>
        </w:rPr>
        <w:t>2025-02-05</w:t>
      </w:r>
    </w:p>
    <w:p w14:paraId="26520AA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46EA28C" w14:textId="77777777" w:rsidR="00B1659D" w:rsidRPr="00B1659D" w:rsidRDefault="00B1659D" w:rsidP="00FB7F50">
      <w:pPr>
        <w:spacing w:after="40"/>
        <w:rPr>
          <w:b/>
          <w:bCs/>
          <w:sz w:val="22"/>
          <w:szCs w:val="22"/>
        </w:rPr>
      </w:pPr>
      <w:r w:rsidRPr="00B1659D">
        <w:rPr>
          <w:b/>
          <w:bCs/>
          <w:sz w:val="22"/>
          <w:szCs w:val="22"/>
        </w:rPr>
        <w:t>Akademia Górniczo - Hutnicza</w:t>
      </w:r>
    </w:p>
    <w:p w14:paraId="135EA975" w14:textId="77777777" w:rsidR="00B1659D" w:rsidRPr="00B1659D" w:rsidRDefault="00B1659D" w:rsidP="00FB7F50">
      <w:pPr>
        <w:spacing w:after="40"/>
        <w:rPr>
          <w:b/>
          <w:bCs/>
          <w:sz w:val="22"/>
          <w:szCs w:val="22"/>
        </w:rPr>
      </w:pPr>
      <w:r w:rsidRPr="00B1659D">
        <w:rPr>
          <w:b/>
          <w:bCs/>
          <w:sz w:val="22"/>
          <w:szCs w:val="22"/>
        </w:rPr>
        <w:t>im. Stanisława Staszica w Krakowie</w:t>
      </w:r>
    </w:p>
    <w:p w14:paraId="3197A3C1" w14:textId="77777777" w:rsidR="00FB7F50" w:rsidRPr="002245BE" w:rsidRDefault="00B1659D" w:rsidP="00FB7F50">
      <w:pPr>
        <w:spacing w:after="40"/>
        <w:rPr>
          <w:b/>
          <w:bCs/>
          <w:sz w:val="22"/>
          <w:szCs w:val="22"/>
        </w:rPr>
      </w:pPr>
      <w:r w:rsidRPr="00B1659D">
        <w:rPr>
          <w:b/>
          <w:bCs/>
          <w:sz w:val="22"/>
          <w:szCs w:val="22"/>
        </w:rPr>
        <w:t>Dział Zamówień Publicznych</w:t>
      </w:r>
    </w:p>
    <w:p w14:paraId="2171EA13" w14:textId="77777777" w:rsidR="00FB7F50" w:rsidRPr="002245BE" w:rsidRDefault="00B1659D" w:rsidP="00FB7F50">
      <w:pPr>
        <w:rPr>
          <w:sz w:val="22"/>
          <w:szCs w:val="22"/>
        </w:rPr>
      </w:pPr>
      <w:r w:rsidRPr="00B165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1659D">
        <w:rPr>
          <w:sz w:val="22"/>
          <w:szCs w:val="22"/>
        </w:rPr>
        <w:t>30</w:t>
      </w:r>
    </w:p>
    <w:p w14:paraId="2A2D8EE7" w14:textId="77777777" w:rsidR="00FB7F50" w:rsidRPr="002245BE" w:rsidRDefault="00B1659D" w:rsidP="00FB7F50">
      <w:pPr>
        <w:rPr>
          <w:sz w:val="22"/>
          <w:szCs w:val="22"/>
        </w:rPr>
      </w:pPr>
      <w:r w:rsidRPr="00B165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1659D">
        <w:rPr>
          <w:sz w:val="22"/>
          <w:szCs w:val="22"/>
        </w:rPr>
        <w:t>Kraków</w:t>
      </w:r>
    </w:p>
    <w:p w14:paraId="30D0100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02D94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1659D" w:rsidRPr="00607F9B" w14:paraId="3FD1D527" w14:textId="77777777" w:rsidTr="00BA6319">
        <w:trPr>
          <w:trHeight w:val="638"/>
        </w:trPr>
        <w:tc>
          <w:tcPr>
            <w:tcW w:w="959" w:type="dxa"/>
            <w:shd w:val="clear" w:color="auto" w:fill="auto"/>
          </w:tcPr>
          <w:p w14:paraId="3D55FCEA" w14:textId="77777777" w:rsidR="00B1659D" w:rsidRPr="00607F9B" w:rsidRDefault="00B1659D" w:rsidP="00BA63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D47679" w14:textId="4D299819" w:rsidR="00B1659D" w:rsidRPr="00607F9B" w:rsidRDefault="00B1659D" w:rsidP="00BA63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1659D">
              <w:rPr>
                <w:sz w:val="22"/>
                <w:szCs w:val="22"/>
              </w:rPr>
              <w:t>przetarg</w:t>
            </w:r>
            <w:r w:rsidR="00502658">
              <w:rPr>
                <w:sz w:val="22"/>
                <w:szCs w:val="22"/>
              </w:rPr>
              <w:t>u</w:t>
            </w:r>
            <w:r w:rsidRPr="00B1659D">
              <w:rPr>
                <w:sz w:val="22"/>
                <w:szCs w:val="22"/>
              </w:rPr>
              <w:t xml:space="preserve"> nieograniczon</w:t>
            </w:r>
            <w:r w:rsidR="0050265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659D">
              <w:rPr>
                <w:b/>
                <w:bCs/>
                <w:sz w:val="22"/>
                <w:szCs w:val="22"/>
              </w:rPr>
              <w:t xml:space="preserve">Dostawa laptopa do aplikacji obliczeniowych na potrzeby </w:t>
            </w:r>
            <w:proofErr w:type="spellStart"/>
            <w:r w:rsidRPr="00B1659D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659D">
              <w:rPr>
                <w:b/>
                <w:sz w:val="22"/>
                <w:szCs w:val="22"/>
              </w:rPr>
              <w:t>DE-dzp.272-730/24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EB00C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659D" w14:paraId="5D8407F6" w14:textId="77777777" w:rsidTr="00BA6319">
        <w:trPr>
          <w:cantSplit/>
        </w:trPr>
        <w:tc>
          <w:tcPr>
            <w:tcW w:w="10150" w:type="dxa"/>
          </w:tcPr>
          <w:p w14:paraId="258A84D4" w14:textId="77777777" w:rsidR="00B1659D" w:rsidRPr="00D26ED6" w:rsidRDefault="00B1659D" w:rsidP="00BA631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659D">
              <w:rPr>
                <w:b/>
                <w:sz w:val="22"/>
                <w:szCs w:val="22"/>
              </w:rPr>
              <w:t>PROGRESS Systemy Komputerowe Sp. z o.o.</w:t>
            </w:r>
          </w:p>
          <w:p w14:paraId="4E167016" w14:textId="77777777" w:rsidR="00B1659D" w:rsidRPr="009F0E5C" w:rsidRDefault="00B1659D" w:rsidP="00BA6319">
            <w:pPr>
              <w:jc w:val="both"/>
              <w:rPr>
                <w:bCs/>
                <w:sz w:val="22"/>
                <w:szCs w:val="22"/>
              </w:rPr>
            </w:pPr>
            <w:r w:rsidRPr="00B1659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659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D6E93D" w14:textId="77777777" w:rsidR="00B1659D" w:rsidRPr="009F0E5C" w:rsidRDefault="00B1659D" w:rsidP="00BA6319">
            <w:pPr>
              <w:jc w:val="both"/>
              <w:rPr>
                <w:bCs/>
                <w:sz w:val="22"/>
                <w:szCs w:val="22"/>
              </w:rPr>
            </w:pPr>
            <w:r w:rsidRPr="00B1659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659D">
              <w:rPr>
                <w:bCs/>
                <w:sz w:val="22"/>
                <w:szCs w:val="22"/>
              </w:rPr>
              <w:t>Kraków</w:t>
            </w:r>
          </w:p>
          <w:p w14:paraId="48BE9C8E" w14:textId="77777777" w:rsidR="00B1659D" w:rsidRPr="00D26ED6" w:rsidRDefault="00B1659D" w:rsidP="00BA63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88D3CB" w14:textId="1A2079FA" w:rsidR="00B1659D" w:rsidRDefault="00B1659D" w:rsidP="00BA631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1659D">
              <w:rPr>
                <w:sz w:val="22"/>
                <w:szCs w:val="22"/>
              </w:rPr>
              <w:t>Dostaw</w:t>
            </w:r>
            <w:r w:rsidR="00502658">
              <w:rPr>
                <w:sz w:val="22"/>
                <w:szCs w:val="22"/>
              </w:rPr>
              <w:t>ę</w:t>
            </w:r>
            <w:r w:rsidRPr="00B1659D">
              <w:rPr>
                <w:sz w:val="22"/>
                <w:szCs w:val="22"/>
              </w:rPr>
              <w:t xml:space="preserve"> laptopa do aplikacji obliczeniowych na potrzeby </w:t>
            </w:r>
            <w:proofErr w:type="spellStart"/>
            <w:r w:rsidRPr="00B1659D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331F547" w14:textId="77777777" w:rsidR="00B1659D" w:rsidRPr="00D26ED6" w:rsidRDefault="00B1659D" w:rsidP="00BA631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659D">
              <w:rPr>
                <w:b/>
                <w:sz w:val="22"/>
                <w:szCs w:val="22"/>
              </w:rPr>
              <w:t>27 900.09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E9B7929" w14:textId="77777777" w:rsidR="00B1659D" w:rsidRDefault="00B1659D" w:rsidP="00BA631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D32622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869B5D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0EB45D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CE2DEE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68E6505" w14:textId="77777777" w:rsidR="002B6761" w:rsidRPr="008567C7" w:rsidRDefault="00B165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FC61DA0" w14:textId="77777777" w:rsidR="002B6761" w:rsidRPr="008567C7" w:rsidRDefault="00B165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laptop</w:t>
            </w:r>
          </w:p>
        </w:tc>
        <w:tc>
          <w:tcPr>
            <w:tcW w:w="1134" w:type="dxa"/>
            <w:vAlign w:val="center"/>
          </w:tcPr>
          <w:p w14:paraId="0E6B4E6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AC9A7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AFA70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2A73D1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DF5FC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1659D" w:rsidRPr="008567C7" w14:paraId="48F72629" w14:textId="77777777" w:rsidTr="00BA6319">
        <w:tc>
          <w:tcPr>
            <w:tcW w:w="709" w:type="dxa"/>
            <w:vAlign w:val="center"/>
          </w:tcPr>
          <w:p w14:paraId="2A712E67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30DFB96" w14:textId="77777777" w:rsidR="00B1659D" w:rsidRPr="002B6761" w:rsidRDefault="00B1659D" w:rsidP="00BA63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A797EFC" w14:textId="77777777" w:rsidR="00B1659D" w:rsidRPr="008567C7" w:rsidRDefault="00B1659D" w:rsidP="00BA63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096D0E" w14:textId="77777777" w:rsidR="00B1659D" w:rsidRPr="001B7815" w:rsidRDefault="00B1659D" w:rsidP="00BA63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EA96DF4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4EC0882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E0F05B1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5A466B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4C5F1A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E90EF4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EFB4C8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1659D" w:rsidRPr="008567C7" w14:paraId="22B6EF29" w14:textId="77777777" w:rsidTr="00BA6319">
        <w:tc>
          <w:tcPr>
            <w:tcW w:w="709" w:type="dxa"/>
            <w:vAlign w:val="center"/>
          </w:tcPr>
          <w:p w14:paraId="4C7FD400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EF4ED6C" w14:textId="77777777" w:rsidR="00B1659D" w:rsidRPr="002B6761" w:rsidRDefault="00B1659D" w:rsidP="00BA63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54537E0" w14:textId="77777777" w:rsidR="00B1659D" w:rsidRPr="008567C7" w:rsidRDefault="00B1659D" w:rsidP="00BA63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7D7EF0" w14:textId="77777777" w:rsidR="00B1659D" w:rsidRPr="001B7815" w:rsidRDefault="00B1659D" w:rsidP="00BA63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87BB30D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56,27</w:t>
            </w:r>
          </w:p>
        </w:tc>
        <w:tc>
          <w:tcPr>
            <w:tcW w:w="1134" w:type="dxa"/>
            <w:vAlign w:val="center"/>
          </w:tcPr>
          <w:p w14:paraId="5C90C8EC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978DF59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1D3C76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A5609F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788104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FA3459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96,27</w:t>
            </w:r>
          </w:p>
        </w:tc>
      </w:tr>
      <w:tr w:rsidR="00B1659D" w:rsidRPr="008567C7" w14:paraId="4A2E7B7C" w14:textId="77777777" w:rsidTr="00BA6319">
        <w:tc>
          <w:tcPr>
            <w:tcW w:w="709" w:type="dxa"/>
            <w:vAlign w:val="center"/>
          </w:tcPr>
          <w:p w14:paraId="5F01AD8B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E6B896E" w14:textId="77777777" w:rsidR="00B1659D" w:rsidRPr="002B6761" w:rsidRDefault="00B1659D" w:rsidP="00BA63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1659D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B165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5E843C4B" w14:textId="77777777" w:rsidR="00B1659D" w:rsidRPr="008567C7" w:rsidRDefault="00B1659D" w:rsidP="00BA63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1209E257" w14:textId="77777777" w:rsidR="00B1659D" w:rsidRPr="001B7815" w:rsidRDefault="00B1659D" w:rsidP="00BA63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659D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203CD5F6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48,09</w:t>
            </w:r>
          </w:p>
        </w:tc>
        <w:tc>
          <w:tcPr>
            <w:tcW w:w="1134" w:type="dxa"/>
            <w:vAlign w:val="center"/>
          </w:tcPr>
          <w:p w14:paraId="58E8F43D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BEEB900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3C23F9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3CBB61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AED73B9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7D40DE" w14:textId="77777777" w:rsidR="00B1659D" w:rsidRPr="008567C7" w:rsidRDefault="00B1659D" w:rsidP="00BA63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659D">
              <w:rPr>
                <w:rFonts w:ascii="Times New Roman" w:hAnsi="Times New Roman" w:cs="Times New Roman"/>
                <w:sz w:val="18"/>
                <w:szCs w:val="18"/>
              </w:rPr>
              <w:t xml:space="preserve">  88,09</w:t>
            </w:r>
          </w:p>
        </w:tc>
      </w:tr>
    </w:tbl>
    <w:p w14:paraId="7444212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4B9D97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4BF46F4" w14:textId="77777777" w:rsidR="00F9410A" w:rsidRPr="001B7815" w:rsidRDefault="00F9410A" w:rsidP="00F9410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911ED4F" w14:textId="77777777" w:rsidR="00F9410A" w:rsidRDefault="00F9410A" w:rsidP="00F9410A">
      <w:pPr>
        <w:spacing w:before="120" w:after="120"/>
        <w:jc w:val="both"/>
        <w:rPr>
          <w:color w:val="000000"/>
          <w:sz w:val="16"/>
          <w:szCs w:val="16"/>
        </w:rPr>
      </w:pPr>
    </w:p>
    <w:p w14:paraId="4FC9D467" w14:textId="77777777" w:rsidR="00F9410A" w:rsidRDefault="00F9410A" w:rsidP="00F9410A">
      <w:pPr>
        <w:spacing w:after="40" w:line="276" w:lineRule="auto"/>
        <w:jc w:val="both"/>
      </w:pPr>
      <w:r>
        <w:t>Informacja o terminie zawarcia umowy:</w:t>
      </w:r>
    </w:p>
    <w:p w14:paraId="0CE6520E" w14:textId="77777777" w:rsidR="00F9410A" w:rsidRPr="00F33C66" w:rsidRDefault="00F9410A" w:rsidP="00F9410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8D7CE7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8F6D2" w14:textId="77777777" w:rsidR="00A05759" w:rsidRDefault="00A05759">
      <w:r>
        <w:separator/>
      </w:r>
    </w:p>
  </w:endnote>
  <w:endnote w:type="continuationSeparator" w:id="0">
    <w:p w14:paraId="0D3DCFC9" w14:textId="77777777" w:rsidR="00A05759" w:rsidRDefault="00A0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57E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DE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4CA4F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5AD2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58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91953" w14:textId="77777777" w:rsidR="00A05759" w:rsidRDefault="00A05759">
      <w:r>
        <w:separator/>
      </w:r>
    </w:p>
  </w:footnote>
  <w:footnote w:type="continuationSeparator" w:id="0">
    <w:p w14:paraId="3023E2E8" w14:textId="77777777" w:rsidR="00A05759" w:rsidRDefault="00A0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7F6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BE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1A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75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2658"/>
    <w:rsid w:val="0054734E"/>
    <w:rsid w:val="00594FDB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759"/>
    <w:rsid w:val="00A17CDB"/>
    <w:rsid w:val="00AA02AC"/>
    <w:rsid w:val="00B1659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410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A4E62"/>
  <w15:chartTrackingRefBased/>
  <w15:docId w15:val="{D5CA1BCD-1C81-45ED-B3D3-3774BF81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254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2025-02-05T08:49:00Z</cp:lastPrinted>
  <dcterms:created xsi:type="dcterms:W3CDTF">2025-02-05T08:47:00Z</dcterms:created>
  <dcterms:modified xsi:type="dcterms:W3CDTF">2025-02-05T08:50:00Z</dcterms:modified>
</cp:coreProperties>
</file>