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685AE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85AE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85AEC">
        <w:rPr>
          <w:rFonts w:ascii="Arial" w:hAnsi="Arial" w:cs="Arial"/>
          <w:sz w:val="24"/>
          <w:szCs w:val="24"/>
        </w:rPr>
        <w:t>2025-02-05</w:t>
      </w:r>
    </w:p>
    <w:p w:rsidR="00CF7835" w:rsidRPr="009432A1" w:rsidRDefault="00685AEC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85AEC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685AEC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85AEC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85AEC">
        <w:rPr>
          <w:rFonts w:ascii="Arial" w:hAnsi="Arial" w:cs="Arial"/>
          <w:sz w:val="24"/>
          <w:szCs w:val="24"/>
        </w:rPr>
        <w:t>521</w:t>
      </w:r>
    </w:p>
    <w:p w:rsidR="00CF7835" w:rsidRPr="009432A1" w:rsidRDefault="00685AEC" w:rsidP="00CF7835">
      <w:pPr>
        <w:rPr>
          <w:rFonts w:ascii="Arial" w:hAnsi="Arial" w:cs="Arial"/>
          <w:sz w:val="24"/>
          <w:szCs w:val="24"/>
        </w:rPr>
      </w:pPr>
      <w:r w:rsidRPr="00685AEC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85AEC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85AE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5AEC">
              <w:rPr>
                <w:rFonts w:ascii="Arial" w:hAnsi="Arial" w:cs="Arial"/>
                <w:bCs/>
                <w:sz w:val="24"/>
                <w:szCs w:val="24"/>
              </w:rPr>
              <w:t>Modernizacja kompleksu sportowego "Moje Boisko - Orlik 2012" w Szerzynach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85AEC" w:rsidRPr="004E4B64" w:rsidTr="007E2A6C">
        <w:tc>
          <w:tcPr>
            <w:tcW w:w="2269" w:type="dxa"/>
            <w:shd w:val="clear" w:color="auto" w:fill="auto"/>
          </w:tcPr>
          <w:p w:rsidR="00685AEC" w:rsidRPr="004E4B64" w:rsidRDefault="00685AEC" w:rsidP="007E2A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5AEC" w:rsidRPr="004E4B64" w:rsidRDefault="00685AEC" w:rsidP="007E2A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5AEC">
              <w:rPr>
                <w:rFonts w:ascii="Arial" w:hAnsi="Arial" w:cs="Arial"/>
                <w:bCs/>
                <w:sz w:val="24"/>
                <w:szCs w:val="24"/>
              </w:rPr>
              <w:t>FER.271.1.2025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85AEC" w:rsidRPr="00685AEC">
        <w:rPr>
          <w:rFonts w:ascii="Arial" w:hAnsi="Arial" w:cs="Arial"/>
          <w:sz w:val="24"/>
          <w:szCs w:val="24"/>
        </w:rPr>
        <w:t>(</w:t>
      </w:r>
      <w:proofErr w:type="spellStart"/>
      <w:r w:rsidR="00685AEC" w:rsidRPr="00685AEC">
        <w:rPr>
          <w:rFonts w:ascii="Arial" w:hAnsi="Arial" w:cs="Arial"/>
          <w:sz w:val="24"/>
          <w:szCs w:val="24"/>
        </w:rPr>
        <w:t>t.j</w:t>
      </w:r>
      <w:proofErr w:type="spellEnd"/>
      <w:r w:rsidR="00685AEC" w:rsidRPr="00685AEC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85AEC" w:rsidRPr="00685AEC">
        <w:rPr>
          <w:rFonts w:ascii="Arial" w:hAnsi="Arial" w:cs="Arial"/>
          <w:sz w:val="24"/>
          <w:szCs w:val="24"/>
        </w:rPr>
        <w:t>05/02/2025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85AEC" w:rsidRPr="00685AEC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85AEC" w:rsidRPr="00355C9D" w:rsidTr="007E2A6C">
        <w:tc>
          <w:tcPr>
            <w:tcW w:w="1276" w:type="dxa"/>
            <w:shd w:val="clear" w:color="auto" w:fill="auto"/>
            <w:vAlign w:val="center"/>
          </w:tcPr>
          <w:p w:rsidR="00685AEC" w:rsidRPr="00CF7835" w:rsidRDefault="00685AEC" w:rsidP="007E2A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85AEC" w:rsidRPr="00CF7835" w:rsidRDefault="00685AEC" w:rsidP="007E2A6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OBO Polska Sp. z o.o.</w:t>
            </w:r>
          </w:p>
          <w:p w:rsidR="00685AEC" w:rsidRPr="00CF7835" w:rsidRDefault="00685AEC" w:rsidP="007E2A6C">
            <w:pPr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Stanisława Trembeckiego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5AEC">
              <w:rPr>
                <w:rFonts w:ascii="Arial" w:hAnsi="Arial" w:cs="Arial"/>
                <w:sz w:val="24"/>
                <w:szCs w:val="24"/>
              </w:rPr>
              <w:t>11A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85AEC" w:rsidRPr="00CF7835" w:rsidRDefault="00685AEC" w:rsidP="007E2A6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35-234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5AEC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5AEC" w:rsidRPr="00CF7835" w:rsidRDefault="00685AEC" w:rsidP="007E2A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568 198.32 zł</w:t>
            </w:r>
          </w:p>
        </w:tc>
      </w:tr>
      <w:tr w:rsidR="00685AEC" w:rsidRPr="00355C9D" w:rsidTr="007E2A6C">
        <w:tc>
          <w:tcPr>
            <w:tcW w:w="1276" w:type="dxa"/>
            <w:shd w:val="clear" w:color="auto" w:fill="auto"/>
            <w:vAlign w:val="center"/>
          </w:tcPr>
          <w:p w:rsidR="00685AEC" w:rsidRPr="00CF7835" w:rsidRDefault="00685AEC" w:rsidP="007E2A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685AEC" w:rsidRPr="00CF7835" w:rsidRDefault="00685AEC" w:rsidP="007E2A6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OLEXBUD2 SPÓŁKA Z OGRANICZONĄ ODPOWIEDZIALNOŚCIĄ</w:t>
            </w:r>
          </w:p>
          <w:p w:rsidR="00685AEC" w:rsidRPr="00CF7835" w:rsidRDefault="00685AEC" w:rsidP="007E2A6C">
            <w:pPr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Kąty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5AEC">
              <w:rPr>
                <w:rFonts w:ascii="Arial" w:hAnsi="Arial" w:cs="Arial"/>
                <w:sz w:val="24"/>
                <w:szCs w:val="24"/>
              </w:rPr>
              <w:t>175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85AEC" w:rsidRPr="00CF7835" w:rsidRDefault="00685AEC" w:rsidP="007E2A6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32-862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85AEC">
              <w:rPr>
                <w:rFonts w:ascii="Arial" w:hAnsi="Arial" w:cs="Arial"/>
                <w:sz w:val="24"/>
                <w:szCs w:val="24"/>
              </w:rPr>
              <w:t>Kąty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5AEC" w:rsidRPr="00CF7835" w:rsidRDefault="00685AEC" w:rsidP="007E2A6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85AEC">
              <w:rPr>
                <w:rFonts w:ascii="Arial" w:hAnsi="Arial" w:cs="Arial"/>
                <w:sz w:val="24"/>
                <w:szCs w:val="24"/>
              </w:rPr>
              <w:t>466 288.50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873" w:rsidRDefault="00D57873">
      <w:r>
        <w:separator/>
      </w:r>
    </w:p>
  </w:endnote>
  <w:endnote w:type="continuationSeparator" w:id="1">
    <w:p w:rsidR="00D57873" w:rsidRDefault="00D578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D1D4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D1D4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2D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873" w:rsidRDefault="00D57873">
      <w:r>
        <w:separator/>
      </w:r>
    </w:p>
  </w:footnote>
  <w:footnote w:type="continuationSeparator" w:id="1">
    <w:p w:rsidR="00D57873" w:rsidRDefault="00D578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AEC" w:rsidRDefault="00685A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AEC" w:rsidRDefault="00685A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AEC" w:rsidRDefault="00685AE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85A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919B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5AEC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B2D82"/>
    <w:rsid w:val="00C236D3"/>
    <w:rsid w:val="00C659E2"/>
    <w:rsid w:val="00CB0802"/>
    <w:rsid w:val="00CF7835"/>
    <w:rsid w:val="00D57873"/>
    <w:rsid w:val="00D665F5"/>
    <w:rsid w:val="00D7128F"/>
    <w:rsid w:val="00EA3476"/>
    <w:rsid w:val="00F44906"/>
    <w:rsid w:val="00F95C33"/>
    <w:rsid w:val="00FD1D41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2025-02-05T08:47:00Z</cp:lastPrinted>
  <dcterms:created xsi:type="dcterms:W3CDTF">2025-02-05T08:48:00Z</dcterms:created>
  <dcterms:modified xsi:type="dcterms:W3CDTF">2025-02-05T08:48:00Z</dcterms:modified>
</cp:coreProperties>
</file>