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3F344C" w:rsidP="00A64A3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F344C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F344C">
        <w:rPr>
          <w:rFonts w:ascii="Arial" w:hAnsi="Arial" w:cs="Arial"/>
          <w:sz w:val="24"/>
          <w:szCs w:val="24"/>
        </w:rPr>
        <w:t>2025-02-04</w:t>
      </w:r>
    </w:p>
    <w:p w:rsidR="00986737" w:rsidRPr="009432A1" w:rsidRDefault="003F344C" w:rsidP="00A64A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344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3F344C" w:rsidP="00A64A3F">
      <w:pPr>
        <w:spacing w:line="360" w:lineRule="auto"/>
        <w:rPr>
          <w:rFonts w:ascii="Arial" w:hAnsi="Arial" w:cs="Arial"/>
          <w:sz w:val="24"/>
          <w:szCs w:val="24"/>
        </w:rPr>
      </w:pPr>
      <w:r w:rsidRPr="003F344C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F344C">
        <w:rPr>
          <w:rFonts w:ascii="Arial" w:hAnsi="Arial" w:cs="Arial"/>
          <w:sz w:val="24"/>
          <w:szCs w:val="24"/>
        </w:rPr>
        <w:t>69</w:t>
      </w:r>
    </w:p>
    <w:p w:rsidR="00986737" w:rsidRPr="009432A1" w:rsidRDefault="003F344C" w:rsidP="00A64A3F">
      <w:pPr>
        <w:spacing w:line="360" w:lineRule="auto"/>
        <w:rPr>
          <w:rFonts w:ascii="Arial" w:hAnsi="Arial" w:cs="Arial"/>
          <w:sz w:val="24"/>
          <w:szCs w:val="24"/>
        </w:rPr>
      </w:pPr>
      <w:r w:rsidRPr="003F344C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F344C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A64A3F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A64A3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A64A3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A64A3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A64A3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F344C" w:rsidP="00A64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344C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344C" w:rsidRPr="004E4B64" w:rsidTr="00956B75">
        <w:tc>
          <w:tcPr>
            <w:tcW w:w="2269" w:type="dxa"/>
            <w:shd w:val="clear" w:color="auto" w:fill="auto"/>
          </w:tcPr>
          <w:p w:rsidR="003F344C" w:rsidRPr="004E4B64" w:rsidRDefault="003F344C" w:rsidP="00A64A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344C" w:rsidRPr="004E4B64" w:rsidRDefault="003F344C" w:rsidP="00A64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344C">
              <w:rPr>
                <w:rFonts w:ascii="Arial" w:hAnsi="Arial" w:cs="Arial"/>
                <w:bCs/>
                <w:sz w:val="24"/>
                <w:szCs w:val="24"/>
              </w:rPr>
              <w:t>RK-NZ.261.1.2025.MT</w:t>
            </w:r>
          </w:p>
        </w:tc>
      </w:tr>
    </w:tbl>
    <w:p w:rsidR="00A80738" w:rsidRPr="00986737" w:rsidRDefault="00A80738" w:rsidP="00A64A3F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A64A3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F344C" w:rsidRPr="003F344C">
        <w:rPr>
          <w:rFonts w:ascii="Arial" w:hAnsi="Arial" w:cs="Arial"/>
          <w:sz w:val="24"/>
          <w:szCs w:val="24"/>
        </w:rPr>
        <w:t>(</w:t>
      </w:r>
      <w:proofErr w:type="spellStart"/>
      <w:r w:rsidR="003F344C" w:rsidRPr="003F344C">
        <w:rPr>
          <w:rFonts w:ascii="Arial" w:hAnsi="Arial" w:cs="Arial"/>
          <w:sz w:val="24"/>
          <w:szCs w:val="24"/>
        </w:rPr>
        <w:t>t.j</w:t>
      </w:r>
      <w:proofErr w:type="spellEnd"/>
      <w:r w:rsidR="003F344C" w:rsidRPr="003F344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A64A3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F344C" w:rsidRPr="003F344C">
        <w:rPr>
          <w:rFonts w:ascii="Arial" w:hAnsi="Arial" w:cs="Arial"/>
          <w:sz w:val="24"/>
          <w:szCs w:val="24"/>
        </w:rPr>
        <w:t>04/02/2025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F344C" w:rsidRPr="003F344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A64A3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A64A3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A64A3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A64A3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Chorzowska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29 540.00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Chorzowska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16 920.00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Chorzowska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10 420.00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R.Kozakiewicz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Chorzowska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2 940.00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Zyndrama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36b/2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29 520.00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Zyndrama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36b/2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16 236.00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Zyndrama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36b/2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9 348.00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Zyndrama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36b/2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1 845.00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20 406.93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10 024.50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7 589.10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27 429.00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16 974.00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9 348.00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1 845.00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00124">
              <w:rPr>
                <w:rFonts w:ascii="Arial" w:hAnsi="Arial" w:cs="Arial"/>
                <w:sz w:val="24"/>
                <w:szCs w:val="24"/>
              </w:rPr>
              <w:t>y</w:t>
            </w:r>
            <w:r w:rsidRPr="003F344C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21 045.30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00124">
              <w:rPr>
                <w:rFonts w:ascii="Arial" w:hAnsi="Arial" w:cs="Arial"/>
                <w:sz w:val="24"/>
                <w:szCs w:val="24"/>
              </w:rPr>
              <w:t>y</w:t>
            </w:r>
            <w:r w:rsidRPr="003F344C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11 562.00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00124">
              <w:rPr>
                <w:rFonts w:ascii="Arial" w:hAnsi="Arial" w:cs="Arial"/>
                <w:sz w:val="24"/>
                <w:szCs w:val="24"/>
              </w:rPr>
              <w:t>y</w:t>
            </w:r>
            <w:r w:rsidRPr="003F344C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7 453.80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F344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344C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00124">
              <w:rPr>
                <w:rFonts w:ascii="Arial" w:hAnsi="Arial" w:cs="Arial"/>
                <w:sz w:val="24"/>
                <w:szCs w:val="24"/>
              </w:rPr>
              <w:t>y</w:t>
            </w:r>
            <w:r w:rsidRPr="003F344C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3 075.00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CESAR GROUP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DĄBRWOSKIEGO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55/3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22 755.00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CESAR GROUP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DĄBRWOSKIEGO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55/3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CESAR GROUP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DĄBRWOSKIEGO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55/3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7 995.00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CESAR GROUP SP. Z O.O.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DĄBRWOSKIEGO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55/3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3 075.00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MD Marcin Domagała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Leśniaki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</w:t>
            </w:r>
            <w:r w:rsidR="00D00124">
              <w:rPr>
                <w:rFonts w:ascii="Arial" w:hAnsi="Arial" w:cs="Arial"/>
                <w:sz w:val="24"/>
                <w:szCs w:val="24"/>
              </w:rPr>
              <w:t>-</w:t>
            </w:r>
            <w:r w:rsidRPr="003F344C">
              <w:rPr>
                <w:rFonts w:ascii="Arial" w:hAnsi="Arial" w:cs="Arial"/>
                <w:sz w:val="24"/>
                <w:szCs w:val="24"/>
              </w:rPr>
              <w:t>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PB Logistyka Sebastian Borkowski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Jana Kozietulskiego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38/1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85-657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35 505.18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PB Logistyka Sebastian Borkowski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Jana Kozietulskiego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38/1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85-657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18 277.80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PB Logistyka Sebastian Borkowski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Jana Kozietulskiego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38/1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85-657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15 483.24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PB Logistyka Sebastian Borkowski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Jana Kozietulskiego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38/1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85-657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2 927.40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32 382.21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17 696.03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15 774.15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BIURO PERFEKT spółka z ograniczoną odpowiedzialnością spółka komandytowa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Partyzantów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35 864.34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BIURO PERFEKT spółka z ograniczoną odpowiedzialnością spółka komandytowa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Partyzantów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16 431.57 zł</w:t>
            </w:r>
          </w:p>
        </w:tc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BIURO PERFEKT spółka z ograniczoną odpowiedzialnością spółka komandytowa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Partyzantów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11 649.33 zł</w:t>
            </w:r>
          </w:p>
        </w:tc>
        <w:bookmarkStart w:id="1" w:name="_GoBack"/>
        <w:bookmarkEnd w:id="1"/>
      </w:tr>
      <w:tr w:rsidR="003F344C" w:rsidRPr="00BB547B" w:rsidTr="00956B75"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1</w:t>
            </w:r>
            <w:r w:rsidR="00A64A3F">
              <w:rPr>
                <w:rFonts w:ascii="Arial" w:hAnsi="Arial" w:cs="Arial"/>
                <w:sz w:val="24"/>
                <w:szCs w:val="24"/>
              </w:rPr>
              <w:t>,2,3,4</w:t>
            </w:r>
          </w:p>
        </w:tc>
        <w:tc>
          <w:tcPr>
            <w:tcW w:w="3969" w:type="dxa"/>
            <w:shd w:val="clear" w:color="auto" w:fill="auto"/>
          </w:tcPr>
          <w:p w:rsidR="003F344C" w:rsidRPr="00986737" w:rsidRDefault="003F344C" w:rsidP="00A64A3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RS MEBLE Robert Grzybowski</w:t>
            </w:r>
          </w:p>
          <w:p w:rsidR="003F344C" w:rsidRPr="00986737" w:rsidRDefault="003F344C" w:rsidP="00A64A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Zamiejska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344C" w:rsidRPr="00986737" w:rsidRDefault="003F344C" w:rsidP="00A64A3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42-280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344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F344C" w:rsidRPr="00986737" w:rsidRDefault="003F344C" w:rsidP="00A64A3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44C">
              <w:rPr>
                <w:rFonts w:ascii="Arial" w:hAnsi="Arial" w:cs="Arial"/>
                <w:sz w:val="24"/>
                <w:szCs w:val="24"/>
              </w:rPr>
              <w:t>43 780.00 zł</w:t>
            </w:r>
            <w:r w:rsidR="00D00124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</w:tbl>
    <w:bookmarkEnd w:id="0"/>
    <w:p w:rsidR="00C236D3" w:rsidRPr="00D00124" w:rsidRDefault="00D00124" w:rsidP="00D00124">
      <w:pPr>
        <w:pStyle w:val="Tekstpodstawowy"/>
        <w:spacing w:before="600" w:after="480"/>
        <w:rPr>
          <w:rFonts w:ascii="Arial" w:hAnsi="Arial" w:cs="Arial"/>
          <w:szCs w:val="24"/>
        </w:rPr>
      </w:pPr>
      <w:r w:rsidRPr="00D00124">
        <w:rPr>
          <w:rFonts w:ascii="Arial" w:hAnsi="Arial" w:cs="Arial"/>
          <w:szCs w:val="24"/>
        </w:rPr>
        <w:t>*Wykonawca podał jedną cenę za wykonanie przedmiotu zamówienia na 4 zadania.</w:t>
      </w:r>
    </w:p>
    <w:sectPr w:rsidR="00C236D3" w:rsidRPr="00D00124" w:rsidSect="00A64A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C56" w:rsidRDefault="00CB0C56">
      <w:r>
        <w:separator/>
      </w:r>
    </w:p>
  </w:endnote>
  <w:endnote w:type="continuationSeparator" w:id="0">
    <w:p w:rsidR="00CB0C56" w:rsidRDefault="00CB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A3F" w:rsidRPr="00A64A3F" w:rsidRDefault="00A55A5C" w:rsidP="00A64A3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4A3F" w:rsidRPr="00A64A3F" w:rsidTr="00956B75">
      <w:tc>
        <w:tcPr>
          <w:tcW w:w="0" w:type="auto"/>
          <w:shd w:val="clear" w:color="auto" w:fill="auto"/>
          <w:vAlign w:val="center"/>
        </w:tcPr>
        <w:p w:rsidR="00A64A3F" w:rsidRPr="00A64A3F" w:rsidRDefault="00A64A3F" w:rsidP="00A64A3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4A3F" w:rsidRPr="00A64A3F" w:rsidRDefault="00A64A3F" w:rsidP="00A64A3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4A3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4A3F" w:rsidRPr="00A64A3F" w:rsidRDefault="00A64A3F" w:rsidP="00A64A3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4A3F" w:rsidRPr="00A64A3F" w:rsidRDefault="00A64A3F" w:rsidP="00A64A3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4A3F" w:rsidRPr="00A64A3F" w:rsidRDefault="00A64A3F" w:rsidP="00A64A3F">
    <w:pPr>
      <w:spacing w:line="276" w:lineRule="auto"/>
      <w:rPr>
        <w:rFonts w:ascii="Roboto" w:hAnsi="Roboto"/>
        <w:b/>
        <w:bCs/>
        <w:sz w:val="24"/>
        <w:szCs w:val="24"/>
      </w:rPr>
    </w:pPr>
    <w:r w:rsidRPr="00A64A3F">
      <w:rPr>
        <w:rFonts w:ascii="Roboto" w:hAnsi="Roboto"/>
        <w:b/>
        <w:bCs/>
        <w:sz w:val="24"/>
        <w:szCs w:val="18"/>
      </w:rPr>
      <w:t>Kanclerz Politechniki Częstochowskiej</w:t>
    </w:r>
  </w:p>
  <w:p w:rsidR="00A64A3F" w:rsidRPr="00A64A3F" w:rsidRDefault="00A55A5C" w:rsidP="00A64A3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64A3F" w:rsidRPr="00A64A3F">
      <w:rPr>
        <w:rFonts w:ascii="Roboto" w:hAnsi="Roboto"/>
        <w:sz w:val="24"/>
        <w:szCs w:val="24"/>
      </w:rPr>
      <w:t>ul. Gen. J.H. Dąbrowskiego 69, 42-201 Częstochowa</w:t>
    </w:r>
  </w:p>
  <w:p w:rsidR="00A64A3F" w:rsidRPr="00A64A3F" w:rsidRDefault="00A64A3F" w:rsidP="00A64A3F">
    <w:pPr>
      <w:spacing w:line="276" w:lineRule="auto"/>
      <w:rPr>
        <w:rFonts w:ascii="Arial" w:hAnsi="Arial"/>
        <w:noProof/>
        <w:sz w:val="24"/>
        <w:szCs w:val="24"/>
      </w:rPr>
    </w:pPr>
    <w:r w:rsidRPr="00A64A3F">
      <w:rPr>
        <w:rFonts w:ascii="Roboto" w:hAnsi="Roboto"/>
        <w:sz w:val="24"/>
        <w:szCs w:val="24"/>
      </w:rPr>
      <w:t>tel. +48 34 325 02 56, e-mail: kanclerz@pcz.pl</w:t>
    </w:r>
  </w:p>
  <w:p w:rsidR="00A64A3F" w:rsidRPr="00A64A3F" w:rsidRDefault="00A64A3F" w:rsidP="00A64A3F">
    <w:pPr>
      <w:rPr>
        <w:rFonts w:ascii="Roboto" w:hAnsi="Roboto"/>
        <w:b/>
        <w:sz w:val="24"/>
        <w:szCs w:val="24"/>
      </w:rPr>
    </w:pPr>
    <w:r w:rsidRPr="00A64A3F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5A5C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5A5C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C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C56" w:rsidRDefault="00CB0C56">
      <w:r>
        <w:separator/>
      </w:r>
    </w:p>
  </w:footnote>
  <w:footnote w:type="continuationSeparator" w:id="0">
    <w:p w:rsidR="00CB0C56" w:rsidRDefault="00CB0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A3F" w:rsidRPr="00A64A3F" w:rsidRDefault="00A55A5C" w:rsidP="00A64A3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64A3F" w:rsidRPr="00A64A3F" w:rsidRDefault="00A64A3F" w:rsidP="00A64A3F">
    <w:pPr>
      <w:spacing w:after="160" w:line="259" w:lineRule="auto"/>
      <w:rPr>
        <w:rFonts w:ascii="Arial" w:hAnsi="Arial"/>
        <w:sz w:val="22"/>
        <w:szCs w:val="22"/>
      </w:rPr>
    </w:pPr>
  </w:p>
  <w:p w:rsidR="003F344C" w:rsidRDefault="003F3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97A7F"/>
    <w:multiLevelType w:val="hybridMultilevel"/>
    <w:tmpl w:val="D666943C"/>
    <w:lvl w:ilvl="0" w:tplc="89109FCC">
      <w:start w:val="4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B2BDD"/>
    <w:multiLevelType w:val="hybridMultilevel"/>
    <w:tmpl w:val="6F4C4C9C"/>
    <w:lvl w:ilvl="0" w:tplc="34CAA8D4">
      <w:start w:val="43"/>
      <w:numFmt w:val="bullet"/>
      <w:lvlText w:val=""/>
      <w:lvlJc w:val="left"/>
      <w:pPr>
        <w:ind w:left="390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C5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344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5A5C"/>
    <w:rsid w:val="00A64A3F"/>
    <w:rsid w:val="00A80738"/>
    <w:rsid w:val="00BB547B"/>
    <w:rsid w:val="00C236D3"/>
    <w:rsid w:val="00C659E2"/>
    <w:rsid w:val="00C82837"/>
    <w:rsid w:val="00CA3D66"/>
    <w:rsid w:val="00CB0802"/>
    <w:rsid w:val="00CB0C56"/>
    <w:rsid w:val="00D0012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EF6DFD2"/>
  <w15:chartTrackingRefBased/>
  <w15:docId w15:val="{13B77709-0B9B-437D-B002-22DD7ACD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588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2025-02-04T12:45:00Z</dcterms:created>
  <dcterms:modified xsi:type="dcterms:W3CDTF">2025-02-04T12:45:00Z</dcterms:modified>
</cp:coreProperties>
</file>