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6B1EA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E26D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E26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E26D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E26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E26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E26D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E26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E26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E26DB" w:rsidRPr="007B107C" w:rsidTr="008C22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E26DB" w:rsidRPr="007B107C" w:rsidRDefault="007E26DB" w:rsidP="008C225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E26DB" w:rsidRPr="007B107C" w:rsidRDefault="007E26DB" w:rsidP="008C225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E26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E26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E26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E26DB" w:rsidRPr="007B107C" w:rsidRDefault="007E26DB" w:rsidP="008C225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E26DB" w:rsidRPr="007B107C" w:rsidRDefault="007E26DB" w:rsidP="008C225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E26DB" w:rsidRPr="007B107C" w:rsidRDefault="007E26DB" w:rsidP="008C225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E26D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E26D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Dnia Otwartego UMG w marcu 2025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E26DB" w:rsidRPr="007E26D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E26DB" w:rsidRPr="007E26D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6DB" w:rsidRDefault="007E26DB" w:rsidP="007E26DB">
      <w:pPr>
        <w:spacing w:after="0" w:line="240" w:lineRule="auto"/>
      </w:pPr>
      <w:r>
        <w:separator/>
      </w:r>
    </w:p>
  </w:endnote>
  <w:endnote w:type="continuationSeparator" w:id="0">
    <w:p w:rsidR="007E26DB" w:rsidRDefault="007E26DB" w:rsidP="007E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DB" w:rsidRDefault="007E26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DB" w:rsidRDefault="007E26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DB" w:rsidRDefault="007E26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6DB" w:rsidRDefault="007E26DB" w:rsidP="007E26DB">
      <w:pPr>
        <w:spacing w:after="0" w:line="240" w:lineRule="auto"/>
      </w:pPr>
      <w:r>
        <w:separator/>
      </w:r>
    </w:p>
  </w:footnote>
  <w:footnote w:type="continuationSeparator" w:id="0">
    <w:p w:rsidR="007E26DB" w:rsidRDefault="007E26DB" w:rsidP="007E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DB" w:rsidRDefault="007E26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DB" w:rsidRDefault="007E26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DB" w:rsidRDefault="007E26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F42"/>
    <w:rsid w:val="002621C4"/>
    <w:rsid w:val="002C2F42"/>
    <w:rsid w:val="006B1EA4"/>
    <w:rsid w:val="007B107C"/>
    <w:rsid w:val="007C7D43"/>
    <w:rsid w:val="007E26DB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014C076-9DC3-4690-85A1-876C2BC9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6DB"/>
  </w:style>
  <w:style w:type="paragraph" w:styleId="Stopka">
    <w:name w:val="footer"/>
    <w:basedOn w:val="Normalny"/>
    <w:link w:val="StopkaZnak"/>
    <w:uiPriority w:val="99"/>
    <w:unhideWhenUsed/>
    <w:rsid w:val="007E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6DB"/>
  </w:style>
  <w:style w:type="paragraph" w:styleId="Tekstdymka">
    <w:name w:val="Balloon Text"/>
    <w:basedOn w:val="Normalny"/>
    <w:link w:val="TekstdymkaZnak"/>
    <w:uiPriority w:val="99"/>
    <w:semiHidden/>
    <w:unhideWhenUsed/>
    <w:rsid w:val="006B1E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E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2025-02-04T08:00:00Z</cp:lastPrinted>
  <dcterms:created xsi:type="dcterms:W3CDTF">2025-02-04T08:00:00Z</dcterms:created>
  <dcterms:modified xsi:type="dcterms:W3CDTF">2025-02-04T08:00:00Z</dcterms:modified>
</cp:coreProperties>
</file>