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BEA3C" w14:textId="5C31FC5E" w:rsidR="00C3243B" w:rsidRDefault="00C3243B" w:rsidP="008C5791">
      <w:pPr>
        <w:pStyle w:val="Nagwek4"/>
        <w:spacing w:after="240" w:line="276" w:lineRule="auto"/>
        <w:ind w:left="0"/>
        <w:jc w:val="center"/>
        <w:rPr>
          <w:b/>
          <w:bCs/>
          <w:i w:val="0"/>
          <w:sz w:val="22"/>
          <w:szCs w:val="22"/>
        </w:rPr>
      </w:pPr>
      <w:bookmarkStart w:id="0" w:name="_Hlk60301409"/>
    </w:p>
    <w:p w14:paraId="346F8F0D" w14:textId="7036288A" w:rsidR="00025386" w:rsidRPr="00666A32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66A32">
        <w:rPr>
          <w:b/>
          <w:bCs/>
          <w:i w:val="0"/>
          <w:sz w:val="22"/>
          <w:szCs w:val="22"/>
        </w:rPr>
        <w:t xml:space="preserve">Załącznik nr </w:t>
      </w:r>
      <w:r w:rsidR="000C1ED1">
        <w:rPr>
          <w:b/>
          <w:bCs/>
          <w:i w:val="0"/>
          <w:sz w:val="22"/>
          <w:szCs w:val="22"/>
        </w:rPr>
        <w:t>6</w:t>
      </w:r>
      <w:r w:rsidR="007666D6" w:rsidRPr="00666A32">
        <w:rPr>
          <w:b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414519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A15D68" w:rsidRPr="00A15D68">
        <w:rPr>
          <w:rFonts w:ascii="Times New Roman" w:eastAsia="Times New Roman" w:hAnsi="Times New Roman"/>
          <w:b/>
          <w:lang w:eastAsia="pl-PL"/>
        </w:rPr>
        <w:t>DE-dzp.272-</w:t>
      </w:r>
      <w:r w:rsidR="002871AC">
        <w:rPr>
          <w:rFonts w:ascii="Times New Roman" w:eastAsia="Times New Roman" w:hAnsi="Times New Roman"/>
          <w:b/>
          <w:lang w:eastAsia="pl-PL"/>
        </w:rPr>
        <w:t>18/25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bookmarkStart w:id="1" w:name="_GoBack"/>
      <w:bookmarkEnd w:id="1"/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537594C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</w:t>
      </w:r>
      <w:proofErr w:type="spellStart"/>
      <w:r w:rsidR="00A15D68" w:rsidRPr="00A15D68">
        <w:rPr>
          <w:rFonts w:ascii="Times New Roman" w:hAnsi="Times New Roman"/>
        </w:rPr>
        <w:t>t.j</w:t>
      </w:r>
      <w:proofErr w:type="spellEnd"/>
      <w:r w:rsidR="00A15D68" w:rsidRPr="00A15D68">
        <w:rPr>
          <w:rFonts w:ascii="Times New Roman" w:hAnsi="Times New Roman"/>
        </w:rPr>
        <w:t>. Dz. U. z 20</w:t>
      </w:r>
      <w:r w:rsidR="002871AC">
        <w:rPr>
          <w:rFonts w:ascii="Times New Roman" w:hAnsi="Times New Roman"/>
        </w:rPr>
        <w:t>24.1320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3A09502" w14:textId="77777777" w:rsidR="002871AC" w:rsidRDefault="002871AC" w:rsidP="002871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2871AC">
        <w:rPr>
          <w:rFonts w:ascii="Times New Roman" w:eastAsia="Times New Roman" w:hAnsi="Times New Roman"/>
          <w:b/>
          <w:lang w:eastAsia="pl-PL"/>
        </w:rPr>
        <w:t>Usługi transportowe w kraju dla studentów i pracowników WIMIR AGH w roku 2025 - DE-dzp.272-18/25</w:t>
      </w:r>
    </w:p>
    <w:p w14:paraId="1F94EBA1" w14:textId="7C3B8D17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88634F" w14:textId="65B841CF" w:rsidR="004374F2" w:rsidRPr="00A15B54" w:rsidRDefault="00830970" w:rsidP="00A15B54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B29D4" w14:textId="77777777" w:rsidR="00EF3A0F" w:rsidRDefault="00EF3A0F" w:rsidP="00025386">
      <w:pPr>
        <w:spacing w:after="0" w:line="240" w:lineRule="auto"/>
      </w:pPr>
      <w:r>
        <w:separator/>
      </w:r>
    </w:p>
  </w:endnote>
  <w:endnote w:type="continuationSeparator" w:id="0">
    <w:p w14:paraId="79D068F9" w14:textId="77777777" w:rsidR="00EF3A0F" w:rsidRDefault="00EF3A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C9F368" w14:textId="77777777" w:rsidR="00EF3A0F" w:rsidRDefault="00EF3A0F" w:rsidP="00025386">
      <w:pPr>
        <w:spacing w:after="0" w:line="240" w:lineRule="auto"/>
      </w:pPr>
      <w:r>
        <w:separator/>
      </w:r>
    </w:p>
  </w:footnote>
  <w:footnote w:type="continuationSeparator" w:id="0">
    <w:p w14:paraId="281BD1CF" w14:textId="77777777" w:rsidR="00EF3A0F" w:rsidRDefault="00EF3A0F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C1ED1"/>
    <w:rsid w:val="00154551"/>
    <w:rsid w:val="0016158F"/>
    <w:rsid w:val="001A53DF"/>
    <w:rsid w:val="001C2314"/>
    <w:rsid w:val="001D0289"/>
    <w:rsid w:val="00213980"/>
    <w:rsid w:val="002871AC"/>
    <w:rsid w:val="002B071E"/>
    <w:rsid w:val="002C6D0F"/>
    <w:rsid w:val="002D5D3A"/>
    <w:rsid w:val="002F0A95"/>
    <w:rsid w:val="00301ADD"/>
    <w:rsid w:val="00350032"/>
    <w:rsid w:val="00382D47"/>
    <w:rsid w:val="00392117"/>
    <w:rsid w:val="004374F2"/>
    <w:rsid w:val="00460705"/>
    <w:rsid w:val="00485239"/>
    <w:rsid w:val="004A52F1"/>
    <w:rsid w:val="004E27D7"/>
    <w:rsid w:val="00524868"/>
    <w:rsid w:val="0055145C"/>
    <w:rsid w:val="005624D8"/>
    <w:rsid w:val="005926D6"/>
    <w:rsid w:val="005C7C47"/>
    <w:rsid w:val="005D2FB3"/>
    <w:rsid w:val="00604708"/>
    <w:rsid w:val="00620476"/>
    <w:rsid w:val="006514BE"/>
    <w:rsid w:val="00657A47"/>
    <w:rsid w:val="00666A32"/>
    <w:rsid w:val="006C6A25"/>
    <w:rsid w:val="006E5062"/>
    <w:rsid w:val="00745A44"/>
    <w:rsid w:val="00746B56"/>
    <w:rsid w:val="007666D6"/>
    <w:rsid w:val="007D7B39"/>
    <w:rsid w:val="00805D88"/>
    <w:rsid w:val="0081069B"/>
    <w:rsid w:val="00824D73"/>
    <w:rsid w:val="00830970"/>
    <w:rsid w:val="00875E20"/>
    <w:rsid w:val="008B797E"/>
    <w:rsid w:val="008C5791"/>
    <w:rsid w:val="008E0486"/>
    <w:rsid w:val="008F2498"/>
    <w:rsid w:val="0093388F"/>
    <w:rsid w:val="009D59D4"/>
    <w:rsid w:val="00A15B54"/>
    <w:rsid w:val="00A15D68"/>
    <w:rsid w:val="00A24575"/>
    <w:rsid w:val="00A505D8"/>
    <w:rsid w:val="00A56A6F"/>
    <w:rsid w:val="00A87380"/>
    <w:rsid w:val="00A95FBF"/>
    <w:rsid w:val="00AF7375"/>
    <w:rsid w:val="00B77707"/>
    <w:rsid w:val="00BE3BCE"/>
    <w:rsid w:val="00C3243B"/>
    <w:rsid w:val="00C62A1E"/>
    <w:rsid w:val="00CB29AC"/>
    <w:rsid w:val="00CB6C66"/>
    <w:rsid w:val="00D55FC4"/>
    <w:rsid w:val="00D70112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86D3B"/>
    <w:rsid w:val="00EF3368"/>
    <w:rsid w:val="00EF3A0F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Michał Długoń</cp:lastModifiedBy>
  <cp:revision>2</cp:revision>
  <cp:lastPrinted>2022-10-26T11:41:00Z</cp:lastPrinted>
  <dcterms:created xsi:type="dcterms:W3CDTF">2025-01-24T11:41:00Z</dcterms:created>
  <dcterms:modified xsi:type="dcterms:W3CDTF">2025-01-24T11:41:00Z</dcterms:modified>
</cp:coreProperties>
</file>