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1720" w:rsidRDefault="00191720" w:rsidP="00191720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191720" w:rsidRDefault="00191720" w:rsidP="00191720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191720" w:rsidRDefault="00191720" w:rsidP="00191720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191720" w:rsidRDefault="00191720" w:rsidP="0019172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191720" w:rsidRDefault="00191720" w:rsidP="0019172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191720" w:rsidRDefault="00191720" w:rsidP="0019172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191720" w:rsidRDefault="00191720" w:rsidP="0019172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191720" w:rsidRDefault="00191720" w:rsidP="00191720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:rsidR="00191720" w:rsidRDefault="00191720" w:rsidP="00191720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:rsidR="00191720" w:rsidRDefault="00191720" w:rsidP="00191720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>
        <w:rPr>
          <w:rFonts w:ascii="Times New Roman" w:eastAsia="Times New Roman" w:hAnsi="Times New Roman"/>
          <w:b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lang w:eastAsia="pl-PL"/>
        </w:rPr>
        <w:t>)</w:t>
      </w:r>
    </w:p>
    <w:p w:rsidR="00191720" w:rsidRDefault="00191720" w:rsidP="00191720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:rsidR="00191720" w:rsidRDefault="00191720" w:rsidP="00191720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>
        <w:rPr>
          <w:rFonts w:ascii="Times New Roman" w:eastAsia="Times New Roman" w:hAnsi="Times New Roman"/>
          <w:lang w:eastAsia="pl-PL"/>
        </w:rPr>
        <w:br/>
        <w:t xml:space="preserve">pn. </w:t>
      </w:r>
      <w:r w:rsidR="00D81CBD" w:rsidRPr="00D81CBD">
        <w:rPr>
          <w:rFonts w:ascii="Times New Roman" w:hAnsi="Times New Roman"/>
          <w:b/>
        </w:rPr>
        <w:t>Usługi transportowe w kraju dla studentów i pracowników WIMIR AGH w roku 2025 - DE-dzp.272-18/25</w:t>
      </w:r>
      <w:bookmarkStart w:id="0" w:name="_GoBack"/>
      <w:bookmarkEnd w:id="0"/>
      <w:r>
        <w:rPr>
          <w:rFonts w:ascii="Times New Roman" w:eastAsia="Times New Roman" w:hAnsi="Times New Roman"/>
          <w:lang w:eastAsia="pl-PL"/>
        </w:rPr>
        <w:t xml:space="preserve">, prowadzonego przez </w:t>
      </w:r>
      <w:r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>
        <w:rPr>
          <w:rFonts w:ascii="Times New Roman" w:eastAsia="Times New Roman" w:hAnsi="Times New Roman"/>
          <w:i/>
          <w:lang w:eastAsia="pl-PL"/>
        </w:rPr>
        <w:t xml:space="preserve">, </w:t>
      </w:r>
      <w:r>
        <w:rPr>
          <w:rFonts w:ascii="Times New Roman" w:eastAsia="Times New Roman" w:hAnsi="Times New Roman"/>
          <w:lang w:eastAsia="pl-PL"/>
        </w:rPr>
        <w:t>oświadczam, co następuje:</w:t>
      </w:r>
    </w:p>
    <w:p w:rsidR="00191720" w:rsidRDefault="00191720" w:rsidP="00191720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:rsidR="00191720" w:rsidRDefault="00191720" w:rsidP="00191720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</w:t>
      </w:r>
      <w:r>
        <w:rPr>
          <w:rFonts w:cs="Calibri"/>
          <w:bCs/>
          <w:iCs/>
          <w:color w:val="000000"/>
          <w:lang w:eastAsia="x-none"/>
        </w:rPr>
        <w:t xml:space="preserve">pkt 1, </w:t>
      </w:r>
      <w:r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91720" w:rsidRDefault="00191720" w:rsidP="00191720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91720" w:rsidRDefault="00191720" w:rsidP="0019172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191720" w:rsidRDefault="00191720" w:rsidP="0019172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</w:rPr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p w:rsidR="00191720" w:rsidRPr="009475A8" w:rsidRDefault="00191720" w:rsidP="00191720"/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762A" w:rsidRDefault="0027762A" w:rsidP="0038231F">
      <w:pPr>
        <w:spacing w:after="0" w:line="240" w:lineRule="auto"/>
      </w:pPr>
      <w:r>
        <w:separator/>
      </w:r>
    </w:p>
  </w:endnote>
  <w:endnote w:type="continuationSeparator" w:id="0">
    <w:p w:rsidR="0027762A" w:rsidRDefault="002776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762A" w:rsidRDefault="0027762A" w:rsidP="0038231F">
      <w:pPr>
        <w:spacing w:after="0" w:line="240" w:lineRule="auto"/>
      </w:pPr>
      <w:r>
        <w:separator/>
      </w:r>
    </w:p>
  </w:footnote>
  <w:footnote w:type="continuationSeparator" w:id="0">
    <w:p w:rsidR="0027762A" w:rsidRDefault="0027762A" w:rsidP="0038231F">
      <w:pPr>
        <w:spacing w:after="0" w:line="240" w:lineRule="auto"/>
      </w:pPr>
      <w:r>
        <w:continuationSeparator/>
      </w:r>
    </w:p>
  </w:footnote>
  <w:footnote w:id="1">
    <w:p w:rsidR="00191720" w:rsidRDefault="00191720" w:rsidP="0019172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191720" w:rsidRDefault="00191720" w:rsidP="00191720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3F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91720"/>
    <w:rsid w:val="001C6945"/>
    <w:rsid w:val="001F027E"/>
    <w:rsid w:val="00203A40"/>
    <w:rsid w:val="002168A8"/>
    <w:rsid w:val="0023265C"/>
    <w:rsid w:val="002426FF"/>
    <w:rsid w:val="00255142"/>
    <w:rsid w:val="00256CEC"/>
    <w:rsid w:val="00262D61"/>
    <w:rsid w:val="0027762A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D63FE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1FC3"/>
    <w:rsid w:val="00952535"/>
    <w:rsid w:val="00956C26"/>
    <w:rsid w:val="00960337"/>
    <w:rsid w:val="00975019"/>
    <w:rsid w:val="00975C49"/>
    <w:rsid w:val="00997D0F"/>
    <w:rsid w:val="009C7756"/>
    <w:rsid w:val="009D5DA3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1CBD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427CBC0-20EE-44CF-A265-4AFFA7D7B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91720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764D35-A014-4570-BDD2-7C6F7D1B6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308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2025-01-24T11:33:00Z</dcterms:created>
  <dcterms:modified xsi:type="dcterms:W3CDTF">2025-01-24T11:33:00Z</dcterms:modified>
</cp:coreProperties>
</file>