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7696C85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6498C" w:rsidRPr="00D74507">
        <w:rPr>
          <w:rFonts w:ascii="Verdana" w:hAnsi="Verdana"/>
          <w:b/>
          <w:sz w:val="18"/>
          <w:szCs w:val="18"/>
        </w:rPr>
        <w:t xml:space="preserve">Dostawa notebooka -  1 </w:t>
      </w:r>
      <w:proofErr w:type="spellStart"/>
      <w:r w:rsidR="0096498C" w:rsidRPr="00D74507">
        <w:rPr>
          <w:rFonts w:ascii="Verdana" w:hAnsi="Verdana"/>
          <w:b/>
          <w:sz w:val="18"/>
          <w:szCs w:val="18"/>
        </w:rPr>
        <w:t>szt</w:t>
      </w:r>
      <w:proofErr w:type="spellEnd"/>
      <w:r w:rsidR="0096498C" w:rsidRPr="00D74507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96498C" w:rsidRPr="00D74507">
        <w:rPr>
          <w:rFonts w:ascii="Verdana" w:hAnsi="Verdana"/>
          <w:b/>
          <w:sz w:val="18"/>
          <w:szCs w:val="18"/>
        </w:rPr>
        <w:t>WEAIiIB</w:t>
      </w:r>
      <w:proofErr w:type="spellEnd"/>
      <w:r w:rsidR="0096498C" w:rsidRPr="00D74507">
        <w:rPr>
          <w:rFonts w:ascii="Verdana" w:hAnsi="Verdana"/>
          <w:b/>
          <w:sz w:val="18"/>
          <w:szCs w:val="18"/>
        </w:rPr>
        <w:t xml:space="preserve"> DE-dzp.272-044/25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D74507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p w14:paraId="46A7ABBD" w14:textId="656C46D3" w:rsidR="007E0E0B" w:rsidRPr="00D74507" w:rsidRDefault="007E0E0B" w:rsidP="007E0E0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Cena netto:   ............................................................... PLN</w:t>
      </w:r>
    </w:p>
    <w:p w14:paraId="29744B5A" w14:textId="77777777" w:rsidR="007E0E0B" w:rsidRPr="00D74507" w:rsidRDefault="007E0E0B" w:rsidP="007E0E0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D7B7F6E" w14:textId="05E5FF99" w:rsidR="007E0E0B" w:rsidRPr="00D74507" w:rsidRDefault="007E0E0B" w:rsidP="007E0E0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Cena brutto: ............................................................... PLN</w:t>
      </w:r>
    </w:p>
    <w:p w14:paraId="35D48098" w14:textId="77777777" w:rsidR="007E0E0B" w:rsidRPr="00D74507" w:rsidRDefault="007E0E0B" w:rsidP="007E0E0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45614C5" w14:textId="1821C442" w:rsidR="007E0E0B" w:rsidRPr="00D74507" w:rsidRDefault="007E0E0B" w:rsidP="007E0E0B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Słownie</w:t>
      </w:r>
      <w:r w:rsidR="008273CE">
        <w:rPr>
          <w:rFonts w:ascii="Verdana" w:hAnsi="Verdana"/>
          <w:sz w:val="18"/>
          <w:szCs w:val="18"/>
        </w:rPr>
        <w:t xml:space="preserve"> </w:t>
      </w:r>
      <w:r w:rsidRPr="00D74507">
        <w:rPr>
          <w:rFonts w:ascii="Verdana" w:hAnsi="Verdana"/>
          <w:sz w:val="18"/>
          <w:szCs w:val="18"/>
        </w:rPr>
        <w:t>brutto: ..............................................................................................................</w:t>
      </w:r>
    </w:p>
    <w:p w14:paraId="6567A354" w14:textId="77777777" w:rsidR="007E0E0B" w:rsidRPr="00D74507" w:rsidRDefault="007E0E0B" w:rsidP="007E0E0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3F1BE95" w14:textId="77777777" w:rsidR="007E0E0B" w:rsidRPr="00D74507" w:rsidRDefault="007E0E0B" w:rsidP="007E0E0B">
      <w:pPr>
        <w:pStyle w:val="Tekstpodstawowy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7C2937A3" w14:textId="77777777" w:rsidR="007E0E0B" w:rsidRPr="00D74507" w:rsidRDefault="007E0E0B" w:rsidP="007E0E0B">
      <w:pPr>
        <w:pStyle w:val="Tekstpodstawowy"/>
        <w:rPr>
          <w:rFonts w:ascii="Verdana" w:hAnsi="Verdana"/>
          <w:sz w:val="18"/>
          <w:szCs w:val="18"/>
        </w:rPr>
      </w:pPr>
    </w:p>
    <w:p w14:paraId="3B6CEEBB" w14:textId="227519F6" w:rsidR="00FB2F2A" w:rsidRPr="00D74507" w:rsidRDefault="000C3FA2" w:rsidP="007E0E0B">
      <w:pPr>
        <w:pStyle w:val="Tekstpodstawowy"/>
        <w:rPr>
          <w:rFonts w:ascii="Verdana" w:hAnsi="Verdana"/>
          <w:b w:val="0"/>
          <w:sz w:val="18"/>
          <w:szCs w:val="18"/>
        </w:rPr>
      </w:pPr>
      <w:r w:rsidRPr="00D74507">
        <w:rPr>
          <w:rFonts w:ascii="Verdana" w:hAnsi="Verdana"/>
          <w:bCs/>
          <w:sz w:val="18"/>
          <w:szCs w:val="18"/>
        </w:rPr>
        <w:t>Producent/model</w:t>
      </w:r>
      <w:r w:rsidR="00FB2F2A" w:rsidRPr="00D74507">
        <w:rPr>
          <w:rFonts w:ascii="Verdana" w:hAnsi="Verdana"/>
          <w:b w:val="0"/>
          <w:sz w:val="18"/>
          <w:szCs w:val="18"/>
        </w:rPr>
        <w:t>:…………………………….</w:t>
      </w:r>
    </w:p>
    <w:p w14:paraId="0D826656" w14:textId="77777777" w:rsidR="00400BD5" w:rsidRPr="00D74507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3CA39B92" w14:textId="4A364AE0" w:rsidR="00FB2F2A" w:rsidRPr="00D74507" w:rsidRDefault="00443EE5" w:rsidP="007E0E0B">
      <w:pPr>
        <w:pStyle w:val="Tekstpodstawowy"/>
        <w:rPr>
          <w:rFonts w:ascii="Verdana" w:hAnsi="Verdana"/>
          <w:b w:val="0"/>
          <w:sz w:val="18"/>
          <w:szCs w:val="18"/>
        </w:rPr>
      </w:pPr>
      <w:r w:rsidRPr="00D74507">
        <w:rPr>
          <w:rFonts w:ascii="Verdana" w:hAnsi="Verdana"/>
          <w:bCs/>
          <w:sz w:val="18"/>
          <w:szCs w:val="18"/>
        </w:rPr>
        <w:t xml:space="preserve">PAMIĘĆ RAM: </w:t>
      </w:r>
      <w:r w:rsidRPr="00D74507">
        <w:rPr>
          <w:rFonts w:ascii="Verdana" w:hAnsi="Verdana"/>
          <w:b w:val="0"/>
          <w:sz w:val="18"/>
          <w:szCs w:val="18"/>
        </w:rPr>
        <w:t>……………………….GB</w:t>
      </w:r>
      <w:r w:rsidR="00D74507" w:rsidRPr="00D74507">
        <w:rPr>
          <w:rFonts w:ascii="Verdana" w:hAnsi="Verdana"/>
          <w:b w:val="0"/>
          <w:i/>
          <w:iCs/>
          <w:sz w:val="18"/>
          <w:szCs w:val="18"/>
        </w:rPr>
        <w:t xml:space="preserve"> </w:t>
      </w:r>
      <w:r w:rsidR="00D74507" w:rsidRPr="00D74507">
        <w:rPr>
          <w:rFonts w:ascii="Verdana" w:hAnsi="Verdana"/>
          <w:b w:val="0"/>
          <w:sz w:val="18"/>
          <w:szCs w:val="18"/>
        </w:rPr>
        <w:t>(należy wpisać)</w:t>
      </w:r>
      <w:r w:rsidRPr="00D74507">
        <w:rPr>
          <w:rFonts w:ascii="Verdana" w:hAnsi="Verdana"/>
          <w:b w:val="0"/>
          <w:sz w:val="18"/>
          <w:szCs w:val="18"/>
        </w:rPr>
        <w:t xml:space="preserve"> </w:t>
      </w:r>
      <w:r w:rsidR="00D74507" w:rsidRPr="00D74507">
        <w:rPr>
          <w:rFonts w:ascii="Verdana" w:hAnsi="Verdana"/>
          <w:b w:val="0"/>
          <w:sz w:val="18"/>
          <w:szCs w:val="18"/>
        </w:rPr>
        <w:t xml:space="preserve"> </w:t>
      </w:r>
      <w:r w:rsidR="00D74507" w:rsidRPr="00D74507">
        <w:rPr>
          <w:rFonts w:ascii="Verdana" w:hAnsi="Verdana"/>
          <w:b w:val="0"/>
          <w:i/>
          <w:iCs/>
          <w:sz w:val="18"/>
          <w:szCs w:val="18"/>
          <w:highlight w:val="yellow"/>
        </w:rPr>
        <w:t>(kryterium oceny ofert)</w:t>
      </w:r>
      <w:r w:rsidR="00D74507" w:rsidRPr="00D74507">
        <w:rPr>
          <w:rFonts w:ascii="Verdana" w:hAnsi="Verdana"/>
          <w:b w:val="0"/>
          <w:i/>
          <w:iCs/>
          <w:sz w:val="18"/>
          <w:szCs w:val="18"/>
        </w:rPr>
        <w:t xml:space="preserve"> </w:t>
      </w:r>
    </w:p>
    <w:p w14:paraId="0F6E24C7" w14:textId="4064DD3C" w:rsidR="00443EE5" w:rsidRPr="00D74507" w:rsidRDefault="00443EE5" w:rsidP="007E0E0B">
      <w:pPr>
        <w:pStyle w:val="Tekstpodstawowy"/>
        <w:rPr>
          <w:rFonts w:ascii="Verdana" w:hAnsi="Verdana"/>
          <w:b w:val="0"/>
          <w:sz w:val="18"/>
          <w:szCs w:val="18"/>
        </w:rPr>
      </w:pPr>
      <w:r w:rsidRPr="00D74507">
        <w:rPr>
          <w:rFonts w:ascii="Verdana" w:hAnsi="Verdana"/>
          <w:bCs/>
          <w:sz w:val="18"/>
          <w:szCs w:val="18"/>
        </w:rPr>
        <w:t>WAGA NOTEBOOKA(wraz z baterią</w:t>
      </w:r>
      <w:r w:rsidRPr="00D74507">
        <w:rPr>
          <w:rFonts w:ascii="Verdana" w:hAnsi="Verdana"/>
          <w:b w:val="0"/>
          <w:sz w:val="18"/>
          <w:szCs w:val="18"/>
        </w:rPr>
        <w:t>):………………..  (należy wpisać)</w:t>
      </w:r>
      <w:r w:rsidR="00D74507" w:rsidRPr="00D74507">
        <w:rPr>
          <w:rFonts w:ascii="Verdana" w:hAnsi="Verdana"/>
          <w:sz w:val="18"/>
          <w:szCs w:val="18"/>
        </w:rPr>
        <w:t xml:space="preserve"> </w:t>
      </w:r>
      <w:r w:rsidR="00D74507" w:rsidRPr="00D74507">
        <w:rPr>
          <w:rFonts w:ascii="Verdana" w:hAnsi="Verdana"/>
          <w:b w:val="0"/>
          <w:bCs/>
          <w:i/>
          <w:iCs/>
          <w:sz w:val="18"/>
          <w:szCs w:val="18"/>
          <w:highlight w:val="yellow"/>
        </w:rPr>
        <w:t>(</w:t>
      </w:r>
      <w:r w:rsidR="00D74507" w:rsidRPr="00D74507">
        <w:rPr>
          <w:rFonts w:ascii="Verdana" w:hAnsi="Verdana"/>
          <w:b w:val="0"/>
          <w:i/>
          <w:iCs/>
          <w:sz w:val="18"/>
          <w:szCs w:val="18"/>
          <w:highlight w:val="yellow"/>
        </w:rPr>
        <w:t>kryterium oceny ofert)</w:t>
      </w:r>
      <w:r w:rsidR="00D74507" w:rsidRPr="00D74507">
        <w:rPr>
          <w:rFonts w:ascii="Verdana" w:hAnsi="Verdana"/>
          <w:b w:val="0"/>
          <w:i/>
          <w:iCs/>
          <w:sz w:val="18"/>
          <w:szCs w:val="18"/>
        </w:rPr>
        <w:t xml:space="preserve">  </w:t>
      </w:r>
    </w:p>
    <w:p w14:paraId="602325C0" w14:textId="77777777" w:rsidR="005A5322" w:rsidRPr="00D74507" w:rsidRDefault="005A5322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56F98F2B" w:rsidR="000E4E20" w:rsidRPr="00D74507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realizacji zamówienia:  do </w:t>
      </w:r>
      <w:r w:rsidR="0096498C" w:rsidRPr="00D74507">
        <w:rPr>
          <w:rFonts w:ascii="Verdana" w:hAnsi="Verdana"/>
          <w:b/>
          <w:sz w:val="18"/>
          <w:szCs w:val="18"/>
        </w:rPr>
        <w:t>14</w:t>
      </w:r>
      <w:r w:rsidRPr="00D74507">
        <w:rPr>
          <w:rFonts w:ascii="Verdana" w:hAnsi="Verdana"/>
          <w:b/>
          <w:sz w:val="18"/>
          <w:szCs w:val="18"/>
        </w:rPr>
        <w:t xml:space="preserve"> dni </w:t>
      </w:r>
      <w:r w:rsidRPr="00D74507">
        <w:rPr>
          <w:rFonts w:ascii="Verdana" w:hAnsi="Verdana"/>
          <w:bCs/>
          <w:sz w:val="18"/>
          <w:szCs w:val="18"/>
        </w:rPr>
        <w:t>od daty podpisania umowy</w:t>
      </w:r>
    </w:p>
    <w:p w14:paraId="6A1015BD" w14:textId="3B7D2804" w:rsidR="00443EE5" w:rsidRPr="00D74507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Okres udzielonej gwarancji wynosi:</w:t>
      </w:r>
      <w:r w:rsidRPr="00D74507">
        <w:rPr>
          <w:rFonts w:ascii="Verdana" w:hAnsi="Verdana"/>
          <w:sz w:val="18"/>
          <w:szCs w:val="18"/>
        </w:rPr>
        <w:t xml:space="preserve"> </w:t>
      </w:r>
      <w:r w:rsidRPr="00D74507">
        <w:rPr>
          <w:rFonts w:ascii="Verdana" w:hAnsi="Verdana"/>
          <w:b/>
          <w:bCs/>
          <w:sz w:val="18"/>
          <w:szCs w:val="18"/>
        </w:rPr>
        <w:t>……… miesięcy</w:t>
      </w:r>
      <w:r w:rsidRPr="00D74507">
        <w:rPr>
          <w:rFonts w:ascii="Verdana" w:hAnsi="Verdana"/>
          <w:sz w:val="18"/>
          <w:szCs w:val="18"/>
        </w:rPr>
        <w:t>*)</w:t>
      </w:r>
      <w:r w:rsidRPr="00D74507">
        <w:rPr>
          <w:rFonts w:ascii="Verdana" w:hAnsi="Verdana"/>
          <w:b/>
          <w:sz w:val="18"/>
          <w:szCs w:val="18"/>
        </w:rPr>
        <w:t xml:space="preserve"> </w:t>
      </w:r>
    </w:p>
    <w:p w14:paraId="061EF06B" w14:textId="5958B74F" w:rsidR="00443EE5" w:rsidRPr="00D74507" w:rsidRDefault="00443EE5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D74507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D74507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0CACD135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74507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D74507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E9807" w14:textId="77777777" w:rsidR="00DC6ACD" w:rsidRDefault="00DC6ACD">
      <w:r>
        <w:separator/>
      </w:r>
    </w:p>
  </w:endnote>
  <w:endnote w:type="continuationSeparator" w:id="0">
    <w:p w14:paraId="0597EDE4" w14:textId="77777777" w:rsidR="00DC6ACD" w:rsidRDefault="00DC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347EF" w14:textId="77777777" w:rsidR="00DC6ACD" w:rsidRDefault="00DC6ACD">
      <w:r>
        <w:separator/>
      </w:r>
    </w:p>
  </w:footnote>
  <w:footnote w:type="continuationSeparator" w:id="0">
    <w:p w14:paraId="416029D8" w14:textId="77777777" w:rsidR="00DC6ACD" w:rsidRDefault="00DC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486E"/>
    <w:rsid w:val="00207E98"/>
    <w:rsid w:val="0021193A"/>
    <w:rsid w:val="002133B1"/>
    <w:rsid w:val="00224CB0"/>
    <w:rsid w:val="00261882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B2B"/>
    <w:rsid w:val="00907B61"/>
    <w:rsid w:val="0091645D"/>
    <w:rsid w:val="0096498C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43C78"/>
    <w:rsid w:val="00C460D4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5A50"/>
    <w:rsid w:val="00DB6E60"/>
    <w:rsid w:val="00DC1500"/>
    <w:rsid w:val="00DC6ACD"/>
    <w:rsid w:val="00E21113"/>
    <w:rsid w:val="00E430B3"/>
    <w:rsid w:val="00E44371"/>
    <w:rsid w:val="00E65464"/>
    <w:rsid w:val="00E65AEA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573</Words>
  <Characters>4758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2024-07-04T11:03:00Z</cp:lastPrinted>
  <dcterms:created xsi:type="dcterms:W3CDTF">2025-01-24T11:15:00Z</dcterms:created>
  <dcterms:modified xsi:type="dcterms:W3CDTF">2025-01-31T14:29:00Z</dcterms:modified>
</cp:coreProperties>
</file>