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8741C" w14:textId="0FABF15E" w:rsidR="00FB7F50" w:rsidRPr="00414704" w:rsidRDefault="00C93D95" w:rsidP="00414704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414704">
        <w:rPr>
          <w:rFonts w:ascii="Verdana" w:hAnsi="Verdana"/>
          <w:sz w:val="18"/>
          <w:szCs w:val="18"/>
        </w:rPr>
        <w:t>Kraków</w:t>
      </w:r>
      <w:r w:rsidR="00FB7F50" w:rsidRPr="00414704">
        <w:rPr>
          <w:rFonts w:ascii="Verdana" w:hAnsi="Verdana"/>
          <w:sz w:val="18"/>
          <w:szCs w:val="18"/>
        </w:rPr>
        <w:t xml:space="preserve"> dnia: </w:t>
      </w:r>
      <w:r w:rsidRPr="00414704">
        <w:rPr>
          <w:rFonts w:ascii="Verdana" w:hAnsi="Verdana"/>
          <w:sz w:val="18"/>
          <w:szCs w:val="18"/>
        </w:rPr>
        <w:t>2025-02-04</w:t>
      </w:r>
    </w:p>
    <w:p w14:paraId="28EB1B2F" w14:textId="77777777" w:rsidR="00C93D95" w:rsidRPr="00414704" w:rsidRDefault="00C93D95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1470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E7E98B6" w14:textId="77777777" w:rsidR="00C93D95" w:rsidRPr="00414704" w:rsidRDefault="00C93D95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1470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9B578A0" w14:textId="77777777" w:rsidR="00FB7F50" w:rsidRPr="00414704" w:rsidRDefault="00C93D95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1470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1E16B4B" w14:textId="77777777" w:rsidR="00FB7F50" w:rsidRPr="00414704" w:rsidRDefault="00C93D95" w:rsidP="00FB7F50">
      <w:pPr>
        <w:rPr>
          <w:rFonts w:ascii="Verdana" w:hAnsi="Verdana"/>
          <w:sz w:val="18"/>
          <w:szCs w:val="18"/>
        </w:rPr>
      </w:pPr>
      <w:r w:rsidRPr="00414704">
        <w:rPr>
          <w:rFonts w:ascii="Verdana" w:hAnsi="Verdana"/>
          <w:sz w:val="18"/>
          <w:szCs w:val="18"/>
        </w:rPr>
        <w:t>Al. Mickiewicza</w:t>
      </w:r>
      <w:r w:rsidR="00FB7F50" w:rsidRPr="00414704">
        <w:rPr>
          <w:rFonts w:ascii="Verdana" w:hAnsi="Verdana"/>
          <w:sz w:val="18"/>
          <w:szCs w:val="18"/>
        </w:rPr>
        <w:t xml:space="preserve"> </w:t>
      </w:r>
      <w:r w:rsidRPr="00414704">
        <w:rPr>
          <w:rFonts w:ascii="Verdana" w:hAnsi="Verdana"/>
          <w:sz w:val="18"/>
          <w:szCs w:val="18"/>
        </w:rPr>
        <w:t>30</w:t>
      </w:r>
    </w:p>
    <w:p w14:paraId="3FDDD591" w14:textId="77777777" w:rsidR="00FB7F50" w:rsidRPr="00414704" w:rsidRDefault="00C93D95" w:rsidP="00FB7F50">
      <w:pPr>
        <w:rPr>
          <w:rFonts w:ascii="Verdana" w:hAnsi="Verdana"/>
          <w:sz w:val="18"/>
          <w:szCs w:val="18"/>
        </w:rPr>
      </w:pPr>
      <w:r w:rsidRPr="00414704">
        <w:rPr>
          <w:rFonts w:ascii="Verdana" w:hAnsi="Verdana"/>
          <w:sz w:val="18"/>
          <w:szCs w:val="18"/>
        </w:rPr>
        <w:t>30-059</w:t>
      </w:r>
      <w:r w:rsidR="00FB7F50" w:rsidRPr="00414704">
        <w:rPr>
          <w:rFonts w:ascii="Verdana" w:hAnsi="Verdana"/>
          <w:sz w:val="18"/>
          <w:szCs w:val="18"/>
        </w:rPr>
        <w:t xml:space="preserve"> </w:t>
      </w:r>
      <w:r w:rsidRPr="00414704">
        <w:rPr>
          <w:rFonts w:ascii="Verdana" w:hAnsi="Verdana"/>
          <w:sz w:val="18"/>
          <w:szCs w:val="18"/>
        </w:rPr>
        <w:t>Kraków</w:t>
      </w:r>
    </w:p>
    <w:p w14:paraId="3C56F3CB" w14:textId="77777777" w:rsidR="008642B3" w:rsidRPr="00414704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414704">
        <w:rPr>
          <w:rFonts w:ascii="Verdana" w:hAnsi="Verdana"/>
          <w:sz w:val="18"/>
          <w:szCs w:val="18"/>
        </w:rPr>
        <w:t>OGŁOSZENIE</w:t>
      </w:r>
    </w:p>
    <w:p w14:paraId="6ED3949A" w14:textId="77777777" w:rsidR="008642B3" w:rsidRPr="00414704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414704">
        <w:rPr>
          <w:rFonts w:ascii="Verdana" w:hAnsi="Verdana"/>
          <w:b/>
          <w:sz w:val="18"/>
          <w:szCs w:val="18"/>
        </w:rPr>
        <w:t xml:space="preserve">o </w:t>
      </w:r>
      <w:r w:rsidR="0054734E" w:rsidRPr="00414704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C93D95" w:rsidRPr="00414704" w14:paraId="0EAE901A" w14:textId="77777777" w:rsidTr="00074C43">
        <w:trPr>
          <w:trHeight w:val="638"/>
        </w:trPr>
        <w:tc>
          <w:tcPr>
            <w:tcW w:w="959" w:type="dxa"/>
            <w:shd w:val="clear" w:color="auto" w:fill="auto"/>
          </w:tcPr>
          <w:p w14:paraId="45F8BA53" w14:textId="77777777" w:rsidR="00C93D95" w:rsidRPr="00414704" w:rsidRDefault="00C93D95" w:rsidP="00074C4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14704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210EF05" w14:textId="77777777" w:rsidR="00C93D95" w:rsidRPr="00414704" w:rsidRDefault="00C93D95" w:rsidP="00074C4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14704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414704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41470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14704">
              <w:rPr>
                <w:rFonts w:ascii="Verdana" w:hAnsi="Verdana"/>
                <w:sz w:val="18"/>
                <w:szCs w:val="18"/>
              </w:rPr>
              <w:t>pn.</w:t>
            </w:r>
            <w:r w:rsidRPr="0041470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1470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14704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2 laptopów (stacje robocze) dla </w:t>
            </w:r>
            <w:proofErr w:type="spellStart"/>
            <w:r w:rsidRPr="00414704">
              <w:rPr>
                <w:rFonts w:ascii="Verdana" w:hAnsi="Verdana"/>
                <w:b/>
                <w:bCs/>
                <w:sz w:val="18"/>
                <w:szCs w:val="18"/>
              </w:rPr>
              <w:t>WIMiC</w:t>
            </w:r>
            <w:proofErr w:type="spellEnd"/>
            <w:r w:rsidRPr="00414704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DE-dzp.272-003/25</w:t>
            </w:r>
            <w:r w:rsidRPr="0041470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1470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14704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414704">
              <w:rPr>
                <w:rFonts w:ascii="Verdana" w:hAnsi="Verdana"/>
                <w:b/>
                <w:sz w:val="18"/>
                <w:szCs w:val="18"/>
              </w:rPr>
              <w:t xml:space="preserve"> DE-dzp.272-003/25</w:t>
            </w:r>
            <w:r w:rsidRPr="0041470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59DADD88" w14:textId="77777777" w:rsidR="008642B3" w:rsidRPr="0041470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414704">
        <w:rPr>
          <w:rFonts w:ascii="Verdana" w:hAnsi="Verdana"/>
          <w:sz w:val="18"/>
          <w:szCs w:val="18"/>
        </w:rPr>
        <w:t xml:space="preserve">Zamawiający, </w:t>
      </w:r>
      <w:r w:rsidR="00CC324B" w:rsidRPr="00414704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414704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414704">
        <w:rPr>
          <w:rFonts w:ascii="Verdana" w:hAnsi="Verdana"/>
          <w:sz w:val="18"/>
          <w:szCs w:val="18"/>
        </w:rPr>
        <w:t xml:space="preserve">ust. 1 pkt. 1 i </w:t>
      </w:r>
      <w:r w:rsidRPr="00414704">
        <w:rPr>
          <w:rFonts w:ascii="Verdana" w:hAnsi="Verdana"/>
          <w:sz w:val="18"/>
          <w:szCs w:val="18"/>
        </w:rPr>
        <w:t xml:space="preserve">ust. </w:t>
      </w:r>
      <w:r w:rsidR="00A17CDB" w:rsidRPr="00414704">
        <w:rPr>
          <w:rFonts w:ascii="Verdana" w:hAnsi="Verdana"/>
          <w:sz w:val="18"/>
          <w:szCs w:val="18"/>
        </w:rPr>
        <w:t>2</w:t>
      </w:r>
      <w:r w:rsidRPr="00414704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414704">
        <w:rPr>
          <w:rFonts w:ascii="Verdana" w:hAnsi="Verdana"/>
          <w:sz w:val="18"/>
          <w:szCs w:val="18"/>
        </w:rPr>
        <w:t xml:space="preserve"> </w:t>
      </w:r>
      <w:r w:rsidR="00CC1A8E" w:rsidRPr="00414704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414704">
        <w:rPr>
          <w:rFonts w:ascii="Verdana" w:hAnsi="Verdana"/>
          <w:sz w:val="18"/>
          <w:szCs w:val="18"/>
        </w:rPr>
        <w:t>t.j</w:t>
      </w:r>
      <w:proofErr w:type="spellEnd"/>
      <w:r w:rsidR="00CC1A8E" w:rsidRPr="00414704">
        <w:rPr>
          <w:rFonts w:ascii="Verdana" w:hAnsi="Verdana"/>
          <w:sz w:val="18"/>
          <w:szCs w:val="18"/>
        </w:rPr>
        <w:t xml:space="preserve">. ze zm.) </w:t>
      </w:r>
      <w:r w:rsidRPr="00414704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414704">
        <w:rPr>
          <w:rFonts w:ascii="Verdana" w:hAnsi="Verdana"/>
          <w:sz w:val="18"/>
          <w:szCs w:val="18"/>
        </w:rPr>
        <w:t>Pzp</w:t>
      </w:r>
      <w:proofErr w:type="spellEnd"/>
      <w:r w:rsidRPr="00414704">
        <w:rPr>
          <w:rFonts w:ascii="Verdana" w:hAnsi="Verdana"/>
          <w:sz w:val="18"/>
          <w:szCs w:val="18"/>
        </w:rPr>
        <w:t>”</w:t>
      </w:r>
      <w:r w:rsidR="00D26ED6" w:rsidRPr="00414704">
        <w:rPr>
          <w:rFonts w:ascii="Verdana" w:hAnsi="Verdana"/>
          <w:sz w:val="18"/>
          <w:szCs w:val="18"/>
        </w:rPr>
        <w:t xml:space="preserve">, </w:t>
      </w:r>
      <w:r w:rsidRPr="00414704">
        <w:rPr>
          <w:rFonts w:ascii="Verdana" w:hAnsi="Verdana"/>
          <w:sz w:val="18"/>
          <w:szCs w:val="18"/>
        </w:rPr>
        <w:t>informuje</w:t>
      </w:r>
      <w:r w:rsidR="00D26ED6" w:rsidRPr="00414704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414704">
        <w:rPr>
          <w:rFonts w:ascii="Verdana" w:hAnsi="Verdana"/>
          <w:sz w:val="18"/>
          <w:szCs w:val="18"/>
        </w:rPr>
        <w:t>najkorzystniejsz</w:t>
      </w:r>
      <w:r w:rsidR="00D26ED6" w:rsidRPr="00414704">
        <w:rPr>
          <w:rFonts w:ascii="Verdana" w:hAnsi="Verdana"/>
          <w:sz w:val="18"/>
          <w:szCs w:val="18"/>
        </w:rPr>
        <w:t xml:space="preserve">a wybrana została </w:t>
      </w:r>
      <w:r w:rsidR="00756CDA" w:rsidRPr="00414704">
        <w:rPr>
          <w:rFonts w:ascii="Verdana" w:hAnsi="Verdana"/>
          <w:sz w:val="18"/>
          <w:szCs w:val="18"/>
        </w:rPr>
        <w:t>ofer</w:t>
      </w:r>
      <w:r w:rsidR="00D26ED6" w:rsidRPr="00414704">
        <w:rPr>
          <w:rFonts w:ascii="Verdana" w:hAnsi="Verdana"/>
          <w:sz w:val="18"/>
          <w:szCs w:val="18"/>
        </w:rPr>
        <w:t>t</w:t>
      </w:r>
      <w:r w:rsidR="009F0E5C" w:rsidRPr="00414704">
        <w:rPr>
          <w:rFonts w:ascii="Verdana" w:hAnsi="Verdana"/>
          <w:sz w:val="18"/>
          <w:szCs w:val="18"/>
        </w:rPr>
        <w:t>a</w:t>
      </w:r>
      <w:r w:rsidR="00D26ED6" w:rsidRPr="00414704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93D95" w:rsidRPr="00414704" w14:paraId="3C21EF94" w14:textId="77777777" w:rsidTr="00074C43">
        <w:trPr>
          <w:cantSplit/>
        </w:trPr>
        <w:tc>
          <w:tcPr>
            <w:tcW w:w="10150" w:type="dxa"/>
          </w:tcPr>
          <w:p w14:paraId="3C718B10" w14:textId="0B499B89" w:rsidR="00C93D95" w:rsidRPr="00414704" w:rsidRDefault="00C93D95" w:rsidP="00074C43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14704">
              <w:rPr>
                <w:rFonts w:ascii="Verdana" w:hAnsi="Verdana"/>
                <w:b/>
                <w:sz w:val="18"/>
                <w:szCs w:val="18"/>
              </w:rPr>
              <w:t>PROGRESS Systemy Komputerowe Sp. z o.</w:t>
            </w:r>
            <w:r w:rsidR="0041470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14704">
              <w:rPr>
                <w:rFonts w:ascii="Verdana" w:hAnsi="Verdana"/>
                <w:b/>
                <w:sz w:val="18"/>
                <w:szCs w:val="18"/>
              </w:rPr>
              <w:t>o.</w:t>
            </w:r>
          </w:p>
          <w:p w14:paraId="6AF0CACA" w14:textId="77777777" w:rsidR="00C93D95" w:rsidRPr="00414704" w:rsidRDefault="00C93D95" w:rsidP="00074C43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14704">
              <w:rPr>
                <w:rFonts w:ascii="Verdana" w:hAnsi="Verdana"/>
                <w:bCs/>
                <w:sz w:val="18"/>
                <w:szCs w:val="18"/>
              </w:rPr>
              <w:t xml:space="preserve">Al. Mickiewicza 27 </w:t>
            </w:r>
          </w:p>
          <w:p w14:paraId="32A08964" w14:textId="77777777" w:rsidR="00C93D95" w:rsidRPr="00414704" w:rsidRDefault="00C93D95" w:rsidP="00074C43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14704">
              <w:rPr>
                <w:rFonts w:ascii="Verdana" w:hAnsi="Verdana"/>
                <w:bCs/>
                <w:sz w:val="18"/>
                <w:szCs w:val="18"/>
              </w:rPr>
              <w:t>31-120 Kraków</w:t>
            </w:r>
          </w:p>
          <w:p w14:paraId="4DBD6FD0" w14:textId="21372680" w:rsidR="00C93D95" w:rsidRPr="00414704" w:rsidRDefault="00C93D95" w:rsidP="00074C43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14704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2C2B92" w:rsidRPr="00414704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414704">
              <w:rPr>
                <w:rFonts w:ascii="Verdana" w:hAnsi="Verdana"/>
                <w:sz w:val="18"/>
                <w:szCs w:val="18"/>
              </w:rPr>
              <w:t>brutto</w:t>
            </w:r>
            <w:r w:rsidR="002C2B92" w:rsidRPr="00414704">
              <w:rPr>
                <w:rFonts w:ascii="Verdana" w:hAnsi="Verdana"/>
                <w:sz w:val="18"/>
                <w:szCs w:val="18"/>
              </w:rPr>
              <w:t>:</w:t>
            </w:r>
            <w:r w:rsidRPr="0041470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14704">
              <w:rPr>
                <w:rFonts w:ascii="Verdana" w:hAnsi="Verdana"/>
                <w:b/>
                <w:sz w:val="18"/>
                <w:szCs w:val="18"/>
              </w:rPr>
              <w:t>17 980.00 zł</w:t>
            </w:r>
            <w:r w:rsidRPr="0041470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77777073" w14:textId="77777777" w:rsidR="00C93D95" w:rsidRPr="00414704" w:rsidRDefault="00C93D95" w:rsidP="00074C43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14704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41470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14704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414704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53AD3E06" w14:textId="5B9C7F59" w:rsidR="00E85D70" w:rsidRPr="00414704" w:rsidRDefault="00915B9E" w:rsidP="00414704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414704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708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693"/>
        <w:gridCol w:w="992"/>
        <w:gridCol w:w="1134"/>
        <w:gridCol w:w="1276"/>
      </w:tblGrid>
      <w:tr w:rsidR="00414704" w:rsidRPr="00414704" w14:paraId="6C019450" w14:textId="77777777" w:rsidTr="00074C43">
        <w:trPr>
          <w:trHeight w:val="510"/>
        </w:trPr>
        <w:tc>
          <w:tcPr>
            <w:tcW w:w="993" w:type="dxa"/>
            <w:vAlign w:val="center"/>
          </w:tcPr>
          <w:p w14:paraId="6B734414" w14:textId="77777777" w:rsidR="00414704" w:rsidRPr="00414704" w:rsidRDefault="00414704" w:rsidP="00074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414704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693" w:type="dxa"/>
            <w:vAlign w:val="center"/>
          </w:tcPr>
          <w:p w14:paraId="4007A95A" w14:textId="77777777" w:rsidR="00414704" w:rsidRPr="00414704" w:rsidRDefault="00414704" w:rsidP="00074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00F8C5BB" w14:textId="77777777" w:rsidR="00414704" w:rsidRPr="00414704" w:rsidRDefault="00414704" w:rsidP="00074C4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2C636DA" w14:textId="77777777" w:rsidR="00414704" w:rsidRPr="00414704" w:rsidRDefault="00414704" w:rsidP="00074C4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276" w:type="dxa"/>
            <w:vAlign w:val="center"/>
          </w:tcPr>
          <w:p w14:paraId="69333192" w14:textId="77777777" w:rsidR="00414704" w:rsidRPr="00414704" w:rsidRDefault="00414704" w:rsidP="00074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14704" w:rsidRPr="00414704" w14:paraId="6E1D135E" w14:textId="77777777" w:rsidTr="00074C43">
        <w:tc>
          <w:tcPr>
            <w:tcW w:w="993" w:type="dxa"/>
            <w:vAlign w:val="center"/>
          </w:tcPr>
          <w:p w14:paraId="13A3BEF2" w14:textId="77777777" w:rsidR="00414704" w:rsidRPr="00414704" w:rsidRDefault="00414704" w:rsidP="00074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693" w:type="dxa"/>
            <w:vAlign w:val="center"/>
          </w:tcPr>
          <w:p w14:paraId="0BE10363" w14:textId="77777777" w:rsidR="00414704" w:rsidRPr="00414704" w:rsidRDefault="00414704" w:rsidP="00074C4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b/>
                <w:sz w:val="18"/>
                <w:szCs w:val="18"/>
              </w:rPr>
              <w:t>PROGRESS Systemy Komputerowe Sp. z o. o.</w:t>
            </w:r>
          </w:p>
          <w:p w14:paraId="524BACA7" w14:textId="77777777" w:rsidR="00414704" w:rsidRPr="00414704" w:rsidRDefault="00414704" w:rsidP="00074C4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bCs/>
                <w:sz w:val="18"/>
                <w:szCs w:val="18"/>
              </w:rPr>
              <w:t xml:space="preserve">Al. Mickiewicza 27 </w:t>
            </w:r>
          </w:p>
          <w:p w14:paraId="3C2B6BA5" w14:textId="77777777" w:rsidR="00414704" w:rsidRPr="00414704" w:rsidRDefault="00414704" w:rsidP="00074C4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bCs/>
                <w:sz w:val="18"/>
                <w:szCs w:val="18"/>
              </w:rPr>
              <w:t>31-120 Kraków</w:t>
            </w:r>
          </w:p>
        </w:tc>
        <w:tc>
          <w:tcPr>
            <w:tcW w:w="992" w:type="dxa"/>
            <w:vAlign w:val="center"/>
          </w:tcPr>
          <w:p w14:paraId="68CD5EC6" w14:textId="77777777" w:rsidR="00414704" w:rsidRPr="00414704" w:rsidRDefault="00414704" w:rsidP="00074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9B9B6DC" w14:textId="77777777" w:rsidR="00414704" w:rsidRPr="00414704" w:rsidRDefault="00414704" w:rsidP="00074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14:paraId="54A8E319" w14:textId="77777777" w:rsidR="00414704" w:rsidRPr="00414704" w:rsidRDefault="00414704" w:rsidP="00074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414704" w:rsidRPr="00414704" w14:paraId="6EC37FBF" w14:textId="77777777" w:rsidTr="00074C43">
        <w:tc>
          <w:tcPr>
            <w:tcW w:w="993" w:type="dxa"/>
            <w:vAlign w:val="center"/>
          </w:tcPr>
          <w:p w14:paraId="6C7CDC74" w14:textId="77777777" w:rsidR="00414704" w:rsidRPr="00414704" w:rsidRDefault="00414704" w:rsidP="00074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sz w:val="18"/>
                <w:szCs w:val="18"/>
              </w:rPr>
              <w:t>8</w:t>
            </w:r>
          </w:p>
        </w:tc>
        <w:tc>
          <w:tcPr>
            <w:tcW w:w="2693" w:type="dxa"/>
            <w:vAlign w:val="center"/>
          </w:tcPr>
          <w:p w14:paraId="0D225025" w14:textId="77777777" w:rsidR="00414704" w:rsidRPr="00414704" w:rsidRDefault="00414704" w:rsidP="00074C4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b/>
                <w:sz w:val="18"/>
                <w:szCs w:val="18"/>
              </w:rPr>
              <w:t xml:space="preserve">INFOS Systemy Komputerowe Jacek </w:t>
            </w:r>
            <w:proofErr w:type="spellStart"/>
            <w:r w:rsidRPr="00414704">
              <w:rPr>
                <w:rFonts w:ascii="Verdana" w:hAnsi="Verdana" w:cs="Times New Roman"/>
                <w:b/>
                <w:sz w:val="18"/>
                <w:szCs w:val="18"/>
              </w:rPr>
              <w:t>Kielbratowski</w:t>
            </w:r>
            <w:proofErr w:type="spellEnd"/>
          </w:p>
          <w:p w14:paraId="7869549C" w14:textId="77777777" w:rsidR="00414704" w:rsidRPr="00414704" w:rsidRDefault="00414704" w:rsidP="00074C4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bCs/>
                <w:sz w:val="18"/>
                <w:szCs w:val="18"/>
              </w:rPr>
              <w:t xml:space="preserve">Jagiellońska 8 </w:t>
            </w:r>
          </w:p>
          <w:p w14:paraId="7BDFD536" w14:textId="77777777" w:rsidR="00414704" w:rsidRPr="00414704" w:rsidRDefault="00414704" w:rsidP="00074C4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bCs/>
                <w:sz w:val="18"/>
                <w:szCs w:val="18"/>
              </w:rPr>
              <w:t>80-371 Gdańsk</w:t>
            </w:r>
          </w:p>
        </w:tc>
        <w:tc>
          <w:tcPr>
            <w:tcW w:w="992" w:type="dxa"/>
            <w:vAlign w:val="center"/>
          </w:tcPr>
          <w:p w14:paraId="5503723A" w14:textId="77777777" w:rsidR="00414704" w:rsidRPr="00414704" w:rsidRDefault="00414704" w:rsidP="00074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sz w:val="18"/>
                <w:szCs w:val="18"/>
              </w:rPr>
              <w:t xml:space="preserve">  55,87</w:t>
            </w:r>
          </w:p>
        </w:tc>
        <w:tc>
          <w:tcPr>
            <w:tcW w:w="1134" w:type="dxa"/>
            <w:vAlign w:val="center"/>
          </w:tcPr>
          <w:p w14:paraId="0041ED6C" w14:textId="77777777" w:rsidR="00414704" w:rsidRPr="00414704" w:rsidRDefault="00414704" w:rsidP="00074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14:paraId="7C3DED3F" w14:textId="77777777" w:rsidR="00414704" w:rsidRPr="00414704" w:rsidRDefault="00414704" w:rsidP="00074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sz w:val="18"/>
                <w:szCs w:val="18"/>
              </w:rPr>
              <w:t xml:space="preserve">  95,87</w:t>
            </w:r>
          </w:p>
        </w:tc>
      </w:tr>
      <w:tr w:rsidR="00414704" w:rsidRPr="00414704" w14:paraId="4E59431A" w14:textId="77777777" w:rsidTr="00074C43">
        <w:tc>
          <w:tcPr>
            <w:tcW w:w="993" w:type="dxa"/>
            <w:vAlign w:val="center"/>
          </w:tcPr>
          <w:p w14:paraId="5D08C656" w14:textId="77777777" w:rsidR="00414704" w:rsidRPr="00414704" w:rsidRDefault="00414704" w:rsidP="00074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693" w:type="dxa"/>
            <w:vAlign w:val="center"/>
          </w:tcPr>
          <w:p w14:paraId="34ADA623" w14:textId="77777777" w:rsidR="00414704" w:rsidRPr="00414704" w:rsidRDefault="00414704" w:rsidP="00074C4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414704">
              <w:rPr>
                <w:rFonts w:ascii="Verdana" w:hAnsi="Verdana" w:cs="Times New Roman"/>
                <w:b/>
                <w:sz w:val="18"/>
                <w:szCs w:val="18"/>
              </w:rPr>
              <w:t>Syriana</w:t>
            </w:r>
            <w:proofErr w:type="spellEnd"/>
            <w:r w:rsidRPr="00414704">
              <w:rPr>
                <w:rFonts w:ascii="Verdana" w:hAnsi="Verdana" w:cs="Times New Roman"/>
                <w:b/>
                <w:sz w:val="18"/>
                <w:szCs w:val="18"/>
              </w:rPr>
              <w:t xml:space="preserve"> Joanna Fisher</w:t>
            </w:r>
          </w:p>
          <w:p w14:paraId="04CB5ED7" w14:textId="77777777" w:rsidR="00414704" w:rsidRPr="00414704" w:rsidRDefault="00414704" w:rsidP="00074C4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bCs/>
                <w:sz w:val="18"/>
                <w:szCs w:val="18"/>
              </w:rPr>
              <w:t>Porębskiego 28/17</w:t>
            </w:r>
          </w:p>
          <w:p w14:paraId="09021495" w14:textId="77777777" w:rsidR="00414704" w:rsidRPr="00414704" w:rsidRDefault="00414704" w:rsidP="00074C4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bCs/>
                <w:sz w:val="18"/>
                <w:szCs w:val="18"/>
              </w:rPr>
              <w:t>80-180 Gdańsk</w:t>
            </w:r>
          </w:p>
        </w:tc>
        <w:tc>
          <w:tcPr>
            <w:tcW w:w="992" w:type="dxa"/>
            <w:vAlign w:val="center"/>
          </w:tcPr>
          <w:p w14:paraId="2FDC4DA1" w14:textId="77777777" w:rsidR="00414704" w:rsidRPr="00414704" w:rsidRDefault="00414704" w:rsidP="00074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sz w:val="18"/>
                <w:szCs w:val="18"/>
              </w:rPr>
              <w:t xml:space="preserve">  54,95</w:t>
            </w:r>
          </w:p>
        </w:tc>
        <w:tc>
          <w:tcPr>
            <w:tcW w:w="1134" w:type="dxa"/>
            <w:vAlign w:val="center"/>
          </w:tcPr>
          <w:p w14:paraId="319AE77D" w14:textId="77777777" w:rsidR="00414704" w:rsidRPr="00414704" w:rsidRDefault="00414704" w:rsidP="00074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14:paraId="1EAF83A0" w14:textId="77777777" w:rsidR="00414704" w:rsidRPr="00414704" w:rsidRDefault="00414704" w:rsidP="00074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sz w:val="18"/>
                <w:szCs w:val="18"/>
              </w:rPr>
              <w:t xml:space="preserve">  94,95</w:t>
            </w:r>
          </w:p>
        </w:tc>
      </w:tr>
      <w:tr w:rsidR="00414704" w:rsidRPr="00414704" w14:paraId="53624A70" w14:textId="77777777" w:rsidTr="00414704">
        <w:trPr>
          <w:trHeight w:val="1171"/>
        </w:trPr>
        <w:tc>
          <w:tcPr>
            <w:tcW w:w="993" w:type="dxa"/>
            <w:vAlign w:val="center"/>
          </w:tcPr>
          <w:p w14:paraId="51701C34" w14:textId="77777777" w:rsidR="00414704" w:rsidRPr="00414704" w:rsidRDefault="00414704" w:rsidP="00074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693" w:type="dxa"/>
            <w:vAlign w:val="center"/>
          </w:tcPr>
          <w:p w14:paraId="54F6D5F9" w14:textId="77777777" w:rsidR="00414704" w:rsidRPr="00414704" w:rsidRDefault="00414704" w:rsidP="00074C4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b/>
                <w:sz w:val="18"/>
                <w:szCs w:val="18"/>
              </w:rPr>
              <w:t>PIXEL Centrum Komputerowe Tomasz Dziedzic</w:t>
            </w:r>
          </w:p>
          <w:p w14:paraId="1C7B9E8E" w14:textId="77777777" w:rsidR="00414704" w:rsidRPr="00414704" w:rsidRDefault="00414704" w:rsidP="00074C4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bCs/>
                <w:sz w:val="18"/>
                <w:szCs w:val="18"/>
              </w:rPr>
              <w:t xml:space="preserve">Wolica 60 </w:t>
            </w:r>
          </w:p>
          <w:p w14:paraId="07105573" w14:textId="0AF0FF29" w:rsidR="00414704" w:rsidRPr="00414704" w:rsidRDefault="00414704" w:rsidP="00074C4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bCs/>
                <w:sz w:val="18"/>
                <w:szCs w:val="18"/>
              </w:rPr>
              <w:t>28-232 Łubnice</w:t>
            </w:r>
          </w:p>
        </w:tc>
        <w:tc>
          <w:tcPr>
            <w:tcW w:w="992" w:type="dxa"/>
            <w:vAlign w:val="center"/>
          </w:tcPr>
          <w:p w14:paraId="18AAD833" w14:textId="77777777" w:rsidR="00414704" w:rsidRPr="00414704" w:rsidRDefault="00414704" w:rsidP="00074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sz w:val="18"/>
                <w:szCs w:val="18"/>
              </w:rPr>
              <w:t xml:space="preserve">  48,11</w:t>
            </w:r>
          </w:p>
        </w:tc>
        <w:tc>
          <w:tcPr>
            <w:tcW w:w="1134" w:type="dxa"/>
            <w:vAlign w:val="center"/>
          </w:tcPr>
          <w:p w14:paraId="6D34D193" w14:textId="77777777" w:rsidR="00414704" w:rsidRPr="00414704" w:rsidRDefault="00414704" w:rsidP="00074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14:paraId="1E58E552" w14:textId="77777777" w:rsidR="00414704" w:rsidRPr="00414704" w:rsidRDefault="00414704" w:rsidP="00074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sz w:val="18"/>
                <w:szCs w:val="18"/>
              </w:rPr>
              <w:t xml:space="preserve">  88,11</w:t>
            </w:r>
          </w:p>
        </w:tc>
      </w:tr>
      <w:tr w:rsidR="00414704" w:rsidRPr="00414704" w14:paraId="184F0415" w14:textId="77777777" w:rsidTr="00074C43">
        <w:tc>
          <w:tcPr>
            <w:tcW w:w="993" w:type="dxa"/>
            <w:vAlign w:val="center"/>
          </w:tcPr>
          <w:p w14:paraId="7CCE87BF" w14:textId="77777777" w:rsidR="00414704" w:rsidRPr="00414704" w:rsidRDefault="00414704" w:rsidP="00074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2693" w:type="dxa"/>
            <w:vAlign w:val="center"/>
          </w:tcPr>
          <w:p w14:paraId="1A3A9B28" w14:textId="77777777" w:rsidR="00414704" w:rsidRPr="00414704" w:rsidRDefault="00414704" w:rsidP="00074C4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b/>
                <w:sz w:val="18"/>
                <w:szCs w:val="18"/>
              </w:rPr>
              <w:t>NKK SYSTEM Spółka z ograniczoną odpowiedzialnością</w:t>
            </w:r>
          </w:p>
          <w:p w14:paraId="555F0F3E" w14:textId="77777777" w:rsidR="00414704" w:rsidRPr="00414704" w:rsidRDefault="00414704" w:rsidP="00074C4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bCs/>
                <w:sz w:val="18"/>
                <w:szCs w:val="18"/>
              </w:rPr>
              <w:t xml:space="preserve">Tatarska 5 </w:t>
            </w:r>
          </w:p>
          <w:p w14:paraId="03A9843A" w14:textId="77777777" w:rsidR="00414704" w:rsidRDefault="00414704" w:rsidP="00074C4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bCs/>
                <w:sz w:val="18"/>
                <w:szCs w:val="18"/>
              </w:rPr>
              <w:t>30-103 Kraków</w:t>
            </w:r>
          </w:p>
          <w:p w14:paraId="3AD8A2D4" w14:textId="77777777" w:rsidR="00414704" w:rsidRPr="00414704" w:rsidRDefault="00414704" w:rsidP="00074C4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23EB68AC" w14:textId="77777777" w:rsidR="00414704" w:rsidRPr="00414704" w:rsidRDefault="00414704" w:rsidP="00074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sz w:val="18"/>
                <w:szCs w:val="18"/>
              </w:rPr>
              <w:t xml:space="preserve">  37,97</w:t>
            </w:r>
          </w:p>
        </w:tc>
        <w:tc>
          <w:tcPr>
            <w:tcW w:w="1134" w:type="dxa"/>
            <w:vAlign w:val="center"/>
          </w:tcPr>
          <w:p w14:paraId="191B572B" w14:textId="77777777" w:rsidR="00414704" w:rsidRPr="00414704" w:rsidRDefault="00414704" w:rsidP="00074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14:paraId="48EBC771" w14:textId="77777777" w:rsidR="00414704" w:rsidRPr="00414704" w:rsidRDefault="00414704" w:rsidP="00074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sz w:val="18"/>
                <w:szCs w:val="18"/>
              </w:rPr>
              <w:t xml:space="preserve">  77,97</w:t>
            </w:r>
          </w:p>
        </w:tc>
      </w:tr>
      <w:tr w:rsidR="00414704" w:rsidRPr="00414704" w14:paraId="62413F79" w14:textId="77777777" w:rsidTr="00074C43">
        <w:tc>
          <w:tcPr>
            <w:tcW w:w="993" w:type="dxa"/>
            <w:vAlign w:val="center"/>
          </w:tcPr>
          <w:p w14:paraId="2A5C5ECA" w14:textId="77777777" w:rsidR="00414704" w:rsidRPr="00414704" w:rsidRDefault="00414704" w:rsidP="00074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sz w:val="18"/>
                <w:szCs w:val="18"/>
              </w:rPr>
              <w:lastRenderedPageBreak/>
              <w:t>5</w:t>
            </w:r>
          </w:p>
        </w:tc>
        <w:tc>
          <w:tcPr>
            <w:tcW w:w="2693" w:type="dxa"/>
            <w:vAlign w:val="center"/>
          </w:tcPr>
          <w:p w14:paraId="34AD37F6" w14:textId="77777777" w:rsidR="00414704" w:rsidRPr="00414704" w:rsidRDefault="00414704" w:rsidP="00074C4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414704">
              <w:rPr>
                <w:rFonts w:ascii="Verdana" w:hAnsi="Verdana" w:cs="Times New Roman"/>
                <w:b/>
                <w:sz w:val="18"/>
                <w:szCs w:val="18"/>
              </w:rPr>
              <w:t>Konverta</w:t>
            </w:r>
            <w:proofErr w:type="spellEnd"/>
            <w:r w:rsidRPr="00414704">
              <w:rPr>
                <w:rFonts w:ascii="Verdana" w:hAnsi="Verdana" w:cs="Times New Roman"/>
                <w:b/>
                <w:sz w:val="18"/>
                <w:szCs w:val="18"/>
              </w:rPr>
              <w:t xml:space="preserve"> sp. z o. o.</w:t>
            </w:r>
          </w:p>
          <w:p w14:paraId="7448A444" w14:textId="77777777" w:rsidR="00414704" w:rsidRPr="00414704" w:rsidRDefault="00414704" w:rsidP="00074C4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bCs/>
                <w:sz w:val="18"/>
                <w:szCs w:val="18"/>
              </w:rPr>
              <w:t>Słowackiego 6a/10</w:t>
            </w:r>
          </w:p>
          <w:p w14:paraId="21D2C4FC" w14:textId="77777777" w:rsidR="00414704" w:rsidRPr="00414704" w:rsidRDefault="00414704" w:rsidP="00074C4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bCs/>
                <w:sz w:val="18"/>
                <w:szCs w:val="18"/>
              </w:rPr>
              <w:t>42-200 Częstochowa</w:t>
            </w:r>
          </w:p>
        </w:tc>
        <w:tc>
          <w:tcPr>
            <w:tcW w:w="992" w:type="dxa"/>
            <w:vAlign w:val="center"/>
          </w:tcPr>
          <w:p w14:paraId="2DDBA9D3" w14:textId="77777777" w:rsidR="00414704" w:rsidRPr="00414704" w:rsidRDefault="00414704" w:rsidP="00074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sz w:val="18"/>
                <w:szCs w:val="18"/>
              </w:rPr>
              <w:t xml:space="preserve">  37,07</w:t>
            </w:r>
          </w:p>
        </w:tc>
        <w:tc>
          <w:tcPr>
            <w:tcW w:w="1134" w:type="dxa"/>
            <w:vAlign w:val="center"/>
          </w:tcPr>
          <w:p w14:paraId="5F0ED8EB" w14:textId="77777777" w:rsidR="00414704" w:rsidRPr="00414704" w:rsidRDefault="00414704" w:rsidP="00074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sz w:val="18"/>
                <w:szCs w:val="18"/>
              </w:rPr>
              <w:t xml:space="preserve">  00,00</w:t>
            </w:r>
          </w:p>
        </w:tc>
        <w:tc>
          <w:tcPr>
            <w:tcW w:w="1276" w:type="dxa"/>
            <w:vAlign w:val="center"/>
          </w:tcPr>
          <w:p w14:paraId="57A4A455" w14:textId="77777777" w:rsidR="00414704" w:rsidRPr="00414704" w:rsidRDefault="00414704" w:rsidP="00074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sz w:val="18"/>
                <w:szCs w:val="18"/>
              </w:rPr>
              <w:t xml:space="preserve">  37,07</w:t>
            </w:r>
          </w:p>
        </w:tc>
      </w:tr>
      <w:tr w:rsidR="00414704" w:rsidRPr="00414704" w14:paraId="445B0DF4" w14:textId="77777777" w:rsidTr="00074C43">
        <w:tc>
          <w:tcPr>
            <w:tcW w:w="993" w:type="dxa"/>
            <w:vAlign w:val="center"/>
          </w:tcPr>
          <w:p w14:paraId="7C2CE2B0" w14:textId="77777777" w:rsidR="00414704" w:rsidRPr="00414704" w:rsidRDefault="00414704" w:rsidP="00074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sz w:val="18"/>
                <w:szCs w:val="18"/>
              </w:rPr>
              <w:t>6</w:t>
            </w:r>
          </w:p>
        </w:tc>
        <w:tc>
          <w:tcPr>
            <w:tcW w:w="2693" w:type="dxa"/>
            <w:vAlign w:val="center"/>
          </w:tcPr>
          <w:p w14:paraId="6101830E" w14:textId="77777777" w:rsidR="00414704" w:rsidRPr="00414704" w:rsidRDefault="00414704" w:rsidP="00074C4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b/>
                <w:sz w:val="18"/>
                <w:szCs w:val="18"/>
              </w:rPr>
              <w:t>Bożena Dudzik 3db</w:t>
            </w:r>
          </w:p>
          <w:p w14:paraId="120D9983" w14:textId="77777777" w:rsidR="00414704" w:rsidRPr="00414704" w:rsidRDefault="00414704" w:rsidP="00074C4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bCs/>
                <w:sz w:val="18"/>
                <w:szCs w:val="18"/>
              </w:rPr>
              <w:t xml:space="preserve">Muzyczna 24 </w:t>
            </w:r>
          </w:p>
          <w:p w14:paraId="2EC6FFDF" w14:textId="77777777" w:rsidR="00414704" w:rsidRPr="00414704" w:rsidRDefault="00414704" w:rsidP="00074C4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bCs/>
                <w:sz w:val="18"/>
                <w:szCs w:val="18"/>
              </w:rPr>
              <w:t>32-088 Garliczka</w:t>
            </w:r>
          </w:p>
        </w:tc>
        <w:tc>
          <w:tcPr>
            <w:tcW w:w="992" w:type="dxa"/>
            <w:vAlign w:val="center"/>
          </w:tcPr>
          <w:p w14:paraId="2352DA37" w14:textId="77777777" w:rsidR="00414704" w:rsidRPr="00414704" w:rsidRDefault="00414704" w:rsidP="00074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  <w:tc>
          <w:tcPr>
            <w:tcW w:w="1134" w:type="dxa"/>
            <w:vAlign w:val="center"/>
          </w:tcPr>
          <w:p w14:paraId="3C8A3F68" w14:textId="77777777" w:rsidR="00414704" w:rsidRPr="00414704" w:rsidRDefault="00414704" w:rsidP="00074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276" w:type="dxa"/>
            <w:vAlign w:val="center"/>
          </w:tcPr>
          <w:p w14:paraId="1EAF40F1" w14:textId="77777777" w:rsidR="00414704" w:rsidRPr="00414704" w:rsidRDefault="00414704" w:rsidP="00074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</w:tr>
      <w:tr w:rsidR="00414704" w:rsidRPr="00414704" w14:paraId="25DD6B7D" w14:textId="77777777" w:rsidTr="00074C43">
        <w:tc>
          <w:tcPr>
            <w:tcW w:w="993" w:type="dxa"/>
            <w:vAlign w:val="center"/>
          </w:tcPr>
          <w:p w14:paraId="74333084" w14:textId="77777777" w:rsidR="00414704" w:rsidRPr="00414704" w:rsidRDefault="00414704" w:rsidP="00074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sz w:val="18"/>
                <w:szCs w:val="18"/>
              </w:rPr>
              <w:t>7</w:t>
            </w:r>
          </w:p>
        </w:tc>
        <w:tc>
          <w:tcPr>
            <w:tcW w:w="2693" w:type="dxa"/>
            <w:vAlign w:val="center"/>
          </w:tcPr>
          <w:p w14:paraId="6AD920DA" w14:textId="77777777" w:rsidR="00414704" w:rsidRPr="00414704" w:rsidRDefault="00414704" w:rsidP="00074C4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414704">
              <w:rPr>
                <w:rFonts w:ascii="Verdana" w:hAnsi="Verdana" w:cs="Times New Roman"/>
                <w:b/>
                <w:sz w:val="18"/>
                <w:szCs w:val="18"/>
              </w:rPr>
              <w:t>Optiserw</w:t>
            </w:r>
            <w:proofErr w:type="spellEnd"/>
            <w:r w:rsidRPr="00414704">
              <w:rPr>
                <w:rFonts w:ascii="Verdana" w:hAnsi="Verdana" w:cs="Times New Roman"/>
                <w:b/>
                <w:sz w:val="18"/>
                <w:szCs w:val="18"/>
              </w:rPr>
              <w:t xml:space="preserve"> Kraków Jarosław Pogwizd</w:t>
            </w:r>
          </w:p>
          <w:p w14:paraId="26CE306D" w14:textId="77777777" w:rsidR="00414704" w:rsidRPr="00414704" w:rsidRDefault="00414704" w:rsidP="00074C4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bCs/>
                <w:sz w:val="18"/>
                <w:szCs w:val="18"/>
              </w:rPr>
              <w:t xml:space="preserve">Królowej Jadwigi 31 </w:t>
            </w:r>
          </w:p>
          <w:p w14:paraId="4F24885C" w14:textId="77777777" w:rsidR="00414704" w:rsidRPr="00414704" w:rsidRDefault="00414704" w:rsidP="00074C4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bCs/>
                <w:sz w:val="18"/>
                <w:szCs w:val="18"/>
              </w:rPr>
              <w:t>33-300 Nowy Sącz</w:t>
            </w:r>
          </w:p>
        </w:tc>
        <w:tc>
          <w:tcPr>
            <w:tcW w:w="992" w:type="dxa"/>
            <w:vAlign w:val="center"/>
          </w:tcPr>
          <w:p w14:paraId="47900531" w14:textId="77777777" w:rsidR="00414704" w:rsidRPr="00414704" w:rsidRDefault="00414704" w:rsidP="00074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  <w:tc>
          <w:tcPr>
            <w:tcW w:w="1134" w:type="dxa"/>
            <w:vAlign w:val="center"/>
          </w:tcPr>
          <w:p w14:paraId="7B24057C" w14:textId="77777777" w:rsidR="00414704" w:rsidRPr="00414704" w:rsidRDefault="00414704" w:rsidP="00074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276" w:type="dxa"/>
            <w:vAlign w:val="center"/>
          </w:tcPr>
          <w:p w14:paraId="2FF35A56" w14:textId="77777777" w:rsidR="00414704" w:rsidRPr="00414704" w:rsidRDefault="00414704" w:rsidP="00074C4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14704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</w:tr>
    </w:tbl>
    <w:p w14:paraId="0D37C2B7" w14:textId="77777777" w:rsidR="00414704" w:rsidRPr="00414704" w:rsidRDefault="00414704" w:rsidP="00414704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3A715082" w14:textId="26BBC9C1" w:rsidR="00414704" w:rsidRPr="00414704" w:rsidRDefault="00414704" w:rsidP="00414704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414704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414704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38314A5E" w14:textId="77777777" w:rsidR="00F960D7" w:rsidRPr="00414704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55FEB7FD" w14:textId="77777777" w:rsidR="00F960D7" w:rsidRPr="00414704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41470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0D7A8" w14:textId="77777777" w:rsidR="00D44492" w:rsidRDefault="00D44492">
      <w:r>
        <w:separator/>
      </w:r>
    </w:p>
  </w:endnote>
  <w:endnote w:type="continuationSeparator" w:id="0">
    <w:p w14:paraId="41EFE29B" w14:textId="77777777" w:rsidR="00D44492" w:rsidRDefault="00D44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32A0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829C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4A6DEE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0C12AB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B5AD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57C4B" w14:textId="77777777" w:rsidR="00D44492" w:rsidRDefault="00D44492">
      <w:r>
        <w:separator/>
      </w:r>
    </w:p>
  </w:footnote>
  <w:footnote w:type="continuationSeparator" w:id="0">
    <w:p w14:paraId="18113E41" w14:textId="77777777" w:rsidR="00D44492" w:rsidRDefault="00D444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57EF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30BE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E4F0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4492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C2B92"/>
    <w:rsid w:val="003445A0"/>
    <w:rsid w:val="003A0AFC"/>
    <w:rsid w:val="003D611C"/>
    <w:rsid w:val="003E6BED"/>
    <w:rsid w:val="00414704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17E2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93D95"/>
    <w:rsid w:val="00CA0B33"/>
    <w:rsid w:val="00CA3511"/>
    <w:rsid w:val="00CC1A8E"/>
    <w:rsid w:val="00CC324B"/>
    <w:rsid w:val="00D01E5B"/>
    <w:rsid w:val="00D04203"/>
    <w:rsid w:val="00D26ED6"/>
    <w:rsid w:val="00D42C90"/>
    <w:rsid w:val="00D44492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445004"/>
  <w15:chartTrackingRefBased/>
  <w15:docId w15:val="{08E040C3-805A-4B28-A0B4-650FC8A4F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41470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277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2025-02-04T09:17:00Z</dcterms:created>
  <dcterms:modified xsi:type="dcterms:W3CDTF">2025-02-04T09:18:00Z</dcterms:modified>
</cp:coreProperties>
</file>