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F709B" w14:textId="77777777" w:rsidR="00431DA6" w:rsidRDefault="00431DA6" w:rsidP="00890B92">
      <w:pPr>
        <w:spacing w:after="240"/>
        <w:jc w:val="right"/>
        <w:rPr>
          <w:sz w:val="22"/>
          <w:szCs w:val="22"/>
        </w:rPr>
      </w:pPr>
    </w:p>
    <w:p w14:paraId="01EA060B" w14:textId="38FA89A6" w:rsidR="00890B92" w:rsidRDefault="002D3295" w:rsidP="00890B92">
      <w:pPr>
        <w:spacing w:after="240"/>
        <w:jc w:val="right"/>
        <w:rPr>
          <w:sz w:val="22"/>
          <w:szCs w:val="22"/>
        </w:rPr>
      </w:pPr>
      <w:r w:rsidRPr="002D329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D3295">
        <w:rPr>
          <w:sz w:val="22"/>
          <w:szCs w:val="22"/>
        </w:rPr>
        <w:t>2025-02-04</w:t>
      </w:r>
    </w:p>
    <w:p w14:paraId="09F6956A" w14:textId="77777777" w:rsidR="002D3295" w:rsidRPr="002D3295" w:rsidRDefault="002D3295" w:rsidP="00890B92">
      <w:pPr>
        <w:rPr>
          <w:b/>
          <w:bCs/>
          <w:sz w:val="22"/>
          <w:szCs w:val="22"/>
        </w:rPr>
      </w:pPr>
      <w:r w:rsidRPr="002D3295">
        <w:rPr>
          <w:b/>
          <w:bCs/>
          <w:sz w:val="22"/>
          <w:szCs w:val="22"/>
        </w:rPr>
        <w:t>Akademia Górniczo - Hutnicza</w:t>
      </w:r>
    </w:p>
    <w:p w14:paraId="53CEA693" w14:textId="77777777" w:rsidR="002D3295" w:rsidRPr="002D3295" w:rsidRDefault="002D3295" w:rsidP="00890B92">
      <w:pPr>
        <w:rPr>
          <w:b/>
          <w:bCs/>
          <w:sz w:val="22"/>
          <w:szCs w:val="22"/>
        </w:rPr>
      </w:pPr>
      <w:r w:rsidRPr="002D3295">
        <w:rPr>
          <w:b/>
          <w:bCs/>
          <w:sz w:val="22"/>
          <w:szCs w:val="22"/>
        </w:rPr>
        <w:t>im. Stanisława Staszica w Krakowie</w:t>
      </w:r>
    </w:p>
    <w:p w14:paraId="39D94689" w14:textId="77777777" w:rsidR="00890B92" w:rsidRPr="00D91931" w:rsidRDefault="002D3295" w:rsidP="00890B92">
      <w:pPr>
        <w:rPr>
          <w:b/>
          <w:bCs/>
          <w:sz w:val="22"/>
          <w:szCs w:val="22"/>
        </w:rPr>
      </w:pPr>
      <w:r w:rsidRPr="002D3295">
        <w:rPr>
          <w:b/>
          <w:bCs/>
          <w:sz w:val="22"/>
          <w:szCs w:val="22"/>
        </w:rPr>
        <w:t>Dział Zamówień Publicznych</w:t>
      </w:r>
    </w:p>
    <w:p w14:paraId="5F73CAF6" w14:textId="77777777" w:rsidR="00890B92" w:rsidRPr="00BD5546" w:rsidRDefault="002D3295" w:rsidP="00890B92">
      <w:pPr>
        <w:rPr>
          <w:sz w:val="22"/>
          <w:szCs w:val="22"/>
        </w:rPr>
      </w:pPr>
      <w:r w:rsidRPr="002D329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D3295">
        <w:rPr>
          <w:sz w:val="22"/>
          <w:szCs w:val="22"/>
        </w:rPr>
        <w:t>30</w:t>
      </w:r>
    </w:p>
    <w:p w14:paraId="783E2D5C" w14:textId="77777777" w:rsidR="00890B92" w:rsidRPr="00BD5546" w:rsidRDefault="002D3295" w:rsidP="00890B92">
      <w:pPr>
        <w:rPr>
          <w:sz w:val="22"/>
          <w:szCs w:val="22"/>
        </w:rPr>
      </w:pPr>
      <w:r w:rsidRPr="002D329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D3295">
        <w:rPr>
          <w:sz w:val="22"/>
          <w:szCs w:val="22"/>
        </w:rPr>
        <w:t>Kraków</w:t>
      </w:r>
    </w:p>
    <w:p w14:paraId="045F152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3295" w:rsidRPr="002D3295">
        <w:rPr>
          <w:b/>
          <w:sz w:val="22"/>
          <w:szCs w:val="22"/>
        </w:rPr>
        <w:t>DE-dzp.272-019/25</w:t>
      </w:r>
      <w:r w:rsidR="00A80738" w:rsidRPr="00890B92">
        <w:rPr>
          <w:sz w:val="22"/>
          <w:szCs w:val="22"/>
        </w:rPr>
        <w:tab/>
        <w:t xml:space="preserve"> </w:t>
      </w:r>
    </w:p>
    <w:p w14:paraId="4EBABD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F748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93EE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22D52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E592F3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E74FAD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D3295" w:rsidRPr="002D3295">
        <w:rPr>
          <w:sz w:val="22"/>
          <w:szCs w:val="22"/>
        </w:rPr>
        <w:t xml:space="preserve">Tryb podstawowy bez negocjacji - art. 275 pkt. 1 ustawy </w:t>
      </w:r>
      <w:proofErr w:type="spellStart"/>
      <w:r w:rsidR="002D3295" w:rsidRPr="002D329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8C8DEBB" w14:textId="77777777" w:rsidR="00A80738" w:rsidRPr="00890B92" w:rsidRDefault="002D329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D3295">
        <w:rPr>
          <w:b/>
          <w:sz w:val="22"/>
          <w:szCs w:val="22"/>
        </w:rPr>
        <w:t>Usługa przeprowadzenia cyklu szkoleń zawodowych (technicznych) i w zakresie zarządzania dla studentów II stopnia kierunku Inżynieria Produkcji i Jakości na Wydziale Metali Nieżelaznych w ramach projektu KOMPAS AGH - DE-dzp.272-019/25</w:t>
      </w:r>
    </w:p>
    <w:p w14:paraId="0D157BB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C389FEF" w14:textId="77777777" w:rsidR="0069085C" w:rsidRPr="00890B92" w:rsidRDefault="002D3295" w:rsidP="00A80738">
      <w:pPr>
        <w:spacing w:before="120" w:after="120"/>
        <w:jc w:val="both"/>
        <w:rPr>
          <w:sz w:val="22"/>
          <w:szCs w:val="22"/>
        </w:rPr>
      </w:pPr>
      <w:r w:rsidRPr="002D3295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14:paraId="735C55F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5B8D4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48740D" w14:textId="093CA9ED" w:rsidR="00890B92" w:rsidRDefault="00431DA6" w:rsidP="00431DA6">
      <w:pPr>
        <w:tabs>
          <w:tab w:val="left" w:pos="607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</w:t>
      </w:r>
    </w:p>
    <w:p w14:paraId="42C3B5C2" w14:textId="0D4499FC" w:rsidR="00431DA6" w:rsidRPr="00890B92" w:rsidRDefault="00431DA6" w:rsidP="00431DA6">
      <w:pPr>
        <w:tabs>
          <w:tab w:val="left" w:pos="607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Anna Trybus</w:t>
      </w:r>
    </w:p>
    <w:sectPr w:rsidR="00431DA6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B0489" w14:textId="77777777" w:rsidR="000060E9" w:rsidRDefault="000060E9">
      <w:r>
        <w:separator/>
      </w:r>
    </w:p>
  </w:endnote>
  <w:endnote w:type="continuationSeparator" w:id="0">
    <w:p w14:paraId="59EC9137" w14:textId="77777777" w:rsidR="000060E9" w:rsidRDefault="00006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4CD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CE60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2F529" w14:textId="77777777" w:rsidR="009F189D" w:rsidRDefault="00431DA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EE80D8">
        <v:line id="_x0000_s1025" style="position:absolute;left:0;text-align:left;z-index:251657728" from="-3.85pt,8.7pt" to="455.15pt,8.7pt"/>
      </w:pict>
    </w:r>
  </w:p>
  <w:p w14:paraId="1E3420B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EE5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D8C4E4" w14:textId="77777777" w:rsidR="009F189D" w:rsidRDefault="009F189D">
    <w:pPr>
      <w:pStyle w:val="Stopka"/>
      <w:tabs>
        <w:tab w:val="clear" w:pos="4536"/>
      </w:tabs>
      <w:jc w:val="center"/>
    </w:pPr>
  </w:p>
  <w:p w14:paraId="1706059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C37AB" w14:textId="77777777" w:rsidR="000060E9" w:rsidRDefault="000060E9">
      <w:r>
        <w:separator/>
      </w:r>
    </w:p>
  </w:footnote>
  <w:footnote w:type="continuationSeparator" w:id="0">
    <w:p w14:paraId="19EA5BC8" w14:textId="77777777" w:rsidR="000060E9" w:rsidRDefault="00006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2233" w14:textId="3A43FC0E" w:rsidR="00431DA6" w:rsidRDefault="00431DA6" w:rsidP="00431DA6">
    <w:pPr>
      <w:pStyle w:val="Nagwek"/>
      <w:jc w:val="right"/>
      <w:rPr>
        <w:rFonts w:ascii="Verdana" w:hAnsi="Verdana" w:cs="Verdana"/>
        <w:i/>
        <w:sz w:val="14"/>
        <w:szCs w:val="16"/>
      </w:rPr>
    </w:pPr>
    <w:bookmarkStart w:id="0" w:name="_Hlk187270166"/>
    <w:r>
      <w:rPr>
        <w:noProof/>
      </w:rPr>
      <w:pict w14:anchorId="76AC8CAC">
        <v:shape id="Dowolny kształt: kształt 3" o:spid="_x0000_s1027" style="position:absolute;left:0;text-align:left;margin-left:379.95pt;margin-top:10.7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2AF35C37" w14:textId="77777777" w:rsidR="00431DA6" w:rsidRDefault="00431DA6" w:rsidP="00431DA6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 w14:anchorId="225DE1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6" type="#_x0000_t75" alt="Obraz zawierający tekst, Czcionka, biały, zrzut ekranu&#10;&#10;Opis wygenerowany automatycznie" style="position:absolute;left:0;text-align:left;margin-left:-14.1pt;margin-top:-10.65pt;width:309.85pt;height:61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bookmarkEnd w:id="0"/>
  <w:p w14:paraId="5646E70A" w14:textId="77777777" w:rsidR="002D3295" w:rsidRDefault="002D32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60E9"/>
    <w:rsid w:val="000060E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D3295"/>
    <w:rsid w:val="0038146E"/>
    <w:rsid w:val="003A3D76"/>
    <w:rsid w:val="003D72FD"/>
    <w:rsid w:val="00423179"/>
    <w:rsid w:val="004249B6"/>
    <w:rsid w:val="0043158A"/>
    <w:rsid w:val="00431DA6"/>
    <w:rsid w:val="00490DC0"/>
    <w:rsid w:val="00493F8C"/>
    <w:rsid w:val="004C7E9B"/>
    <w:rsid w:val="00524583"/>
    <w:rsid w:val="0058211B"/>
    <w:rsid w:val="0069085C"/>
    <w:rsid w:val="007430B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ED0D31"/>
  <w15:chartTrackingRefBased/>
  <w15:docId w15:val="{717F3101-E599-4521-A3B4-B98CA52A7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431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2025-02-04T09:38:00Z</cp:lastPrinted>
  <dcterms:created xsi:type="dcterms:W3CDTF">2025-02-04T09:38:00Z</dcterms:created>
  <dcterms:modified xsi:type="dcterms:W3CDTF">2025-02-04T09:38:00Z</dcterms:modified>
</cp:coreProperties>
</file>