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EF24E" w14:textId="77777777" w:rsidR="00D64136" w:rsidRPr="00353FDC" w:rsidRDefault="00674A44" w:rsidP="00F5450F">
      <w:pPr>
        <w:jc w:val="right"/>
        <w:rPr>
          <w:rFonts w:ascii="Arial" w:hAnsi="Arial" w:cs="Arial"/>
        </w:rPr>
      </w:pPr>
      <w:bookmarkStart w:id="0" w:name="_Hlk53520193"/>
      <w:r w:rsidRPr="00674A44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674A44">
        <w:rPr>
          <w:rFonts w:ascii="Arial" w:hAnsi="Arial" w:cs="Arial"/>
        </w:rPr>
        <w:t>2025-02-04</w:t>
      </w:r>
    </w:p>
    <w:p w14:paraId="75A27BAA" w14:textId="77777777" w:rsidR="00674A44" w:rsidRPr="00674A44" w:rsidRDefault="00674A44" w:rsidP="00F5450F">
      <w:pPr>
        <w:ind w:right="3969"/>
        <w:rPr>
          <w:rFonts w:ascii="Arial" w:hAnsi="Arial" w:cs="Arial"/>
          <w:b/>
          <w:bCs/>
        </w:rPr>
      </w:pPr>
      <w:r w:rsidRPr="00674A44">
        <w:rPr>
          <w:rFonts w:ascii="Arial" w:hAnsi="Arial" w:cs="Arial"/>
          <w:b/>
          <w:bCs/>
        </w:rPr>
        <w:t>Szpital Wojewódzki w Poznaniu</w:t>
      </w:r>
    </w:p>
    <w:p w14:paraId="756F2716" w14:textId="77777777" w:rsidR="00D64136" w:rsidRPr="00353FDC" w:rsidRDefault="00674A44" w:rsidP="00F5450F">
      <w:pPr>
        <w:ind w:right="3969"/>
        <w:rPr>
          <w:rFonts w:ascii="Arial" w:hAnsi="Arial" w:cs="Arial"/>
          <w:b/>
          <w:bCs/>
        </w:rPr>
      </w:pPr>
      <w:r w:rsidRPr="00674A44">
        <w:rPr>
          <w:rFonts w:ascii="Arial" w:hAnsi="Arial" w:cs="Arial"/>
          <w:b/>
          <w:bCs/>
        </w:rPr>
        <w:t>Dział Zamówień Publicznych</w:t>
      </w:r>
    </w:p>
    <w:p w14:paraId="443B5A6C" w14:textId="77777777" w:rsidR="00D64136" w:rsidRPr="00353FDC" w:rsidRDefault="00674A44" w:rsidP="00F5450F">
      <w:pPr>
        <w:ind w:right="3969"/>
        <w:rPr>
          <w:rFonts w:ascii="Arial" w:hAnsi="Arial" w:cs="Arial"/>
        </w:rPr>
      </w:pPr>
      <w:r w:rsidRPr="00674A44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674A44">
        <w:rPr>
          <w:rFonts w:ascii="Arial" w:hAnsi="Arial" w:cs="Arial"/>
        </w:rPr>
        <w:t>7/19</w:t>
      </w:r>
    </w:p>
    <w:p w14:paraId="3408BC93" w14:textId="77777777" w:rsidR="00D64136" w:rsidRPr="00353FDC" w:rsidRDefault="00674A44" w:rsidP="00F5450F">
      <w:pPr>
        <w:ind w:right="3969"/>
        <w:rPr>
          <w:rFonts w:ascii="Arial" w:hAnsi="Arial" w:cs="Arial"/>
        </w:rPr>
      </w:pPr>
      <w:r w:rsidRPr="00674A44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674A44">
        <w:rPr>
          <w:rFonts w:ascii="Arial" w:hAnsi="Arial" w:cs="Arial"/>
        </w:rPr>
        <w:t>Poznań</w:t>
      </w:r>
    </w:p>
    <w:p w14:paraId="6E1D91B1" w14:textId="77777777" w:rsidR="00F5450F" w:rsidRDefault="00F5450F" w:rsidP="00F5450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31EFF08" w14:textId="46BD7AD2" w:rsidR="009F463B" w:rsidRDefault="009F463B" w:rsidP="00F5450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72A8197" w14:textId="77777777" w:rsidR="00D64136" w:rsidRDefault="009F463B" w:rsidP="00F5450F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09389AD" w14:textId="77777777" w:rsidR="00F5450F" w:rsidRPr="009F463B" w:rsidRDefault="00F5450F" w:rsidP="00F5450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458E5DB9" w14:textId="77777777" w:rsidTr="005E0D0A">
        <w:tc>
          <w:tcPr>
            <w:tcW w:w="10065" w:type="dxa"/>
            <w:shd w:val="clear" w:color="auto" w:fill="F2F2F2"/>
            <w:hideMark/>
          </w:tcPr>
          <w:p w14:paraId="14BA53BB" w14:textId="77777777" w:rsidR="00D64136" w:rsidRPr="00353FDC" w:rsidRDefault="00D64136" w:rsidP="00F5450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0B3E009" w14:textId="77777777" w:rsidR="00D64136" w:rsidRDefault="00D64136" w:rsidP="00F5450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4B2AD731" w14:textId="000C15EA" w:rsidR="00F5450F" w:rsidRPr="00353FDC" w:rsidRDefault="00F5450F" w:rsidP="00F5450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2</w:t>
            </w:r>
          </w:p>
        </w:tc>
      </w:tr>
    </w:tbl>
    <w:p w14:paraId="01AE63C5" w14:textId="77777777" w:rsidR="00D64136" w:rsidRPr="00353FDC" w:rsidRDefault="00D64136" w:rsidP="00F5450F">
      <w:pPr>
        <w:keepNext/>
        <w:outlineLvl w:val="0"/>
        <w:rPr>
          <w:rFonts w:ascii="Arial" w:hAnsi="Arial" w:cs="Arial"/>
          <w:b/>
        </w:rPr>
      </w:pPr>
    </w:p>
    <w:p w14:paraId="1A361CB7" w14:textId="77777777" w:rsidR="00D64136" w:rsidRPr="00353FDC" w:rsidRDefault="00D64136" w:rsidP="00F5450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7C5F67CB" w14:textId="77777777" w:rsidTr="005E0D0A">
        <w:tc>
          <w:tcPr>
            <w:tcW w:w="2269" w:type="dxa"/>
            <w:shd w:val="clear" w:color="auto" w:fill="auto"/>
          </w:tcPr>
          <w:p w14:paraId="28F8490A" w14:textId="77777777" w:rsidR="00D64136" w:rsidRPr="00353FDC" w:rsidRDefault="00D64136" w:rsidP="00F5450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16C3B9" w14:textId="77777777" w:rsidR="00D64136" w:rsidRPr="00353FDC" w:rsidRDefault="00674A44" w:rsidP="00F5450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74A44">
              <w:rPr>
                <w:rFonts w:ascii="Arial" w:hAnsi="Arial" w:cs="Arial"/>
                <w:bCs/>
              </w:rPr>
              <w:t>Zestawy odczynnikowe wraz z dzierżawą analizatorów do ilościowego oznaczania białek specyficznych metodą nefelometryczną oraz do badań biochemicznych i immunochemicznych</w:t>
            </w:r>
          </w:p>
        </w:tc>
      </w:tr>
      <w:tr w:rsidR="00674A44" w:rsidRPr="00353FDC" w14:paraId="63D647D3" w14:textId="77777777" w:rsidTr="00546CB0">
        <w:tc>
          <w:tcPr>
            <w:tcW w:w="2269" w:type="dxa"/>
            <w:shd w:val="clear" w:color="auto" w:fill="auto"/>
          </w:tcPr>
          <w:p w14:paraId="731DE3E8" w14:textId="77777777" w:rsidR="00674A44" w:rsidRPr="00353FDC" w:rsidRDefault="00674A44" w:rsidP="00F5450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BD4393" w14:textId="77777777" w:rsidR="00674A44" w:rsidRPr="00353FDC" w:rsidRDefault="00674A44" w:rsidP="00F5450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74A44">
              <w:rPr>
                <w:rFonts w:ascii="Arial" w:hAnsi="Arial" w:cs="Arial"/>
                <w:bCs/>
              </w:rPr>
              <w:t>SZW/DZP/93/2024</w:t>
            </w:r>
          </w:p>
        </w:tc>
      </w:tr>
    </w:tbl>
    <w:p w14:paraId="2E8E594C" w14:textId="77777777" w:rsidR="00D64136" w:rsidRPr="00E1738E" w:rsidRDefault="00D64136" w:rsidP="00F5450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667EEFD" w14:textId="1C7D2452" w:rsidR="00D64136" w:rsidRDefault="00D64136" w:rsidP="00F5450F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674A44" w:rsidRPr="00674A44">
        <w:rPr>
          <w:rFonts w:ascii="Arial" w:hAnsi="Arial" w:cs="Arial"/>
          <w:b/>
        </w:rPr>
        <w:t>Szpital Wojewódzki w Poznaniu</w:t>
      </w:r>
      <w:r w:rsidR="00F5450F">
        <w:rPr>
          <w:rFonts w:ascii="Arial" w:hAnsi="Arial" w:cs="Arial"/>
          <w:b/>
        </w:rPr>
        <w:t xml:space="preserve">, </w:t>
      </w:r>
      <w:r w:rsidR="00674A44" w:rsidRPr="00674A44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674A44" w:rsidRPr="00674A44">
        <w:rPr>
          <w:rFonts w:ascii="Arial" w:hAnsi="Arial" w:cs="Arial"/>
        </w:rPr>
        <w:t>(</w:t>
      </w:r>
      <w:proofErr w:type="spellStart"/>
      <w:r w:rsidR="00674A44" w:rsidRPr="00674A44">
        <w:rPr>
          <w:rFonts w:ascii="Arial" w:hAnsi="Arial" w:cs="Arial"/>
        </w:rPr>
        <w:t>t.j</w:t>
      </w:r>
      <w:proofErr w:type="spellEnd"/>
      <w:r w:rsidR="00674A44" w:rsidRPr="00674A44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32BD15A7" w14:textId="77777777" w:rsidR="00F5450F" w:rsidRDefault="00F5450F" w:rsidP="00F5450F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74A44" w14:paraId="333BC04E" w14:textId="77777777" w:rsidTr="00546C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82811" w14:textId="77777777" w:rsidR="00674A44" w:rsidRPr="00F245C5" w:rsidRDefault="00674A44" w:rsidP="00F5450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74A4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74A44">
              <w:rPr>
                <w:rFonts w:ascii="Arial" w:hAnsi="Arial" w:cs="Arial"/>
              </w:rPr>
              <w:t>Zestawy odczynnikowe do badań biochemicznych i immunochemicznych do Pracowni Badań Pilnych wraz z dzierżawą analizatora</w:t>
            </w:r>
          </w:p>
          <w:p w14:paraId="6735EAF1" w14:textId="77777777" w:rsidR="00674A44" w:rsidRPr="00F245C5" w:rsidRDefault="00674A44" w:rsidP="00F5450F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674A44">
              <w:rPr>
                <w:rFonts w:ascii="Arial" w:hAnsi="Arial" w:cs="Arial"/>
                <w:b/>
              </w:rPr>
              <w:t>Altium</w:t>
            </w:r>
            <w:proofErr w:type="spellEnd"/>
            <w:r w:rsidRPr="00674A44">
              <w:rPr>
                <w:rFonts w:ascii="Arial" w:hAnsi="Arial" w:cs="Arial"/>
                <w:b/>
              </w:rPr>
              <w:t xml:space="preserve"> International Sp. z o.o.</w:t>
            </w:r>
          </w:p>
          <w:p w14:paraId="1A83066E" w14:textId="77777777" w:rsidR="00674A44" w:rsidRPr="00F245C5" w:rsidRDefault="00674A44" w:rsidP="00F5450F">
            <w:pPr>
              <w:jc w:val="both"/>
              <w:rPr>
                <w:rFonts w:ascii="Arial" w:hAnsi="Arial" w:cs="Arial"/>
                <w:bCs/>
              </w:rPr>
            </w:pPr>
            <w:r w:rsidRPr="00674A44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4A44">
              <w:rPr>
                <w:rFonts w:ascii="Arial" w:hAnsi="Arial" w:cs="Arial"/>
                <w:bCs/>
              </w:rPr>
              <w:t>303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9A6C80" w14:textId="77777777" w:rsidR="00674A44" w:rsidRPr="00F245C5" w:rsidRDefault="00674A44" w:rsidP="00F5450F">
            <w:pPr>
              <w:jc w:val="both"/>
              <w:rPr>
                <w:rFonts w:ascii="Arial" w:hAnsi="Arial" w:cs="Arial"/>
                <w:bCs/>
              </w:rPr>
            </w:pPr>
            <w:r w:rsidRPr="00674A44">
              <w:rPr>
                <w:rFonts w:ascii="Arial" w:hAnsi="Arial" w:cs="Arial"/>
                <w:bCs/>
              </w:rPr>
              <w:t>02-785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74A44">
              <w:rPr>
                <w:rFonts w:ascii="Arial" w:hAnsi="Arial" w:cs="Arial"/>
                <w:bCs/>
              </w:rPr>
              <w:t>Warszawa</w:t>
            </w:r>
          </w:p>
          <w:p w14:paraId="5241295D" w14:textId="77777777" w:rsidR="00674A44" w:rsidRPr="00F245C5" w:rsidRDefault="00674A44" w:rsidP="00F5450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74A44">
              <w:rPr>
                <w:rFonts w:ascii="Arial" w:hAnsi="Arial" w:cs="Arial"/>
                <w:b/>
              </w:rPr>
              <w:t>1 517 091.41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DCBDD6" w14:textId="77777777" w:rsidR="00674A44" w:rsidRPr="00F245C5" w:rsidRDefault="00674A44" w:rsidP="00F5450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6B878B" w14:textId="77777777" w:rsidR="00674A44" w:rsidRPr="00F245C5" w:rsidRDefault="00674A44" w:rsidP="00F5450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674A4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4B3439D5" w14:textId="77777777" w:rsidR="00F5450F" w:rsidRDefault="00F5450F" w:rsidP="00F5450F">
      <w:pPr>
        <w:jc w:val="both"/>
        <w:rPr>
          <w:rFonts w:ascii="Arial" w:hAnsi="Arial" w:cs="Arial"/>
          <w:b/>
          <w:bCs/>
          <w:color w:val="000000"/>
        </w:rPr>
      </w:pPr>
    </w:p>
    <w:p w14:paraId="164D3DE4" w14:textId="07E7304A" w:rsidR="00D64136" w:rsidRDefault="00D64136" w:rsidP="00F5450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119"/>
        <w:gridCol w:w="1842"/>
        <w:gridCol w:w="1418"/>
      </w:tblGrid>
      <w:tr w:rsidR="00D64136" w14:paraId="3B75D002" w14:textId="77777777" w:rsidTr="00F5450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4C073B" w14:textId="77777777" w:rsidR="00D64136" w:rsidRPr="00F245C5" w:rsidRDefault="00D64136" w:rsidP="00F5450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BE2D22" w14:textId="77777777" w:rsidR="00D64136" w:rsidRPr="00F245C5" w:rsidRDefault="00D64136" w:rsidP="00F5450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6753A" w14:textId="77777777" w:rsidR="00D64136" w:rsidRPr="00F245C5" w:rsidRDefault="00D64136" w:rsidP="00F5450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5BFFEC" w14:textId="77777777" w:rsidR="00D64136" w:rsidRPr="00F245C5" w:rsidRDefault="00D64136" w:rsidP="00F5450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74A44" w14:paraId="2915445A" w14:textId="77777777" w:rsidTr="00F5450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B162" w14:textId="77777777" w:rsidR="00674A44" w:rsidRPr="007D7932" w:rsidRDefault="00674A44" w:rsidP="00F5450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4A4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74A44">
              <w:rPr>
                <w:rFonts w:ascii="Arial" w:hAnsi="Arial" w:cs="Arial"/>
                <w:sz w:val="22"/>
                <w:szCs w:val="22"/>
              </w:rPr>
              <w:t>Zestawy odczynnikowe do badań biochemicznych i immunochemicznych do Pracowni Badań Pilnych wraz z dzierżawą analizatora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A2932" w14:textId="77777777" w:rsidR="00F5450F" w:rsidRDefault="00674A44" w:rsidP="00F545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74A44">
              <w:rPr>
                <w:rFonts w:ascii="Arial" w:hAnsi="Arial" w:cs="Arial"/>
                <w:b/>
                <w:bCs/>
                <w:sz w:val="22"/>
                <w:szCs w:val="22"/>
              </w:rPr>
              <w:t>Altium</w:t>
            </w:r>
            <w:proofErr w:type="spellEnd"/>
            <w:r w:rsidRPr="00674A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</w:t>
            </w:r>
          </w:p>
          <w:p w14:paraId="7DF2B76B" w14:textId="52E9C7FD" w:rsidR="00674A44" w:rsidRPr="007D7932" w:rsidRDefault="00674A44" w:rsidP="00F545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4A44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63737443" w14:textId="77777777" w:rsidR="00674A44" w:rsidRPr="007D7932" w:rsidRDefault="00674A44" w:rsidP="00F5450F">
            <w:pPr>
              <w:rPr>
                <w:rFonts w:ascii="Arial" w:hAnsi="Arial" w:cs="Arial"/>
                <w:sz w:val="22"/>
                <w:szCs w:val="22"/>
              </w:rPr>
            </w:pPr>
            <w:r w:rsidRPr="00674A44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4A44">
              <w:rPr>
                <w:rFonts w:ascii="Arial" w:hAnsi="Arial" w:cs="Arial"/>
                <w:sz w:val="22"/>
                <w:szCs w:val="22"/>
              </w:rPr>
              <w:t>303</w:t>
            </w:r>
          </w:p>
          <w:p w14:paraId="5F4019DC" w14:textId="77777777" w:rsidR="00674A44" w:rsidRPr="007D7932" w:rsidRDefault="00674A44" w:rsidP="00F5450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4A44">
              <w:rPr>
                <w:rFonts w:ascii="Arial" w:hAnsi="Arial" w:cs="Arial"/>
                <w:sz w:val="22"/>
                <w:szCs w:val="22"/>
              </w:rPr>
              <w:t>02-785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4A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6B5BA" w14:textId="77777777" w:rsidR="00F5450F" w:rsidRDefault="00F5450F" w:rsidP="00F545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1D87A6" w14:textId="77777777" w:rsidR="00F5450F" w:rsidRDefault="00F5450F" w:rsidP="00F545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2CFFDD" w14:textId="23066355" w:rsidR="00674A44" w:rsidRPr="007D7932" w:rsidRDefault="00674A44" w:rsidP="00F5450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4A44">
              <w:rPr>
                <w:rFonts w:ascii="Arial" w:hAnsi="Arial" w:cs="Arial"/>
                <w:sz w:val="22"/>
                <w:szCs w:val="22"/>
              </w:rPr>
              <w:t xml:space="preserve">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08D31" w14:textId="77777777" w:rsidR="00674A44" w:rsidRPr="007D7932" w:rsidRDefault="00674A44" w:rsidP="00F5450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4A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FEC0956" w14:textId="77777777" w:rsidR="00D64136" w:rsidRDefault="00D64136" w:rsidP="00F5450F">
      <w:pPr>
        <w:jc w:val="both"/>
        <w:rPr>
          <w:rFonts w:ascii="Arial" w:hAnsi="Arial" w:cs="Arial"/>
          <w:color w:val="000000"/>
        </w:rPr>
      </w:pPr>
    </w:p>
    <w:p w14:paraId="0D2EFD84" w14:textId="77777777" w:rsidR="00D64136" w:rsidRDefault="00D64136" w:rsidP="00F5450F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7E582355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EC05930" w14:textId="77777777" w:rsidR="00D64136" w:rsidRPr="007D7932" w:rsidRDefault="00D64136" w:rsidP="00F5450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42A7509" w14:textId="77777777" w:rsidR="00D64136" w:rsidRPr="007D7932" w:rsidRDefault="00D64136" w:rsidP="00F5450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BD891A4" w14:textId="77777777" w:rsidR="00D64136" w:rsidRPr="007D7932" w:rsidRDefault="00D64136" w:rsidP="00F5450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718853C9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505D28" w14:textId="77777777" w:rsidR="00D64136" w:rsidRPr="007D7932" w:rsidRDefault="00D64136" w:rsidP="00F545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1282F4" w14:textId="77777777" w:rsidR="00D64136" w:rsidRPr="007D7932" w:rsidRDefault="00D64136" w:rsidP="00F5450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367FB0" w14:textId="77777777" w:rsidR="00D64136" w:rsidRPr="007D7932" w:rsidRDefault="00D64136" w:rsidP="00F5450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6CD73DB" w14:textId="77777777" w:rsidR="00D64136" w:rsidRPr="007D7932" w:rsidRDefault="00D64136" w:rsidP="00F5450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E26835" w14:textId="77777777" w:rsidR="00D64136" w:rsidRDefault="00D64136" w:rsidP="00F5450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52C49650" w14:textId="77777777" w:rsidR="00D64136" w:rsidRPr="0013621B" w:rsidRDefault="00D64136" w:rsidP="00F5450F">
            <w:pPr>
              <w:rPr>
                <w:rFonts w:ascii="Arial" w:hAnsi="Arial" w:cs="Arial"/>
                <w:sz w:val="12"/>
                <w:szCs w:val="12"/>
              </w:rPr>
            </w:pPr>
          </w:p>
          <w:p w14:paraId="5AC76BD4" w14:textId="77777777" w:rsidR="00D64136" w:rsidRPr="007D7932" w:rsidRDefault="00D64136" w:rsidP="00F5450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F808C04" w14:textId="77777777" w:rsidR="00D64136" w:rsidRPr="007D7932" w:rsidRDefault="00D64136" w:rsidP="00F5450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6033A29" w14:textId="77777777" w:rsidR="00D64136" w:rsidRPr="00D64136" w:rsidRDefault="00D64136" w:rsidP="00F5450F">
      <w:pPr>
        <w:jc w:val="both"/>
        <w:rPr>
          <w:rFonts w:ascii="Arial" w:hAnsi="Arial" w:cs="Arial"/>
          <w:color w:val="000000"/>
        </w:rPr>
      </w:pPr>
    </w:p>
    <w:p w14:paraId="14DAFF5A" w14:textId="77777777" w:rsidR="009F0E5C" w:rsidRPr="00D64136" w:rsidRDefault="00D64136" w:rsidP="00F5450F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lastRenderedPageBreak/>
        <w:t>Informacja o terminie zawarcia umowy</w:t>
      </w:r>
      <w:r w:rsidRPr="00D64136">
        <w:rPr>
          <w:rFonts w:ascii="Arial" w:hAnsi="Arial" w:cs="Arial"/>
        </w:rPr>
        <w:t>:</w:t>
      </w:r>
    </w:p>
    <w:p w14:paraId="3082EBF9" w14:textId="77777777" w:rsidR="00F960D7" w:rsidRPr="00D64136" w:rsidRDefault="00A029B8" w:rsidP="00F5450F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674A44" w:rsidRPr="00D64136">
        <w:rPr>
          <w:rFonts w:ascii="Arial" w:hAnsi="Arial" w:cs="Arial"/>
        </w:rPr>
        <w:t>nie krótszym niż 10 dni od dnia przesłania niniejsze</w:t>
      </w:r>
      <w:r w:rsidR="00674A44">
        <w:rPr>
          <w:rFonts w:ascii="Arial" w:hAnsi="Arial" w:cs="Arial"/>
        </w:rPr>
        <w:t>j</w:t>
      </w:r>
      <w:r w:rsidR="00674A44" w:rsidRPr="00D64136">
        <w:rPr>
          <w:rFonts w:ascii="Arial" w:hAnsi="Arial" w:cs="Arial"/>
        </w:rPr>
        <w:t xml:space="preserve"> </w:t>
      </w:r>
      <w:r w:rsidR="00674A44">
        <w:rPr>
          <w:rFonts w:ascii="Arial" w:hAnsi="Arial" w:cs="Arial"/>
        </w:rPr>
        <w:t>informacji</w:t>
      </w:r>
      <w:r w:rsidR="00674A44" w:rsidRPr="00D64136">
        <w:rPr>
          <w:rFonts w:ascii="Arial" w:hAnsi="Arial" w:cs="Arial"/>
        </w:rPr>
        <w:t xml:space="preserve"> o wyborze najkorzystniejszej oferty.</w:t>
      </w:r>
    </w:p>
    <w:p w14:paraId="29A385DA" w14:textId="77777777" w:rsidR="00F960D7" w:rsidRDefault="00D8427E" w:rsidP="00F5450F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0152C03C" w14:textId="77777777" w:rsidR="00D64136" w:rsidRPr="00C6247D" w:rsidRDefault="00D64136" w:rsidP="00F5450F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EA56E93" w14:textId="77777777" w:rsidR="00F960D7" w:rsidRPr="00D64136" w:rsidRDefault="00D64136" w:rsidP="00F5450F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0B8FE0C3" w14:textId="77777777" w:rsidR="00B464D3" w:rsidRDefault="00B464D3" w:rsidP="00F5450F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08EBFD81" w14:textId="77777777" w:rsidR="000042BE" w:rsidRDefault="000042BE" w:rsidP="00F5450F">
      <w:pPr>
        <w:ind w:left="3119" w:firstLine="425"/>
        <w:jc w:val="right"/>
        <w:rPr>
          <w:rFonts w:ascii="Arial" w:hAnsi="Arial" w:cs="Arial"/>
          <w:i/>
        </w:rPr>
      </w:pPr>
    </w:p>
    <w:p w14:paraId="7598E3CC" w14:textId="34400780" w:rsidR="000042BE" w:rsidRDefault="000042BE" w:rsidP="000042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0567FE3A" w14:textId="77777777" w:rsidR="000042BE" w:rsidRPr="002D64D4" w:rsidRDefault="000042BE" w:rsidP="000042BE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0190A6F4" w14:textId="36213D78" w:rsidR="000042BE" w:rsidRPr="00C512EB" w:rsidRDefault="000042BE" w:rsidP="000042BE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Violetta Magiera</w:t>
      </w:r>
    </w:p>
    <w:p w14:paraId="0D2E8159" w14:textId="77777777" w:rsidR="000042BE" w:rsidRPr="00D64136" w:rsidRDefault="000042BE" w:rsidP="00F5450F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042BE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AEFA2" w14:textId="77777777" w:rsidR="00B60D67" w:rsidRDefault="00B60D67">
      <w:r>
        <w:separator/>
      </w:r>
    </w:p>
  </w:endnote>
  <w:endnote w:type="continuationSeparator" w:id="0">
    <w:p w14:paraId="1A80B1C5" w14:textId="77777777" w:rsidR="00B60D67" w:rsidRDefault="00B6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90D2C" w14:textId="77777777" w:rsidR="00674A44" w:rsidRDefault="00674A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FF593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4DCDC67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E5689" w14:textId="77777777" w:rsidR="00674A44" w:rsidRDefault="00674A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F8CD1" w14:textId="77777777" w:rsidR="00B60D67" w:rsidRDefault="00B60D67">
      <w:r>
        <w:separator/>
      </w:r>
    </w:p>
  </w:footnote>
  <w:footnote w:type="continuationSeparator" w:id="0">
    <w:p w14:paraId="20431104" w14:textId="77777777" w:rsidR="00B60D67" w:rsidRDefault="00B60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14F1C" w14:textId="77777777" w:rsidR="00674A44" w:rsidRDefault="00674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69302" w14:textId="77777777" w:rsidR="00674A44" w:rsidRDefault="00674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7B215" w14:textId="77777777" w:rsidR="00674A44" w:rsidRDefault="00674A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67"/>
    <w:rsid w:val="000042B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74A44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60D67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5450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7F4FDD"/>
  <w15:chartTrackingRefBased/>
  <w15:docId w15:val="{351988A9-B0D1-4048-924A-82E4E83D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2025-02-04T08:11:00Z</cp:lastPrinted>
  <dcterms:created xsi:type="dcterms:W3CDTF">2025-02-04T08:12:00Z</dcterms:created>
  <dcterms:modified xsi:type="dcterms:W3CDTF">2025-02-04T08:12:00Z</dcterms:modified>
</cp:coreProperties>
</file>