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63FB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9210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9210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9210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9210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9210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9210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9210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9210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2100" w:rsidRPr="007B107C" w:rsidTr="004B4AC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92100" w:rsidRPr="007B107C" w:rsidRDefault="00792100" w:rsidP="004B4AC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92100" w:rsidRPr="007B107C" w:rsidRDefault="00792100" w:rsidP="004B4AC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210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9210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9210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792100" w:rsidRPr="007B107C" w:rsidRDefault="00792100" w:rsidP="004B4AC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792100" w:rsidRPr="007B107C" w:rsidRDefault="00792100" w:rsidP="004B4AC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92100" w:rsidRPr="007B107C" w:rsidRDefault="00792100" w:rsidP="004B4AC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9210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921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serii szkoleń rozwijających kompetencje kadry Uniwersytetu Morskiego w Gdyni zaangażowanej w realizację procesu kształcenia w UMG w zakresie kompetencji cyfrowych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92100" w:rsidRPr="007921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92100" w:rsidRPr="007921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 w:rsidSect="00563F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100" w:rsidRDefault="00792100" w:rsidP="00792100">
      <w:pPr>
        <w:spacing w:after="0" w:line="240" w:lineRule="auto"/>
      </w:pPr>
      <w:r>
        <w:separator/>
      </w:r>
    </w:p>
  </w:endnote>
  <w:endnote w:type="continuationSeparator" w:id="0">
    <w:p w:rsidR="00792100" w:rsidRDefault="00792100" w:rsidP="0079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100" w:rsidRDefault="00792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100" w:rsidRDefault="007921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100" w:rsidRDefault="00792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100" w:rsidRDefault="00792100" w:rsidP="00792100">
      <w:pPr>
        <w:spacing w:after="0" w:line="240" w:lineRule="auto"/>
      </w:pPr>
      <w:r>
        <w:separator/>
      </w:r>
    </w:p>
  </w:footnote>
  <w:footnote w:type="continuationSeparator" w:id="0">
    <w:p w:rsidR="00792100" w:rsidRDefault="00792100" w:rsidP="0079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100" w:rsidRDefault="00792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FBA" w:rsidRDefault="00563FBA" w:rsidP="00563FBA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7" name="Obraz 7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2100" w:rsidRDefault="00792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100" w:rsidRDefault="00792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D82"/>
    <w:rsid w:val="002621C4"/>
    <w:rsid w:val="00563FBA"/>
    <w:rsid w:val="005B7D82"/>
    <w:rsid w:val="00792100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ACF61F"/>
  <w15:chartTrackingRefBased/>
  <w15:docId w15:val="{A70AE74D-CBDB-4A9A-B3DC-4263662EF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63FBA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100"/>
  </w:style>
  <w:style w:type="paragraph" w:styleId="Stopka">
    <w:name w:val="footer"/>
    <w:basedOn w:val="Normalny"/>
    <w:link w:val="StopkaZnak"/>
    <w:uiPriority w:val="99"/>
    <w:unhideWhenUsed/>
    <w:rsid w:val="007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100"/>
  </w:style>
  <w:style w:type="character" w:customStyle="1" w:styleId="Nagwek6Znak">
    <w:name w:val="Nagłówek 6 Znak"/>
    <w:basedOn w:val="Domylnaczcionkaakapitu"/>
    <w:link w:val="Nagwek6"/>
    <w:semiHidden/>
    <w:rsid w:val="00563FBA"/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3FBA"/>
    <w:pPr>
      <w:spacing w:before="240" w:line="360" w:lineRule="auto"/>
    </w:pPr>
    <w:rPr>
      <w:rFonts w:eastAsiaTheme="minorEastAsia"/>
      <w:color w:val="5A5A5A" w:themeColor="text1" w:themeTint="A5"/>
      <w:spacing w:val="15"/>
      <w:kern w:val="0"/>
      <w14:ligatures w14:val="none"/>
    </w:rPr>
  </w:style>
  <w:style w:type="character" w:customStyle="1" w:styleId="PodtytuZnak">
    <w:name w:val="Podtytuł Znak"/>
    <w:basedOn w:val="Domylnaczcionkaakapitu"/>
    <w:link w:val="Podtytu"/>
    <w:uiPriority w:val="11"/>
    <w:rsid w:val="00563FBA"/>
    <w:rPr>
      <w:rFonts w:eastAsiaTheme="minorEastAsia"/>
      <w:color w:val="5A5A5A" w:themeColor="text1" w:themeTint="A5"/>
      <w:spacing w:val="15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2025-01-23T06:32:00Z</cp:lastPrinted>
  <dcterms:created xsi:type="dcterms:W3CDTF">2025-01-23T06:32:00Z</dcterms:created>
  <dcterms:modified xsi:type="dcterms:W3CDTF">2025-01-23T06:32:00Z</dcterms:modified>
</cp:coreProperties>
</file>