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37A02" w14:textId="77777777" w:rsidR="00986737" w:rsidRPr="009432A1" w:rsidRDefault="0004134A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4134A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4134A">
        <w:rPr>
          <w:rFonts w:ascii="Arial" w:hAnsi="Arial" w:cs="Arial"/>
          <w:sz w:val="24"/>
          <w:szCs w:val="24"/>
        </w:rPr>
        <w:t>2025-02-03</w:t>
      </w:r>
    </w:p>
    <w:p w14:paraId="7D9C52F3" w14:textId="77777777" w:rsidR="00986737" w:rsidRPr="009432A1" w:rsidRDefault="0004134A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4134A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1272544" w14:textId="77777777" w:rsidR="00986737" w:rsidRPr="009432A1" w:rsidRDefault="0004134A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4134A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4134A">
        <w:rPr>
          <w:rFonts w:ascii="Arial" w:hAnsi="Arial" w:cs="Arial"/>
          <w:sz w:val="24"/>
          <w:szCs w:val="24"/>
        </w:rPr>
        <w:t>4</w:t>
      </w:r>
    </w:p>
    <w:p w14:paraId="05CD9E9D" w14:textId="77777777" w:rsidR="00986737" w:rsidRPr="009432A1" w:rsidRDefault="0004134A" w:rsidP="00986737">
      <w:pPr>
        <w:rPr>
          <w:rFonts w:ascii="Arial" w:hAnsi="Arial" w:cs="Arial"/>
          <w:sz w:val="24"/>
          <w:szCs w:val="24"/>
        </w:rPr>
      </w:pPr>
      <w:r w:rsidRPr="0004134A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4134A">
        <w:rPr>
          <w:rFonts w:ascii="Arial" w:hAnsi="Arial" w:cs="Arial"/>
          <w:sz w:val="24"/>
          <w:szCs w:val="24"/>
        </w:rPr>
        <w:t>Kolbuszowa</w:t>
      </w:r>
    </w:p>
    <w:p w14:paraId="3C4A98B8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4D1A0B7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A01211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0F461A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85E9045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ED19402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538C3C9" w14:textId="77777777" w:rsidTr="005A632E">
        <w:tc>
          <w:tcPr>
            <w:tcW w:w="2269" w:type="dxa"/>
            <w:shd w:val="clear" w:color="auto" w:fill="auto"/>
          </w:tcPr>
          <w:p w14:paraId="792814F9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B9853A" w14:textId="77777777" w:rsidR="00986737" w:rsidRPr="004E4B64" w:rsidRDefault="0004134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4134A">
              <w:rPr>
                <w:rFonts w:ascii="Arial" w:hAnsi="Arial" w:cs="Arial"/>
                <w:bCs/>
                <w:sz w:val="24"/>
                <w:szCs w:val="24"/>
              </w:rPr>
              <w:t>Dostawa rękawic medycznych - 4 pakiety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4134A" w:rsidRPr="004E4B64" w14:paraId="3325ADDC" w14:textId="77777777" w:rsidTr="00D30AC5">
        <w:tc>
          <w:tcPr>
            <w:tcW w:w="2269" w:type="dxa"/>
            <w:shd w:val="clear" w:color="auto" w:fill="auto"/>
          </w:tcPr>
          <w:p w14:paraId="3DBBB4F6" w14:textId="77777777" w:rsidR="0004134A" w:rsidRPr="004E4B64" w:rsidRDefault="0004134A" w:rsidP="00D30A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1A0B05" w14:textId="77777777" w:rsidR="0004134A" w:rsidRPr="004E4B64" w:rsidRDefault="0004134A" w:rsidP="00D30A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4134A">
              <w:rPr>
                <w:rFonts w:ascii="Arial" w:hAnsi="Arial" w:cs="Arial"/>
                <w:bCs/>
                <w:sz w:val="24"/>
                <w:szCs w:val="24"/>
              </w:rPr>
              <w:t>Eap-2412/2/25/M</w:t>
            </w:r>
          </w:p>
        </w:tc>
      </w:tr>
    </w:tbl>
    <w:p w14:paraId="478BB21B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53C7FD6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4134A" w:rsidRPr="0004134A">
        <w:rPr>
          <w:rFonts w:ascii="Arial" w:hAnsi="Arial" w:cs="Arial"/>
          <w:sz w:val="24"/>
          <w:szCs w:val="24"/>
        </w:rPr>
        <w:t>(</w:t>
      </w:r>
      <w:proofErr w:type="spellStart"/>
      <w:r w:rsidR="0004134A" w:rsidRPr="0004134A">
        <w:rPr>
          <w:rFonts w:ascii="Arial" w:hAnsi="Arial" w:cs="Arial"/>
          <w:sz w:val="24"/>
          <w:szCs w:val="24"/>
        </w:rPr>
        <w:t>t.j</w:t>
      </w:r>
      <w:proofErr w:type="spellEnd"/>
      <w:r w:rsidR="0004134A" w:rsidRPr="0004134A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D012045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4134A" w:rsidRPr="0004134A">
        <w:rPr>
          <w:rFonts w:ascii="Arial" w:hAnsi="Arial" w:cs="Arial"/>
          <w:sz w:val="24"/>
          <w:szCs w:val="24"/>
        </w:rPr>
        <w:t>03/02/2025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4134A" w:rsidRPr="0004134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8DDF8C2" w14:textId="77777777" w:rsidTr="005A632E">
        <w:tc>
          <w:tcPr>
            <w:tcW w:w="1276" w:type="dxa"/>
            <w:shd w:val="clear" w:color="auto" w:fill="F2F2F2"/>
            <w:vAlign w:val="center"/>
          </w:tcPr>
          <w:p w14:paraId="7F3F9D4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6819F0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5BFDC6F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C78944B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4134A" w:rsidRPr="00BB547B" w14:paraId="08042D81" w14:textId="77777777" w:rsidTr="00D30AC5">
        <w:tc>
          <w:tcPr>
            <w:tcW w:w="1276" w:type="dxa"/>
            <w:shd w:val="clear" w:color="auto" w:fill="auto"/>
            <w:vAlign w:val="center"/>
          </w:tcPr>
          <w:p w14:paraId="169CF974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1A9BDA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AD9C353" w14:textId="77777777" w:rsidR="0004134A" w:rsidRPr="00986737" w:rsidRDefault="0004134A" w:rsidP="00D30AC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4134A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04134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F272BC7" w14:textId="77777777" w:rsidR="0004134A" w:rsidRPr="00986737" w:rsidRDefault="0004134A" w:rsidP="00D30AC5">
            <w:pPr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Nowa, Łozienica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C76F52" w14:textId="77777777" w:rsidR="0004134A" w:rsidRPr="00986737" w:rsidRDefault="0004134A" w:rsidP="00D30AC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068AB6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125 972.20 zł</w:t>
            </w:r>
          </w:p>
        </w:tc>
      </w:tr>
      <w:tr w:rsidR="0004134A" w:rsidRPr="00BB547B" w14:paraId="7E6CE07F" w14:textId="77777777" w:rsidTr="00D30AC5">
        <w:tc>
          <w:tcPr>
            <w:tcW w:w="1276" w:type="dxa"/>
            <w:shd w:val="clear" w:color="auto" w:fill="auto"/>
            <w:vAlign w:val="center"/>
          </w:tcPr>
          <w:p w14:paraId="235268FC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924B16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6576608" w14:textId="77777777" w:rsidR="0004134A" w:rsidRPr="00986737" w:rsidRDefault="0004134A" w:rsidP="00D30AC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04134A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4134A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01F20EFC" w14:textId="77777777" w:rsidR="0004134A" w:rsidRPr="00986737" w:rsidRDefault="0004134A" w:rsidP="00D30AC5">
            <w:pPr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35975D" w14:textId="77777777" w:rsidR="0004134A" w:rsidRPr="00986737" w:rsidRDefault="0004134A" w:rsidP="00D30AC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FC9F02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124 934.40 zł</w:t>
            </w:r>
          </w:p>
        </w:tc>
      </w:tr>
      <w:tr w:rsidR="0004134A" w:rsidRPr="00BB547B" w14:paraId="24709C83" w14:textId="77777777" w:rsidTr="00D30AC5">
        <w:tc>
          <w:tcPr>
            <w:tcW w:w="1276" w:type="dxa"/>
            <w:shd w:val="clear" w:color="auto" w:fill="auto"/>
            <w:vAlign w:val="center"/>
          </w:tcPr>
          <w:p w14:paraId="31ED60FF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AEF006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43B0AC5" w14:textId="77777777" w:rsidR="0004134A" w:rsidRPr="00986737" w:rsidRDefault="0004134A" w:rsidP="00D30AC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04134A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4134A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0818F353" w14:textId="77777777" w:rsidR="0004134A" w:rsidRPr="00986737" w:rsidRDefault="0004134A" w:rsidP="00D30AC5">
            <w:pPr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3B5CC4" w14:textId="77777777" w:rsidR="0004134A" w:rsidRPr="00986737" w:rsidRDefault="0004134A" w:rsidP="00D30AC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62AC16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5 287.68 zł</w:t>
            </w:r>
          </w:p>
        </w:tc>
      </w:tr>
      <w:tr w:rsidR="0004134A" w:rsidRPr="00BB547B" w14:paraId="40DAD34D" w14:textId="77777777" w:rsidTr="00D30AC5">
        <w:tc>
          <w:tcPr>
            <w:tcW w:w="1276" w:type="dxa"/>
            <w:shd w:val="clear" w:color="auto" w:fill="auto"/>
            <w:vAlign w:val="center"/>
          </w:tcPr>
          <w:p w14:paraId="0F31233C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217FDF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F338E5C" w14:textId="77777777" w:rsidR="0004134A" w:rsidRPr="00986737" w:rsidRDefault="0004134A" w:rsidP="00D30AC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04134A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4134A">
              <w:rPr>
                <w:rFonts w:ascii="Arial" w:hAnsi="Arial" w:cs="Arial"/>
                <w:sz w:val="24"/>
                <w:szCs w:val="24"/>
              </w:rPr>
              <w:t xml:space="preserve"> spółka z </w:t>
            </w:r>
            <w:r w:rsidRPr="0004134A">
              <w:rPr>
                <w:rFonts w:ascii="Arial" w:hAnsi="Arial" w:cs="Arial"/>
                <w:sz w:val="24"/>
                <w:szCs w:val="24"/>
              </w:rPr>
              <w:lastRenderedPageBreak/>
              <w:t>ograniczoną odpowiedzialnością spółka komandytowa</w:t>
            </w:r>
          </w:p>
          <w:p w14:paraId="77E96577" w14:textId="77777777" w:rsidR="0004134A" w:rsidRPr="00986737" w:rsidRDefault="0004134A" w:rsidP="00D30AC5">
            <w:pPr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E684C9" w14:textId="77777777" w:rsidR="0004134A" w:rsidRPr="00986737" w:rsidRDefault="0004134A" w:rsidP="00D30AC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80E4EA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lastRenderedPageBreak/>
              <w:t>2 566.08 zł</w:t>
            </w:r>
          </w:p>
        </w:tc>
      </w:tr>
      <w:tr w:rsidR="0004134A" w:rsidRPr="00BB547B" w14:paraId="5790EE4E" w14:textId="77777777" w:rsidTr="00D30AC5">
        <w:tc>
          <w:tcPr>
            <w:tcW w:w="1276" w:type="dxa"/>
            <w:shd w:val="clear" w:color="auto" w:fill="auto"/>
            <w:vAlign w:val="center"/>
          </w:tcPr>
          <w:p w14:paraId="25E91933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788667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CC90531" w14:textId="77777777" w:rsidR="0004134A" w:rsidRPr="00986737" w:rsidRDefault="0004134A" w:rsidP="00D30AC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 xml:space="preserve">ICS POLSKA </w:t>
            </w:r>
            <w:proofErr w:type="spellStart"/>
            <w:r w:rsidRPr="0004134A">
              <w:rPr>
                <w:rFonts w:ascii="Arial" w:hAnsi="Arial" w:cs="Arial"/>
                <w:sz w:val="24"/>
                <w:szCs w:val="24"/>
              </w:rPr>
              <w:t>Z.Kotłowski,H.Kotłowska</w:t>
            </w:r>
            <w:proofErr w:type="spellEnd"/>
            <w:r w:rsidRPr="0004134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4134A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04134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6D918AB" w14:textId="77777777" w:rsidR="0004134A" w:rsidRPr="00986737" w:rsidRDefault="0004134A" w:rsidP="00D30AC5">
            <w:pPr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Magnoliowa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94394E" w14:textId="77777777" w:rsidR="0004134A" w:rsidRPr="00986737" w:rsidRDefault="0004134A" w:rsidP="00D30AC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81-198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Mosty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672F5D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1 684.80 zł</w:t>
            </w:r>
          </w:p>
        </w:tc>
      </w:tr>
      <w:tr w:rsidR="0004134A" w:rsidRPr="00BB547B" w14:paraId="6AFDCF7A" w14:textId="77777777" w:rsidTr="00D30AC5">
        <w:tc>
          <w:tcPr>
            <w:tcW w:w="1276" w:type="dxa"/>
            <w:shd w:val="clear" w:color="auto" w:fill="auto"/>
            <w:vAlign w:val="center"/>
          </w:tcPr>
          <w:p w14:paraId="6E131959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C06490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8DEE49F" w14:textId="77777777" w:rsidR="0004134A" w:rsidRPr="00986737" w:rsidRDefault="0004134A" w:rsidP="00D30AC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04134A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04134A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69F5686C" w14:textId="77777777" w:rsidR="0004134A" w:rsidRPr="00986737" w:rsidRDefault="0004134A" w:rsidP="00D30AC5">
            <w:pPr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B3EE13" w14:textId="77777777" w:rsidR="0004134A" w:rsidRPr="00986737" w:rsidRDefault="0004134A" w:rsidP="00D30AC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C10587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35 353.80 zł</w:t>
            </w:r>
          </w:p>
        </w:tc>
      </w:tr>
      <w:tr w:rsidR="0004134A" w:rsidRPr="00BB547B" w14:paraId="2FAB1C4A" w14:textId="77777777" w:rsidTr="00D30AC5">
        <w:tc>
          <w:tcPr>
            <w:tcW w:w="1276" w:type="dxa"/>
            <w:shd w:val="clear" w:color="auto" w:fill="auto"/>
            <w:vAlign w:val="center"/>
          </w:tcPr>
          <w:p w14:paraId="260D6772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463815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FE27C41" w14:textId="77777777" w:rsidR="0004134A" w:rsidRPr="00986737" w:rsidRDefault="0004134A" w:rsidP="00D30AC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04134A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04134A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2EC5C8EB" w14:textId="77777777" w:rsidR="0004134A" w:rsidRPr="00986737" w:rsidRDefault="0004134A" w:rsidP="00D30AC5">
            <w:pPr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B9AA39" w14:textId="77777777" w:rsidR="0004134A" w:rsidRPr="00986737" w:rsidRDefault="0004134A" w:rsidP="00D30AC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C43828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125 280.00 zł</w:t>
            </w:r>
          </w:p>
        </w:tc>
      </w:tr>
      <w:tr w:rsidR="0004134A" w:rsidRPr="00BB547B" w14:paraId="68FF6EE1" w14:textId="77777777" w:rsidTr="00D30AC5">
        <w:tc>
          <w:tcPr>
            <w:tcW w:w="1276" w:type="dxa"/>
            <w:shd w:val="clear" w:color="auto" w:fill="auto"/>
            <w:vAlign w:val="center"/>
          </w:tcPr>
          <w:p w14:paraId="526920D8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1DCFC5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0B86F1D" w14:textId="77777777" w:rsidR="0004134A" w:rsidRPr="00986737" w:rsidRDefault="0004134A" w:rsidP="00D30AC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04134A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04134A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1E8B8E5E" w14:textId="77777777" w:rsidR="0004134A" w:rsidRPr="00986737" w:rsidRDefault="0004134A" w:rsidP="00D30AC5">
            <w:pPr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E17607" w14:textId="77777777" w:rsidR="0004134A" w:rsidRPr="00986737" w:rsidRDefault="0004134A" w:rsidP="00D30AC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79C820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5 810.40 zł</w:t>
            </w:r>
          </w:p>
        </w:tc>
      </w:tr>
      <w:tr w:rsidR="0004134A" w:rsidRPr="00BB547B" w14:paraId="56312547" w14:textId="77777777" w:rsidTr="00D30AC5">
        <w:tc>
          <w:tcPr>
            <w:tcW w:w="1276" w:type="dxa"/>
            <w:shd w:val="clear" w:color="auto" w:fill="auto"/>
            <w:vAlign w:val="center"/>
          </w:tcPr>
          <w:p w14:paraId="2A4DA63A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EEB58A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3B7715D" w14:textId="77777777" w:rsidR="0004134A" w:rsidRPr="00986737" w:rsidRDefault="0004134A" w:rsidP="00D30AC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04134A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04134A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2F84A493" w14:textId="77777777" w:rsidR="0004134A" w:rsidRPr="00986737" w:rsidRDefault="0004134A" w:rsidP="00D30AC5">
            <w:pPr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AA6031" w14:textId="77777777" w:rsidR="0004134A" w:rsidRPr="00986737" w:rsidRDefault="0004134A" w:rsidP="00D30AC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134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38E189" w14:textId="77777777" w:rsidR="0004134A" w:rsidRPr="00986737" w:rsidRDefault="0004134A" w:rsidP="00D30AC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34A">
              <w:rPr>
                <w:rFonts w:ascii="Arial" w:hAnsi="Arial" w:cs="Arial"/>
                <w:sz w:val="24"/>
                <w:szCs w:val="24"/>
              </w:rPr>
              <w:t>1 451.52 zł</w:t>
            </w:r>
          </w:p>
        </w:tc>
      </w:tr>
    </w:tbl>
    <w:p w14:paraId="366FECD6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EDD91A0" w14:textId="34996FE8" w:rsidR="00C236D3" w:rsidRDefault="0004134A" w:rsidP="00173B20">
      <w:pPr>
        <w:jc w:val="right"/>
        <w:rPr>
          <w:rFonts w:ascii="Arial" w:hAnsi="Arial" w:cs="Arial"/>
          <w:sz w:val="24"/>
          <w:szCs w:val="24"/>
        </w:rPr>
      </w:pPr>
      <w:r w:rsidRPr="0004134A">
        <w:rPr>
          <w:rFonts w:ascii="Arial" w:hAnsi="Arial" w:cs="Arial"/>
          <w:sz w:val="24"/>
          <w:szCs w:val="24"/>
        </w:rPr>
        <w:t xml:space="preserve">  </w:t>
      </w:r>
      <w:bookmarkEnd w:id="0"/>
      <w:r w:rsidR="00F750DA">
        <w:rPr>
          <w:rFonts w:ascii="Arial" w:hAnsi="Arial" w:cs="Arial"/>
          <w:sz w:val="24"/>
          <w:szCs w:val="24"/>
        </w:rPr>
        <w:t>Dyrektor SP ZOZ Kolbuszowa</w:t>
      </w:r>
    </w:p>
    <w:p w14:paraId="6FAD75E8" w14:textId="657610A1" w:rsidR="00F750DA" w:rsidRPr="00BB547B" w:rsidRDefault="00F750D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F750DA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0E941" w14:textId="77777777" w:rsidR="001F1DD7" w:rsidRDefault="001F1DD7">
      <w:r>
        <w:separator/>
      </w:r>
    </w:p>
  </w:endnote>
  <w:endnote w:type="continuationSeparator" w:id="0">
    <w:p w14:paraId="52D5F9BE" w14:textId="77777777" w:rsidR="001F1DD7" w:rsidRDefault="001F1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C7C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D1CF2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6908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71F3A0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BC286A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438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6D8FC6" w14:textId="77777777" w:rsidR="009F189D" w:rsidRDefault="009F189D">
    <w:pPr>
      <w:pStyle w:val="Stopka"/>
      <w:tabs>
        <w:tab w:val="clear" w:pos="4536"/>
      </w:tabs>
      <w:jc w:val="center"/>
    </w:pPr>
  </w:p>
  <w:p w14:paraId="063148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4F571" w14:textId="77777777" w:rsidR="001F1DD7" w:rsidRDefault="001F1DD7">
      <w:r>
        <w:separator/>
      </w:r>
    </w:p>
  </w:footnote>
  <w:footnote w:type="continuationSeparator" w:id="0">
    <w:p w14:paraId="6C186F64" w14:textId="77777777" w:rsidR="001F1DD7" w:rsidRDefault="001F1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B50CB" w14:textId="77777777" w:rsidR="0004134A" w:rsidRDefault="000413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CED04" w14:textId="77777777" w:rsidR="0004134A" w:rsidRDefault="000413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8C49D" w14:textId="77777777" w:rsidR="0004134A" w:rsidRDefault="000413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DD7"/>
    <w:rsid w:val="00007727"/>
    <w:rsid w:val="00017720"/>
    <w:rsid w:val="00035488"/>
    <w:rsid w:val="0004134A"/>
    <w:rsid w:val="000D7F25"/>
    <w:rsid w:val="000E00E5"/>
    <w:rsid w:val="00173B20"/>
    <w:rsid w:val="001C69FF"/>
    <w:rsid w:val="001F1DD7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750DA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EE85EC"/>
  <w15:chartTrackingRefBased/>
  <w15:docId w15:val="{118BC2F5-144C-4FA8-972E-5D3FF893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235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2025-02-03T09:54:00Z</dcterms:created>
  <dcterms:modified xsi:type="dcterms:W3CDTF">2025-02-03T09:54:00Z</dcterms:modified>
</cp:coreProperties>
</file>