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2513F" w14:textId="77777777" w:rsidR="003E6519" w:rsidRPr="009432A1" w:rsidRDefault="00345DBD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45DBD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345DBD">
        <w:rPr>
          <w:rFonts w:ascii="Arial" w:hAnsi="Arial" w:cs="Arial"/>
          <w:sz w:val="24"/>
          <w:szCs w:val="24"/>
        </w:rPr>
        <w:t>2025-02-03</w:t>
      </w:r>
    </w:p>
    <w:p w14:paraId="72D3CDAD" w14:textId="77777777" w:rsidR="003E6519" w:rsidRPr="009432A1" w:rsidRDefault="00345DBD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45DBD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286665A" w14:textId="77777777" w:rsidR="003E6519" w:rsidRPr="009432A1" w:rsidRDefault="00345DBD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345DBD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45DBD">
        <w:rPr>
          <w:rFonts w:ascii="Arial" w:hAnsi="Arial" w:cs="Arial"/>
          <w:sz w:val="24"/>
          <w:szCs w:val="24"/>
        </w:rPr>
        <w:t>4</w:t>
      </w:r>
    </w:p>
    <w:p w14:paraId="391151F4" w14:textId="77777777" w:rsidR="003E6519" w:rsidRPr="009432A1" w:rsidRDefault="00345DBD" w:rsidP="003E6519">
      <w:pPr>
        <w:rPr>
          <w:rFonts w:ascii="Arial" w:hAnsi="Arial" w:cs="Arial"/>
          <w:sz w:val="24"/>
          <w:szCs w:val="24"/>
        </w:rPr>
      </w:pPr>
      <w:r w:rsidRPr="00345DBD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45DBD">
        <w:rPr>
          <w:rFonts w:ascii="Arial" w:hAnsi="Arial" w:cs="Arial"/>
          <w:sz w:val="24"/>
          <w:szCs w:val="24"/>
        </w:rPr>
        <w:t>Kolbuszowa</w:t>
      </w:r>
    </w:p>
    <w:p w14:paraId="6881CD83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6B60C8E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7357D309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0C87FE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8C9DE08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B480379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4B9EE87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7E5B5771" w14:textId="77777777" w:rsidTr="001A0FA2">
        <w:tc>
          <w:tcPr>
            <w:tcW w:w="2269" w:type="dxa"/>
            <w:shd w:val="clear" w:color="auto" w:fill="auto"/>
          </w:tcPr>
          <w:p w14:paraId="4C00AC60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E1B7F7" w14:textId="77777777" w:rsidR="003E6519" w:rsidRPr="004E4B64" w:rsidRDefault="00345DB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45DBD">
              <w:rPr>
                <w:rFonts w:ascii="Arial" w:hAnsi="Arial" w:cs="Arial"/>
                <w:bCs/>
                <w:sz w:val="24"/>
                <w:szCs w:val="24"/>
              </w:rPr>
              <w:t>Dostawa rękawic medycznych - 4 pakiety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45DBD" w:rsidRPr="004E4B64" w14:paraId="52083348" w14:textId="77777777" w:rsidTr="00D30AC5">
        <w:tc>
          <w:tcPr>
            <w:tcW w:w="2269" w:type="dxa"/>
            <w:shd w:val="clear" w:color="auto" w:fill="auto"/>
          </w:tcPr>
          <w:p w14:paraId="11368CA7" w14:textId="77777777" w:rsidR="00345DBD" w:rsidRPr="004E4B64" w:rsidRDefault="00345DBD" w:rsidP="00D30A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BEAD38" w14:textId="77777777" w:rsidR="00345DBD" w:rsidRPr="004E4B64" w:rsidRDefault="00345DBD" w:rsidP="00D30A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45DBD">
              <w:rPr>
                <w:rFonts w:ascii="Arial" w:hAnsi="Arial" w:cs="Arial"/>
                <w:bCs/>
                <w:sz w:val="24"/>
                <w:szCs w:val="24"/>
              </w:rPr>
              <w:t>Eap-2412/2/25/M</w:t>
            </w:r>
          </w:p>
        </w:tc>
      </w:tr>
    </w:tbl>
    <w:p w14:paraId="1FA42767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345DBD" w:rsidRPr="00345DBD">
        <w:rPr>
          <w:rFonts w:ascii="Arial" w:hAnsi="Arial" w:cs="Arial"/>
          <w:sz w:val="24"/>
          <w:szCs w:val="24"/>
        </w:rPr>
        <w:t>(</w:t>
      </w:r>
      <w:proofErr w:type="spellStart"/>
      <w:r w:rsidR="00345DBD" w:rsidRPr="00345DBD">
        <w:rPr>
          <w:rFonts w:ascii="Arial" w:hAnsi="Arial" w:cs="Arial"/>
          <w:sz w:val="24"/>
          <w:szCs w:val="24"/>
        </w:rPr>
        <w:t>t.j</w:t>
      </w:r>
      <w:proofErr w:type="spellEnd"/>
      <w:r w:rsidR="00345DBD" w:rsidRPr="00345DBD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45DBD" w:rsidRPr="00C902DE" w14:paraId="4385B756" w14:textId="77777777" w:rsidTr="00D30A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885083" w14:textId="77777777" w:rsidR="00345DBD" w:rsidRPr="00C902DE" w:rsidRDefault="00345DBD" w:rsidP="00D30AC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45DBD">
              <w:rPr>
                <w:rFonts w:ascii="Arial" w:hAnsi="Arial" w:cs="Arial"/>
                <w:sz w:val="24"/>
                <w:szCs w:val="24"/>
              </w:rPr>
              <w:t>części 1 zamówienia w wysokości 48 000.00 zł brutto;</w:t>
            </w:r>
          </w:p>
        </w:tc>
      </w:tr>
      <w:tr w:rsidR="00345DBD" w:rsidRPr="00C902DE" w14:paraId="0BE2800B" w14:textId="77777777" w:rsidTr="00D30A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D740EB" w14:textId="77777777" w:rsidR="00345DBD" w:rsidRPr="00C902DE" w:rsidRDefault="00345DBD" w:rsidP="00D30AC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45DBD">
              <w:rPr>
                <w:rFonts w:ascii="Arial" w:hAnsi="Arial" w:cs="Arial"/>
                <w:sz w:val="24"/>
                <w:szCs w:val="24"/>
              </w:rPr>
              <w:t>części 2 zamówienia w wysokości 151 000.00 zł brutto;</w:t>
            </w:r>
          </w:p>
        </w:tc>
      </w:tr>
      <w:tr w:rsidR="00345DBD" w:rsidRPr="00C902DE" w14:paraId="1FADB3F0" w14:textId="77777777" w:rsidTr="00D30A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56E577" w14:textId="77777777" w:rsidR="00345DBD" w:rsidRPr="00C902DE" w:rsidRDefault="00345DBD" w:rsidP="00D30AC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45DBD">
              <w:rPr>
                <w:rFonts w:ascii="Arial" w:hAnsi="Arial" w:cs="Arial"/>
                <w:sz w:val="24"/>
                <w:szCs w:val="24"/>
              </w:rPr>
              <w:t>części 3 zamówienia w wysokości 8 000.00 zł brutto;</w:t>
            </w:r>
          </w:p>
        </w:tc>
      </w:tr>
      <w:tr w:rsidR="00345DBD" w:rsidRPr="00C902DE" w14:paraId="63332367" w14:textId="77777777" w:rsidTr="00D30A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DCD062" w14:textId="77777777" w:rsidR="00345DBD" w:rsidRPr="00C902DE" w:rsidRDefault="00345DBD" w:rsidP="00D30AC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45DBD">
              <w:rPr>
                <w:rFonts w:ascii="Arial" w:hAnsi="Arial" w:cs="Arial"/>
                <w:sz w:val="24"/>
                <w:szCs w:val="24"/>
              </w:rPr>
              <w:t>części 4 zamówienia w wysokości 4 000.00 zł brutto;</w:t>
            </w:r>
          </w:p>
        </w:tc>
      </w:tr>
    </w:tbl>
    <w:p w14:paraId="3BE22486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D9FF70D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CD5ADC7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1C786F1B" w14:textId="0D897651" w:rsidR="00C236D3" w:rsidRDefault="00E66123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49C5966F" w14:textId="7FA3B91B" w:rsidR="00E66123" w:rsidRPr="003E6519" w:rsidRDefault="00E66123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E6612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E2668" w14:textId="77777777" w:rsidR="00B4446D" w:rsidRDefault="00B4446D">
      <w:r>
        <w:separator/>
      </w:r>
    </w:p>
  </w:endnote>
  <w:endnote w:type="continuationSeparator" w:id="0">
    <w:p w14:paraId="2B92BFD6" w14:textId="77777777" w:rsidR="00B4446D" w:rsidRDefault="00B4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943D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FBC6A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7ADB4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BDFC122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65FE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798665" w14:textId="77777777" w:rsidR="009F189D" w:rsidRDefault="009F189D">
    <w:pPr>
      <w:pStyle w:val="Stopka"/>
      <w:tabs>
        <w:tab w:val="clear" w:pos="4536"/>
      </w:tabs>
      <w:jc w:val="center"/>
    </w:pPr>
  </w:p>
  <w:p w14:paraId="71259EF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D463E" w14:textId="77777777" w:rsidR="00B4446D" w:rsidRDefault="00B4446D">
      <w:r>
        <w:separator/>
      </w:r>
    </w:p>
  </w:footnote>
  <w:footnote w:type="continuationSeparator" w:id="0">
    <w:p w14:paraId="45A8F3FA" w14:textId="77777777" w:rsidR="00B4446D" w:rsidRDefault="00B44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3FA40" w14:textId="77777777" w:rsidR="00345DBD" w:rsidRDefault="00345D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3EEF2" w14:textId="77777777" w:rsidR="00345DBD" w:rsidRDefault="00345D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CBDB1" w14:textId="77777777" w:rsidR="00345DBD" w:rsidRDefault="00345D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446D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45DB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4446D"/>
    <w:rsid w:val="00BE7129"/>
    <w:rsid w:val="00C236D3"/>
    <w:rsid w:val="00C659E2"/>
    <w:rsid w:val="00C902DE"/>
    <w:rsid w:val="00CB0802"/>
    <w:rsid w:val="00D7128F"/>
    <w:rsid w:val="00E6612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627565"/>
  <w15:chartTrackingRefBased/>
  <w15:docId w15:val="{A461297A-E2A4-4215-A390-C5FCE8932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120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2025-02-03T09:48:00Z</dcterms:created>
  <dcterms:modified xsi:type="dcterms:W3CDTF">2025-02-03T09:48:00Z</dcterms:modified>
</cp:coreProperties>
</file>