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0AFBE" w14:textId="432D3A87" w:rsidR="008D2AB8" w:rsidRPr="004952F2" w:rsidRDefault="008D2AB8" w:rsidP="004952F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b w:val="0"/>
          <w:sz w:val="20"/>
          <w:szCs w:val="20"/>
        </w:rPr>
        <w:tab/>
      </w:r>
      <w:r w:rsidRPr="004952F2">
        <w:rPr>
          <w:rFonts w:ascii="Verdana" w:hAnsi="Verdana"/>
          <w:b w:val="0"/>
          <w:sz w:val="20"/>
          <w:szCs w:val="20"/>
        </w:rPr>
        <w:tab/>
      </w:r>
      <w:r w:rsidRPr="004952F2">
        <w:rPr>
          <w:rFonts w:ascii="Verdana" w:hAnsi="Verdana"/>
          <w:b w:val="0"/>
          <w:sz w:val="20"/>
          <w:szCs w:val="20"/>
        </w:rPr>
        <w:tab/>
      </w:r>
      <w:r w:rsidRPr="004952F2">
        <w:rPr>
          <w:rFonts w:ascii="Verdana" w:hAnsi="Verdana"/>
          <w:b w:val="0"/>
          <w:sz w:val="20"/>
          <w:szCs w:val="20"/>
        </w:rPr>
        <w:tab/>
      </w:r>
      <w:r w:rsidRPr="004952F2">
        <w:rPr>
          <w:rFonts w:ascii="Verdana" w:hAnsi="Verdana"/>
          <w:b w:val="0"/>
          <w:sz w:val="20"/>
          <w:szCs w:val="20"/>
        </w:rPr>
        <w:tab/>
      </w:r>
      <w:r w:rsidRPr="004952F2">
        <w:rPr>
          <w:rFonts w:ascii="Verdana" w:hAnsi="Verdana"/>
          <w:b w:val="0"/>
          <w:sz w:val="20"/>
          <w:szCs w:val="20"/>
        </w:rPr>
        <w:tab/>
      </w:r>
      <w:r w:rsidRPr="004952F2">
        <w:rPr>
          <w:rFonts w:ascii="Verdana" w:hAnsi="Verdana"/>
          <w:b w:val="0"/>
          <w:sz w:val="20"/>
          <w:szCs w:val="20"/>
        </w:rPr>
        <w:tab/>
      </w:r>
      <w:r w:rsidRPr="004952F2">
        <w:rPr>
          <w:rFonts w:ascii="Verdana" w:hAnsi="Verdana"/>
          <w:sz w:val="20"/>
          <w:szCs w:val="20"/>
        </w:rPr>
        <w:t xml:space="preserve">Załącznik nr </w:t>
      </w:r>
      <w:r w:rsidR="00012286" w:rsidRPr="004952F2">
        <w:rPr>
          <w:rFonts w:ascii="Verdana" w:hAnsi="Verdana"/>
          <w:sz w:val="20"/>
          <w:szCs w:val="20"/>
        </w:rPr>
        <w:t>1</w:t>
      </w:r>
    </w:p>
    <w:p w14:paraId="1D62C9D7" w14:textId="77777777" w:rsidR="008D2AB8" w:rsidRPr="004952F2" w:rsidRDefault="008D2AB8" w:rsidP="004952F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1E61152" w14:textId="77777777" w:rsidR="008D2AB8" w:rsidRPr="004952F2" w:rsidRDefault="008D2AB8" w:rsidP="004952F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>FORMULARZ OFERTY</w:t>
      </w:r>
    </w:p>
    <w:p w14:paraId="22337D4A" w14:textId="77777777" w:rsidR="008D2AB8" w:rsidRPr="004952F2" w:rsidRDefault="008D2AB8" w:rsidP="004952F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C5A3529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BB61EFE" w14:textId="6A1B2443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FORMA PROWADZONEJ DZIAŁALNOŚCI: ..................................................</w:t>
      </w:r>
    </w:p>
    <w:p w14:paraId="34CFB97C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00BA144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93671A9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952F2">
        <w:rPr>
          <w:rFonts w:ascii="Verdana" w:hAnsi="Verdana"/>
          <w:sz w:val="20"/>
          <w:szCs w:val="20"/>
          <w:lang w:val="de-DE"/>
        </w:rPr>
        <w:t>TEL.</w:t>
      </w:r>
      <w:r w:rsidRPr="004952F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8B356EF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952F2">
        <w:rPr>
          <w:rFonts w:ascii="Verdana" w:hAnsi="Verdana"/>
          <w:sz w:val="20"/>
          <w:szCs w:val="20"/>
          <w:lang w:val="de-DE"/>
        </w:rPr>
        <w:t xml:space="preserve">FAX </w:t>
      </w:r>
      <w:r w:rsidRPr="004952F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31AD016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952F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DBDD9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952F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2591037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DCFD469" w14:textId="77777777" w:rsidR="008D2AB8" w:rsidRPr="004952F2" w:rsidRDefault="008D2AB8" w:rsidP="004952F2">
      <w:pPr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Do: Nazwa i siedziba Zamawiającego:</w:t>
      </w:r>
    </w:p>
    <w:p w14:paraId="12F0CB65" w14:textId="77777777" w:rsidR="004952F2" w:rsidRDefault="004952F2" w:rsidP="004952F2">
      <w:pPr>
        <w:rPr>
          <w:rFonts w:ascii="Verdana" w:hAnsi="Verdana"/>
          <w:b/>
          <w:sz w:val="20"/>
          <w:szCs w:val="20"/>
        </w:rPr>
      </w:pPr>
    </w:p>
    <w:p w14:paraId="592D8CA3" w14:textId="2E4B1EFE" w:rsidR="004952F2" w:rsidRPr="004952F2" w:rsidRDefault="004952F2" w:rsidP="004952F2">
      <w:pPr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43791E2F" w14:textId="77777777" w:rsidR="004952F2" w:rsidRPr="004952F2" w:rsidRDefault="004952F2" w:rsidP="004952F2">
      <w:pPr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BA669DB" w14:textId="1887CA2B" w:rsidR="008D2AB8" w:rsidRPr="004952F2" w:rsidRDefault="004952F2" w:rsidP="004952F2">
      <w:pPr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>Al. Mickiewicza 30, 30-059 Kraków</w:t>
      </w:r>
      <w:r w:rsidR="008D2AB8" w:rsidRPr="004952F2">
        <w:rPr>
          <w:rFonts w:ascii="Verdana" w:hAnsi="Verdana"/>
          <w:b/>
          <w:sz w:val="20"/>
          <w:szCs w:val="20"/>
        </w:rPr>
        <w:t xml:space="preserve">,  </w:t>
      </w:r>
    </w:p>
    <w:p w14:paraId="2A37BB1F" w14:textId="77777777" w:rsidR="008D2AB8" w:rsidRPr="004952F2" w:rsidRDefault="008D2AB8" w:rsidP="004952F2">
      <w:pPr>
        <w:ind w:firstLine="3969"/>
        <w:rPr>
          <w:rFonts w:ascii="Verdana" w:hAnsi="Verdana"/>
          <w:b/>
          <w:sz w:val="20"/>
          <w:szCs w:val="20"/>
        </w:rPr>
      </w:pPr>
    </w:p>
    <w:p w14:paraId="37124F75" w14:textId="31DC4D88" w:rsidR="008D2AB8" w:rsidRPr="004952F2" w:rsidRDefault="008D2AB8" w:rsidP="004952F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4952F2" w:rsidRPr="004952F2">
        <w:rPr>
          <w:rFonts w:ascii="Verdana" w:hAnsi="Verdana"/>
          <w:b/>
          <w:sz w:val="20"/>
          <w:szCs w:val="20"/>
        </w:rPr>
        <w:t>R</w:t>
      </w:r>
      <w:r w:rsidR="00645DE5" w:rsidRPr="004952F2">
        <w:rPr>
          <w:rFonts w:ascii="Verdana" w:hAnsi="Verdana"/>
          <w:b/>
          <w:sz w:val="20"/>
          <w:szCs w:val="20"/>
        </w:rPr>
        <w:t>emont pokrycia dachu wraz z remontem instalacji odgromowej paw. C-1 oraz uszczelnieniem koryta od strony południowej w paw. C-2 AGH w Krakowie - DE-dzp.272-46/25</w:t>
      </w:r>
      <w:r w:rsidRPr="004952F2">
        <w:rPr>
          <w:rFonts w:ascii="Verdana" w:hAnsi="Verdana"/>
          <w:b/>
          <w:sz w:val="20"/>
          <w:szCs w:val="20"/>
        </w:rPr>
        <w:t xml:space="preserve">, </w:t>
      </w:r>
      <w:r w:rsidRPr="004952F2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47F0203" w14:textId="77777777" w:rsidR="008D2AB8" w:rsidRPr="004952F2" w:rsidRDefault="008D2AB8" w:rsidP="004952F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F8F67C2" w14:textId="77777777" w:rsidR="004952F2" w:rsidRPr="004952F2" w:rsidRDefault="004952F2" w:rsidP="004952F2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4B8C55F7" w14:textId="77777777" w:rsidR="004952F2" w:rsidRPr="004952F2" w:rsidRDefault="004952F2" w:rsidP="004952F2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1CAD26C" w14:textId="77777777" w:rsidR="004952F2" w:rsidRPr="004952F2" w:rsidRDefault="004952F2" w:rsidP="004952F2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3CF77671" w14:textId="77777777" w:rsidR="004952F2" w:rsidRPr="004952F2" w:rsidRDefault="004952F2" w:rsidP="004952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C879487" w14:textId="77777777" w:rsidR="004952F2" w:rsidRPr="004952F2" w:rsidRDefault="004952F2" w:rsidP="004952F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Słownie brutto :...................................................................................</w:t>
      </w:r>
    </w:p>
    <w:p w14:paraId="785A0A2F" w14:textId="77777777" w:rsidR="004952F2" w:rsidRPr="004952F2" w:rsidRDefault="004952F2" w:rsidP="004952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14592C1" w14:textId="77777777" w:rsidR="004952F2" w:rsidRPr="004952F2" w:rsidRDefault="004952F2" w:rsidP="004952F2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sz w:val="20"/>
          <w:szCs w:val="20"/>
        </w:rPr>
        <w:t>Powyższa cena zawiera podatek VAT w wysokości .......... % tj.………………PLN</w:t>
      </w:r>
    </w:p>
    <w:p w14:paraId="2334E121" w14:textId="77777777" w:rsidR="004952F2" w:rsidRDefault="004952F2" w:rsidP="004952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51BBC52" w14:textId="6A626C63" w:rsidR="004952F2" w:rsidRPr="004952F2" w:rsidRDefault="004952F2" w:rsidP="004952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 xml:space="preserve">Termin realizacji umowy: </w:t>
      </w:r>
      <w:r w:rsidRPr="004952F2">
        <w:rPr>
          <w:rFonts w:ascii="Verdana" w:hAnsi="Verdana"/>
          <w:sz w:val="20"/>
          <w:szCs w:val="20"/>
        </w:rPr>
        <w:t>……………………</w:t>
      </w:r>
      <w:r w:rsidR="00926330">
        <w:rPr>
          <w:rFonts w:ascii="Verdana" w:hAnsi="Verdana"/>
          <w:sz w:val="20"/>
          <w:szCs w:val="20"/>
        </w:rPr>
        <w:t>miesięcy od daty podpisania umowy</w:t>
      </w:r>
    </w:p>
    <w:p w14:paraId="1F64A159" w14:textId="77777777" w:rsidR="004952F2" w:rsidRDefault="004952F2" w:rsidP="004952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4147733" w14:textId="3EAD74BF" w:rsidR="004952F2" w:rsidRPr="004952F2" w:rsidRDefault="004952F2" w:rsidP="004952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>Okres udzielonej gwarancji wynosi:</w:t>
      </w:r>
      <w:r w:rsidRPr="004952F2">
        <w:rPr>
          <w:rFonts w:ascii="Verdana" w:hAnsi="Verdana"/>
          <w:sz w:val="20"/>
          <w:szCs w:val="20"/>
        </w:rPr>
        <w:t xml:space="preserve"> ………………………………...*(</w:t>
      </w:r>
      <w:r w:rsidRPr="004952F2">
        <w:rPr>
          <w:rFonts w:ascii="Verdana" w:hAnsi="Verdana"/>
          <w:i/>
          <w:sz w:val="20"/>
          <w:szCs w:val="20"/>
        </w:rPr>
        <w:t>kryterium oceny ofert)</w:t>
      </w:r>
    </w:p>
    <w:p w14:paraId="402D9819" w14:textId="77777777" w:rsidR="004952F2" w:rsidRPr="004952F2" w:rsidRDefault="004952F2" w:rsidP="004952F2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4952F2">
        <w:rPr>
          <w:rFonts w:ascii="Verdana" w:hAnsi="Verdana"/>
          <w:i/>
          <w:sz w:val="16"/>
          <w:szCs w:val="16"/>
        </w:rPr>
        <w:t>*Brak wypełnienia skutkować będzie uznaniem przez Zamawiającego minimalnego okresu udzielonej gwarancji</w:t>
      </w:r>
    </w:p>
    <w:p w14:paraId="3030D63E" w14:textId="77777777" w:rsidR="004952F2" w:rsidRPr="004952F2" w:rsidRDefault="004952F2" w:rsidP="004952F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C97D639" w14:textId="77777777" w:rsidR="004952F2" w:rsidRPr="004952F2" w:rsidRDefault="004952F2" w:rsidP="004952F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4952F2">
        <w:rPr>
          <w:rFonts w:ascii="Verdana" w:hAnsi="Verdana"/>
          <w:b/>
          <w:sz w:val="20"/>
          <w:szCs w:val="20"/>
        </w:rPr>
        <w:t xml:space="preserve">Termin płatności: </w:t>
      </w:r>
      <w:r w:rsidRPr="004952F2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48023068" w14:textId="77777777" w:rsidR="004952F2" w:rsidRPr="004952F2" w:rsidRDefault="004952F2" w:rsidP="004952F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91D970C" w14:textId="77777777" w:rsidR="00C944FA" w:rsidRPr="00C944FA" w:rsidRDefault="00C944FA" w:rsidP="00C944FA">
      <w:pPr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F388505" w14:textId="77777777" w:rsidR="00C944FA" w:rsidRPr="00C944FA" w:rsidRDefault="00C944FA" w:rsidP="00C944FA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C944FA">
        <w:rPr>
          <w:rFonts w:ascii="Verdana" w:hAnsi="Verdana"/>
          <w:sz w:val="20"/>
          <w:szCs w:val="20"/>
        </w:rPr>
        <w:t xml:space="preserve"> </w:t>
      </w:r>
    </w:p>
    <w:p w14:paraId="7653EC9A" w14:textId="77777777" w:rsidR="00C944FA" w:rsidRPr="00C944FA" w:rsidRDefault="00C944FA" w:rsidP="00C944F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C944FA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C944FA">
        <w:rPr>
          <w:rFonts w:ascii="Verdana" w:hAnsi="Verdana"/>
          <w:sz w:val="20"/>
          <w:szCs w:val="20"/>
          <w:lang w:eastAsia="ar-SA"/>
        </w:rPr>
        <w:t>zamawiającego</w:t>
      </w:r>
      <w:r w:rsidRPr="00C944FA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0CA8BD58" w14:textId="77777777" w:rsidR="00C944FA" w:rsidRPr="00C944FA" w:rsidRDefault="00C944FA" w:rsidP="00C944F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C944FA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C944FA">
        <w:rPr>
          <w:rFonts w:ascii="Verdana" w:hAnsi="Verdana"/>
          <w:b/>
          <w:sz w:val="20"/>
          <w:szCs w:val="20"/>
        </w:rPr>
        <w:t>*</w:t>
      </w:r>
    </w:p>
    <w:p w14:paraId="407493F0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 xml:space="preserve">Oświadczamy, że oferta została sporządzona na podstawie: SWZ, dokumentacji projektowej i przetargowej, </w:t>
      </w:r>
      <w:proofErr w:type="spellStart"/>
      <w:r w:rsidRPr="00C944FA">
        <w:rPr>
          <w:rFonts w:ascii="Verdana" w:hAnsi="Verdana"/>
          <w:sz w:val="20"/>
          <w:szCs w:val="20"/>
        </w:rPr>
        <w:t>STWiORB</w:t>
      </w:r>
      <w:proofErr w:type="spellEnd"/>
      <w:r w:rsidRPr="00C944FA">
        <w:rPr>
          <w:rFonts w:ascii="Verdana" w:hAnsi="Verdana"/>
          <w:sz w:val="20"/>
          <w:szCs w:val="20"/>
        </w:rPr>
        <w:t xml:space="preserve"> a oferowana cena obejmuje cały zakres robót </w:t>
      </w:r>
      <w:r w:rsidRPr="00C944FA">
        <w:rPr>
          <w:rFonts w:ascii="Verdana" w:hAnsi="Verdana"/>
          <w:sz w:val="20"/>
          <w:szCs w:val="20"/>
        </w:rPr>
        <w:lastRenderedPageBreak/>
        <w:t>objętych przedmiotem zamówienia, które wykonamy zgodnie z zasadami sztuki budowlanej.</w:t>
      </w:r>
    </w:p>
    <w:p w14:paraId="535C3627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13965973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C944FA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C944FA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C944FA">
        <w:rPr>
          <w:rFonts w:ascii="Verdana" w:hAnsi="Verdana"/>
          <w:bCs/>
          <w:iCs/>
          <w:sz w:val="20"/>
          <w:szCs w:val="20"/>
        </w:rPr>
        <w:t>zgodnie z zapisami SWZ.</w:t>
      </w:r>
    </w:p>
    <w:p w14:paraId="09F25E1B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C944FA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C944FA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C944F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C944FA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C944F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3210F6AB" w14:textId="77777777" w:rsidR="00C944FA" w:rsidRPr="00C944FA" w:rsidRDefault="00C944FA" w:rsidP="00C944F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Cs/>
          <w:iCs/>
          <w:sz w:val="20"/>
          <w:szCs w:val="20"/>
        </w:rPr>
        <w:t>a.</w:t>
      </w:r>
      <w:r w:rsidRPr="00C944FA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4FD3D530" w14:textId="77777777" w:rsidR="00C944FA" w:rsidRPr="00C944FA" w:rsidRDefault="00C944FA" w:rsidP="00C944F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Cs/>
          <w:iCs/>
          <w:sz w:val="20"/>
          <w:szCs w:val="20"/>
        </w:rPr>
        <w:t>b.</w:t>
      </w:r>
      <w:r w:rsidRPr="00C944FA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CA66ED4" w14:textId="77777777" w:rsidR="00C944FA" w:rsidRPr="00C944FA" w:rsidRDefault="00C944FA" w:rsidP="00C944FA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C944FA">
        <w:rPr>
          <w:rFonts w:ascii="Verdana" w:hAnsi="Verdana"/>
          <w:bCs/>
          <w:iCs/>
          <w:sz w:val="20"/>
          <w:szCs w:val="20"/>
        </w:rPr>
        <w:t>c.</w:t>
      </w:r>
      <w:r w:rsidRPr="00C944FA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67F66D11" w14:textId="77777777" w:rsidR="00C944FA" w:rsidRPr="00C944FA" w:rsidRDefault="00C944FA" w:rsidP="00C944FA">
      <w:pPr>
        <w:tabs>
          <w:tab w:val="left" w:pos="0"/>
        </w:tabs>
        <w:suppressAutoHyphens/>
        <w:ind w:left="360"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Cs/>
          <w:iCs/>
          <w:sz w:val="20"/>
          <w:szCs w:val="20"/>
        </w:rPr>
        <w:t xml:space="preserve">d. </w:t>
      </w:r>
      <w:r w:rsidRPr="00C944FA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</w:t>
      </w:r>
    </w:p>
    <w:p w14:paraId="73C30BE6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Cs/>
          <w:iCs/>
          <w:sz w:val="20"/>
          <w:szCs w:val="20"/>
        </w:rPr>
        <w:t>Ośw</w:t>
      </w:r>
      <w:r w:rsidRPr="00C944FA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C944FA">
        <w:rPr>
          <w:rFonts w:ascii="Verdana" w:hAnsi="Verdana"/>
          <w:sz w:val="20"/>
          <w:szCs w:val="20"/>
        </w:rPr>
        <w:t>*</w:t>
      </w:r>
      <w:r w:rsidRPr="00C944FA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C944FA">
        <w:rPr>
          <w:rFonts w:ascii="Verdana" w:hAnsi="Verdana"/>
          <w:sz w:val="20"/>
          <w:szCs w:val="20"/>
        </w:rPr>
        <w:t>od których dane osobowe bezpośrednio lub pośrednio pozyskałem</w:t>
      </w:r>
      <w:r w:rsidRPr="00C944FA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C944FA">
        <w:rPr>
          <w:rFonts w:ascii="Verdana" w:hAnsi="Verdana"/>
          <w:sz w:val="20"/>
          <w:szCs w:val="20"/>
        </w:rPr>
        <w:t xml:space="preserve">.* * </w:t>
      </w:r>
    </w:p>
    <w:p w14:paraId="1CAC77E2" w14:textId="77777777" w:rsidR="00C944FA" w:rsidRPr="00C944FA" w:rsidRDefault="00C944FA" w:rsidP="00C944FA">
      <w:pPr>
        <w:pStyle w:val="Tekstprzypisudolnego"/>
        <w:jc w:val="both"/>
        <w:rPr>
          <w:rFonts w:ascii="Verdana" w:hAnsi="Verdana"/>
        </w:rPr>
      </w:pPr>
      <w:r w:rsidRPr="00C944FA"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7FE05C" w14:textId="77777777" w:rsidR="00C944FA" w:rsidRPr="00C944FA" w:rsidRDefault="00C944FA" w:rsidP="00C944FA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**</w:t>
      </w:r>
      <w:r w:rsidRPr="00C944FA">
        <w:rPr>
          <w:rFonts w:ascii="Verdana" w:hAnsi="Verdana"/>
          <w:color w:val="000000"/>
          <w:sz w:val="20"/>
          <w:szCs w:val="20"/>
        </w:rPr>
        <w:t xml:space="preserve">W przypadku gdy wykonawca </w:t>
      </w:r>
      <w:r w:rsidRPr="00C944FA">
        <w:rPr>
          <w:rFonts w:ascii="Verdana" w:hAnsi="Verdana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CEF94D" w14:textId="77777777" w:rsidR="00C944FA" w:rsidRPr="00C944FA" w:rsidRDefault="00C944FA" w:rsidP="00C944FA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2A3EA437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C944FA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C944FA">
        <w:rPr>
          <w:rFonts w:ascii="Verdana" w:hAnsi="Verdana"/>
          <w:b/>
          <w:sz w:val="20"/>
          <w:szCs w:val="20"/>
        </w:rPr>
        <w:t>ppkt</w:t>
      </w:r>
      <w:proofErr w:type="spellEnd"/>
      <w:r w:rsidRPr="00C944FA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C944FA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C944FA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402E9005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944FA" w:rsidRPr="00C944FA" w14:paraId="3D484821" w14:textId="77777777" w:rsidTr="00C944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57F8F1" w14:textId="77777777" w:rsidR="00C944FA" w:rsidRPr="00C944FA" w:rsidRDefault="00C944F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AF60952" w14:textId="77777777" w:rsidR="00C944FA" w:rsidRPr="00C944FA" w:rsidRDefault="00C944F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BD06B7A" w14:textId="77777777" w:rsidR="00C944FA" w:rsidRPr="00C944FA" w:rsidRDefault="00C944F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7F53F" w14:textId="77777777" w:rsidR="00C944FA" w:rsidRPr="00C944FA" w:rsidRDefault="00C944F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C944FA" w:rsidRPr="00C944FA" w14:paraId="44E995D6" w14:textId="77777777" w:rsidTr="00C944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03F674" w14:textId="77777777" w:rsidR="00C944FA" w:rsidRPr="00C944FA" w:rsidRDefault="00C944F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127929" w14:textId="77777777" w:rsidR="00C944FA" w:rsidRPr="00C944FA" w:rsidRDefault="00C944F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EFC81" w14:textId="77777777" w:rsidR="00C944FA" w:rsidRPr="00C944FA" w:rsidRDefault="00C944F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0261CB1" w14:textId="77777777" w:rsidR="00C944FA" w:rsidRPr="00C944FA" w:rsidRDefault="00C944FA" w:rsidP="00C944F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C944FA">
        <w:rPr>
          <w:rFonts w:ascii="Verdana" w:hAnsi="Verdana"/>
          <w:b/>
          <w:sz w:val="20"/>
          <w:szCs w:val="20"/>
        </w:rPr>
        <w:t xml:space="preserve">Oświadczenie, w przypadku </w:t>
      </w:r>
      <w:r w:rsidRPr="00C944FA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C944FA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944FA" w:rsidRPr="00C944FA" w14:paraId="44A967AD" w14:textId="77777777" w:rsidTr="00C944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12785FE" w14:textId="77777777" w:rsidR="00C944FA" w:rsidRPr="00C944FA" w:rsidRDefault="00C944F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C5D5B" w14:textId="77777777" w:rsidR="00C944FA" w:rsidRPr="00C944FA" w:rsidRDefault="00C944F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63E1B" w14:textId="77777777" w:rsidR="00C944FA" w:rsidRPr="00C944FA" w:rsidRDefault="00C944F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C944FA" w:rsidRPr="00C944FA" w14:paraId="516864AA" w14:textId="77777777" w:rsidTr="00C944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1FB37D5" w14:textId="77777777" w:rsidR="00C944FA" w:rsidRPr="00C944FA" w:rsidRDefault="00C944F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99B402" w14:textId="77777777" w:rsidR="00C944FA" w:rsidRPr="00C944FA" w:rsidRDefault="00C944F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B6B18" w14:textId="77777777" w:rsidR="00C944FA" w:rsidRPr="00C944FA" w:rsidRDefault="00C944F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944FA" w:rsidRPr="00C944FA" w14:paraId="0AE5F48B" w14:textId="77777777" w:rsidTr="00C944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EAABA5" w14:textId="77777777" w:rsidR="00C944FA" w:rsidRPr="00C944FA" w:rsidRDefault="00C944F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C944F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7A345" w14:textId="77777777" w:rsidR="00C944FA" w:rsidRPr="00C944FA" w:rsidRDefault="00C944F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F6F1A" w14:textId="77777777" w:rsidR="00C944FA" w:rsidRPr="00C944FA" w:rsidRDefault="00C944F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2E31F89" w14:textId="77777777" w:rsidR="00C944FA" w:rsidRPr="00C944FA" w:rsidRDefault="00C944FA" w:rsidP="00C944FA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4E3D9699" w14:textId="77777777" w:rsidR="00C944FA" w:rsidRPr="00C944FA" w:rsidRDefault="00C944FA" w:rsidP="00C944FA">
      <w:pPr>
        <w:ind w:left="720"/>
        <w:jc w:val="both"/>
        <w:rPr>
          <w:rFonts w:ascii="Verdana" w:hAnsi="Verdana"/>
          <w:sz w:val="20"/>
          <w:szCs w:val="20"/>
        </w:rPr>
      </w:pPr>
    </w:p>
    <w:p w14:paraId="2BC73E87" w14:textId="77777777" w:rsidR="00C944FA" w:rsidRPr="00C944FA" w:rsidRDefault="00C944FA" w:rsidP="00C944F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5B69DCF" w14:textId="77777777" w:rsidR="00C944FA" w:rsidRPr="00C944FA" w:rsidRDefault="00C944FA" w:rsidP="00C944FA">
      <w:pPr>
        <w:pStyle w:val="Nagwek1"/>
        <w:numPr>
          <w:ilvl w:val="0"/>
          <w:numId w:val="9"/>
        </w:numPr>
        <w:tabs>
          <w:tab w:val="clear" w:pos="0"/>
          <w:tab w:val="num" w:pos="720"/>
          <w:tab w:val="num" w:pos="1080"/>
        </w:tabs>
        <w:spacing w:before="0" w:after="0"/>
        <w:ind w:left="1080" w:hanging="360"/>
        <w:rPr>
          <w:rFonts w:ascii="Verdana" w:hAnsi="Verdana"/>
          <w:sz w:val="20"/>
          <w:szCs w:val="20"/>
        </w:rPr>
      </w:pPr>
      <w:r w:rsidRPr="00C944FA">
        <w:rPr>
          <w:rFonts w:ascii="Verdana" w:hAnsi="Verdana" w:cs="Times New Roman"/>
          <w:sz w:val="20"/>
          <w:szCs w:val="20"/>
        </w:rPr>
        <w:lastRenderedPageBreak/>
        <w:tab/>
        <w:t>Imię i Nazwisko</w:t>
      </w:r>
      <w:r w:rsidRPr="00C944FA">
        <w:rPr>
          <w:rFonts w:ascii="Verdana" w:hAnsi="Verdana" w:cs="Times New Roman"/>
          <w:sz w:val="20"/>
          <w:szCs w:val="20"/>
        </w:rPr>
        <w:tab/>
      </w:r>
      <w:r w:rsidRPr="00C944FA">
        <w:rPr>
          <w:rFonts w:ascii="Verdana" w:hAnsi="Verdana" w:cs="Times New Roman"/>
          <w:sz w:val="20"/>
          <w:szCs w:val="20"/>
        </w:rPr>
        <w:tab/>
      </w:r>
      <w:r w:rsidRPr="00C944FA">
        <w:rPr>
          <w:rFonts w:ascii="Verdana" w:hAnsi="Verdana" w:cs="Times New Roman"/>
          <w:sz w:val="20"/>
          <w:szCs w:val="20"/>
        </w:rPr>
        <w:tab/>
      </w:r>
      <w:r w:rsidRPr="00C944FA">
        <w:rPr>
          <w:rFonts w:ascii="Verdana" w:hAnsi="Verdana" w:cs="Times New Roman"/>
          <w:sz w:val="20"/>
          <w:szCs w:val="20"/>
        </w:rPr>
        <w:tab/>
      </w:r>
      <w:r w:rsidRPr="00C944FA">
        <w:rPr>
          <w:rFonts w:ascii="Verdana" w:hAnsi="Verdana" w:cs="Times New Roman"/>
          <w:sz w:val="20"/>
          <w:szCs w:val="20"/>
        </w:rPr>
        <w:tab/>
      </w:r>
      <w:r w:rsidRPr="00C944FA">
        <w:rPr>
          <w:rFonts w:ascii="Verdana" w:hAnsi="Verdana" w:cs="Times New Roman"/>
          <w:sz w:val="20"/>
          <w:szCs w:val="20"/>
        </w:rPr>
        <w:tab/>
      </w:r>
      <w:r w:rsidRPr="00C944FA">
        <w:rPr>
          <w:rFonts w:ascii="Verdana" w:hAnsi="Verdana" w:cs="Times New Roman"/>
          <w:sz w:val="20"/>
          <w:szCs w:val="20"/>
        </w:rPr>
        <w:tab/>
      </w:r>
    </w:p>
    <w:p w14:paraId="19D0BCBB" w14:textId="77777777" w:rsidR="00C944FA" w:rsidRPr="00C944FA" w:rsidRDefault="00C944FA" w:rsidP="00C944F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7E5240D" w14:textId="77777777" w:rsidR="00C944FA" w:rsidRPr="00C944FA" w:rsidRDefault="00C944FA" w:rsidP="00C944F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944FA">
        <w:rPr>
          <w:rFonts w:ascii="Verdana" w:hAnsi="Verdana"/>
          <w:sz w:val="20"/>
          <w:szCs w:val="20"/>
        </w:rPr>
        <w:tab/>
      </w:r>
      <w:r w:rsidRPr="00C944FA">
        <w:rPr>
          <w:rFonts w:ascii="Verdana" w:hAnsi="Verdana"/>
          <w:sz w:val="20"/>
          <w:szCs w:val="20"/>
        </w:rPr>
        <w:tab/>
        <w:t xml:space="preserve"> </w:t>
      </w:r>
    </w:p>
    <w:p w14:paraId="2CA509EC" w14:textId="77777777" w:rsidR="00C944FA" w:rsidRPr="00C944FA" w:rsidRDefault="00C944FA" w:rsidP="00C944F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27A7EAC" w14:textId="77777777" w:rsidR="00C944FA" w:rsidRPr="00C944FA" w:rsidRDefault="00C944FA" w:rsidP="00C944F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944FA">
        <w:rPr>
          <w:rFonts w:ascii="Verdana" w:hAnsi="Verdana"/>
          <w:sz w:val="20"/>
          <w:szCs w:val="20"/>
        </w:rPr>
        <w:t>ych</w:t>
      </w:r>
      <w:proofErr w:type="spellEnd"/>
      <w:r w:rsidRPr="00C944FA">
        <w:rPr>
          <w:rFonts w:ascii="Verdana" w:hAnsi="Verdana"/>
          <w:sz w:val="20"/>
          <w:szCs w:val="20"/>
        </w:rPr>
        <w:t>) dokumentu(ów)</w:t>
      </w:r>
    </w:p>
    <w:p w14:paraId="405A6174" w14:textId="77777777" w:rsidR="00C944FA" w:rsidRPr="00C944FA" w:rsidRDefault="00C944FA" w:rsidP="00C944FA">
      <w:pPr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6659783A" w14:textId="77777777" w:rsidR="00C944FA" w:rsidRPr="00C944FA" w:rsidRDefault="00C944FA" w:rsidP="00C944F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załącznikami do niniejszej oferty są:</w:t>
      </w:r>
    </w:p>
    <w:p w14:paraId="11664827" w14:textId="77777777" w:rsidR="00C944FA" w:rsidRPr="00C944FA" w:rsidRDefault="00C944FA" w:rsidP="00C944FA">
      <w:pPr>
        <w:numPr>
          <w:ilvl w:val="1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BEAB60B" w14:textId="77777777" w:rsidR="00C944FA" w:rsidRPr="00C944FA" w:rsidRDefault="00C944FA" w:rsidP="00C944FA">
      <w:pPr>
        <w:numPr>
          <w:ilvl w:val="1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6568E7A" w14:textId="77777777" w:rsidR="00C944FA" w:rsidRPr="00C944FA" w:rsidRDefault="00C944FA" w:rsidP="00C944FA">
      <w:pPr>
        <w:numPr>
          <w:ilvl w:val="1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11A4A6EE" w14:textId="77777777" w:rsidR="00C944FA" w:rsidRPr="00C944FA" w:rsidRDefault="00C944FA" w:rsidP="00C944FA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C944FA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F803769" w14:textId="0C27F4A5" w:rsidR="00FE545C" w:rsidRPr="00C944FA" w:rsidRDefault="00C944FA" w:rsidP="00C944FA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C944FA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</w:t>
      </w:r>
    </w:p>
    <w:sectPr w:rsidR="00FE545C" w:rsidRPr="00C944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A2498" w14:textId="77777777" w:rsidR="000C71D5" w:rsidRDefault="000C71D5">
      <w:r>
        <w:separator/>
      </w:r>
    </w:p>
  </w:endnote>
  <w:endnote w:type="continuationSeparator" w:id="0">
    <w:p w14:paraId="37FCFFA5" w14:textId="77777777" w:rsidR="000C71D5" w:rsidRDefault="000C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80A00" w14:textId="77777777" w:rsidR="00645DE5" w:rsidRDefault="00645D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7C7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EABA2" w14:textId="77777777" w:rsidR="00645DE5" w:rsidRDefault="00645D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5D0DA" w14:textId="77777777" w:rsidR="000C71D5" w:rsidRDefault="000C71D5">
      <w:r>
        <w:separator/>
      </w:r>
    </w:p>
  </w:footnote>
  <w:footnote w:type="continuationSeparator" w:id="0">
    <w:p w14:paraId="19C679FC" w14:textId="77777777" w:rsidR="000C71D5" w:rsidRDefault="000C71D5">
      <w:r>
        <w:continuationSeparator/>
      </w:r>
    </w:p>
  </w:footnote>
  <w:footnote w:id="1">
    <w:p w14:paraId="215FBC3E" w14:textId="77777777" w:rsidR="00C944FA" w:rsidRDefault="00C944FA" w:rsidP="00C944F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0C56AD1" w14:textId="77777777" w:rsidR="00C944FA" w:rsidRDefault="00C944FA" w:rsidP="00C944F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F544" w14:textId="77777777" w:rsidR="00645DE5" w:rsidRDefault="00645D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0F8F8" w14:textId="392B2A08" w:rsidR="00F53146" w:rsidRPr="004952F2" w:rsidRDefault="00F53146" w:rsidP="004952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42602" w14:textId="77777777" w:rsidR="00645DE5" w:rsidRDefault="00645D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1F5138"/>
    <w:multiLevelType w:val="hybridMultilevel"/>
    <w:tmpl w:val="D8A6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87F37"/>
    <w:multiLevelType w:val="hybridMultilevel"/>
    <w:tmpl w:val="2F8A4F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2358F"/>
    <w:multiLevelType w:val="hybridMultilevel"/>
    <w:tmpl w:val="2D2C46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82687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91076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149367">
    <w:abstractNumId w:val="3"/>
  </w:num>
  <w:num w:numId="4" w16cid:durableId="98070478">
    <w:abstractNumId w:val="7"/>
  </w:num>
  <w:num w:numId="5" w16cid:durableId="5398272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1850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23171181">
    <w:abstractNumId w:val="8"/>
  </w:num>
  <w:num w:numId="8" w16cid:durableId="1326042">
    <w:abstractNumId w:val="6"/>
  </w:num>
  <w:num w:numId="9" w16cid:durableId="1981114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992742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1D5"/>
    <w:rsid w:val="00012286"/>
    <w:rsid w:val="00037304"/>
    <w:rsid w:val="000704FC"/>
    <w:rsid w:val="00071CCC"/>
    <w:rsid w:val="000B731D"/>
    <w:rsid w:val="000C71D5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52F2"/>
    <w:rsid w:val="004B7300"/>
    <w:rsid w:val="004C6753"/>
    <w:rsid w:val="00595C87"/>
    <w:rsid w:val="005D2C65"/>
    <w:rsid w:val="005E6D94"/>
    <w:rsid w:val="0063384F"/>
    <w:rsid w:val="00643C6F"/>
    <w:rsid w:val="00645DE5"/>
    <w:rsid w:val="00646202"/>
    <w:rsid w:val="0065290F"/>
    <w:rsid w:val="006815F6"/>
    <w:rsid w:val="007748F0"/>
    <w:rsid w:val="007A4321"/>
    <w:rsid w:val="00815245"/>
    <w:rsid w:val="00833933"/>
    <w:rsid w:val="00853083"/>
    <w:rsid w:val="008B2F0C"/>
    <w:rsid w:val="008B4928"/>
    <w:rsid w:val="008D2AB8"/>
    <w:rsid w:val="008F1C66"/>
    <w:rsid w:val="00926330"/>
    <w:rsid w:val="00970FE4"/>
    <w:rsid w:val="00A0022B"/>
    <w:rsid w:val="00A346FE"/>
    <w:rsid w:val="00A47B4D"/>
    <w:rsid w:val="00A83018"/>
    <w:rsid w:val="00B774DC"/>
    <w:rsid w:val="00C944F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8A333"/>
  <w15:chartTrackingRefBased/>
  <w15:docId w15:val="{857561D4-0142-43B1-98CA-024E7BB9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952F2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710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2025-01-31T12:14:00Z</cp:lastPrinted>
  <dcterms:created xsi:type="dcterms:W3CDTF">2025-01-31T12:14:00Z</dcterms:created>
  <dcterms:modified xsi:type="dcterms:W3CDTF">2025-01-31T12:14:00Z</dcterms:modified>
</cp:coreProperties>
</file>