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7BABA" w14:textId="47E07333" w:rsidR="00FB7F50" w:rsidRPr="002245BE" w:rsidRDefault="00BB6A7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B6A7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B6A7D">
        <w:rPr>
          <w:sz w:val="22"/>
          <w:szCs w:val="22"/>
        </w:rPr>
        <w:t>2025-</w:t>
      </w:r>
      <w:r w:rsidR="00A80757">
        <w:rPr>
          <w:sz w:val="22"/>
          <w:szCs w:val="22"/>
        </w:rPr>
        <w:t>02-03</w:t>
      </w:r>
    </w:p>
    <w:p w14:paraId="7AC3594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34494E4" w14:textId="77777777" w:rsidR="00BB6A7D" w:rsidRPr="00BB6A7D" w:rsidRDefault="00BB6A7D" w:rsidP="00FB7F50">
      <w:pPr>
        <w:spacing w:after="40"/>
        <w:rPr>
          <w:b/>
          <w:bCs/>
          <w:sz w:val="22"/>
          <w:szCs w:val="22"/>
        </w:rPr>
      </w:pPr>
      <w:r w:rsidRPr="00BB6A7D">
        <w:rPr>
          <w:b/>
          <w:bCs/>
          <w:sz w:val="22"/>
          <w:szCs w:val="22"/>
        </w:rPr>
        <w:t>Akademia Górniczo - Hutnicza</w:t>
      </w:r>
    </w:p>
    <w:p w14:paraId="6910CD29" w14:textId="77777777" w:rsidR="00BB6A7D" w:rsidRPr="00BB6A7D" w:rsidRDefault="00BB6A7D" w:rsidP="00FB7F50">
      <w:pPr>
        <w:spacing w:after="40"/>
        <w:rPr>
          <w:b/>
          <w:bCs/>
          <w:sz w:val="22"/>
          <w:szCs w:val="22"/>
        </w:rPr>
      </w:pPr>
      <w:r w:rsidRPr="00BB6A7D">
        <w:rPr>
          <w:b/>
          <w:bCs/>
          <w:sz w:val="22"/>
          <w:szCs w:val="22"/>
        </w:rPr>
        <w:t>im. Stanisława Staszica w Krakowie</w:t>
      </w:r>
    </w:p>
    <w:p w14:paraId="449B9209" w14:textId="77777777" w:rsidR="00FB7F50" w:rsidRPr="002245BE" w:rsidRDefault="00BB6A7D" w:rsidP="00FB7F50">
      <w:pPr>
        <w:spacing w:after="40"/>
        <w:rPr>
          <w:b/>
          <w:bCs/>
          <w:sz w:val="22"/>
          <w:szCs w:val="22"/>
        </w:rPr>
      </w:pPr>
      <w:r w:rsidRPr="00BB6A7D">
        <w:rPr>
          <w:b/>
          <w:bCs/>
          <w:sz w:val="22"/>
          <w:szCs w:val="22"/>
        </w:rPr>
        <w:t>Dział Zamówień Publicznych</w:t>
      </w:r>
    </w:p>
    <w:p w14:paraId="1F3E2B94" w14:textId="77777777" w:rsidR="00FB7F50" w:rsidRPr="002245BE" w:rsidRDefault="00BB6A7D" w:rsidP="00FB7F50">
      <w:pPr>
        <w:rPr>
          <w:sz w:val="22"/>
          <w:szCs w:val="22"/>
        </w:rPr>
      </w:pPr>
      <w:r w:rsidRPr="00BB6A7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B6A7D">
        <w:rPr>
          <w:sz w:val="22"/>
          <w:szCs w:val="22"/>
        </w:rPr>
        <w:t>30</w:t>
      </w:r>
    </w:p>
    <w:p w14:paraId="2F1A8B1B" w14:textId="77777777" w:rsidR="00FB7F50" w:rsidRPr="002245BE" w:rsidRDefault="00BB6A7D" w:rsidP="00FB7F50">
      <w:pPr>
        <w:rPr>
          <w:sz w:val="22"/>
          <w:szCs w:val="22"/>
        </w:rPr>
      </w:pPr>
      <w:r w:rsidRPr="00BB6A7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B6A7D">
        <w:rPr>
          <w:sz w:val="22"/>
          <w:szCs w:val="22"/>
        </w:rPr>
        <w:t>Kraków</w:t>
      </w:r>
    </w:p>
    <w:p w14:paraId="2857697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C74FDB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B6A7D" w:rsidRPr="00607F9B" w14:paraId="59221BD6" w14:textId="77777777" w:rsidTr="008124DD">
        <w:trPr>
          <w:trHeight w:val="638"/>
        </w:trPr>
        <w:tc>
          <w:tcPr>
            <w:tcW w:w="959" w:type="dxa"/>
            <w:shd w:val="clear" w:color="auto" w:fill="auto"/>
          </w:tcPr>
          <w:p w14:paraId="6F359A36" w14:textId="77777777" w:rsidR="00BB6A7D" w:rsidRPr="00607F9B" w:rsidRDefault="00BB6A7D" w:rsidP="008124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669EFD1" w14:textId="77777777" w:rsidR="00BB6A7D" w:rsidRPr="00607F9B" w:rsidRDefault="00BB6A7D" w:rsidP="008124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B6A7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B6A7D">
              <w:rPr>
                <w:b/>
                <w:bCs/>
                <w:sz w:val="22"/>
                <w:szCs w:val="22"/>
              </w:rPr>
              <w:t>Dostawa 4 szt. piranometrów dla WEiP - DE-dzp.272-666/24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B6A7D">
              <w:rPr>
                <w:b/>
                <w:sz w:val="22"/>
                <w:szCs w:val="22"/>
              </w:rPr>
              <w:t>DE-dzp.272-666/24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C92C4C6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B6A7D" w14:paraId="464D2B8B" w14:textId="77777777" w:rsidTr="008124DD">
        <w:trPr>
          <w:cantSplit/>
        </w:trPr>
        <w:tc>
          <w:tcPr>
            <w:tcW w:w="10150" w:type="dxa"/>
          </w:tcPr>
          <w:p w14:paraId="7593A636" w14:textId="77777777" w:rsidR="00BB6A7D" w:rsidRPr="00D26ED6" w:rsidRDefault="00BB6A7D" w:rsidP="008124D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B6A7D">
              <w:rPr>
                <w:b/>
                <w:sz w:val="22"/>
                <w:szCs w:val="22"/>
              </w:rPr>
              <w:t>Mera Spółka z o.o.</w:t>
            </w:r>
          </w:p>
          <w:p w14:paraId="3C5C4DFE" w14:textId="77777777" w:rsidR="00BB6A7D" w:rsidRPr="009F0E5C" w:rsidRDefault="00BB6A7D" w:rsidP="008124DD">
            <w:pPr>
              <w:jc w:val="both"/>
              <w:rPr>
                <w:bCs/>
                <w:sz w:val="22"/>
                <w:szCs w:val="22"/>
              </w:rPr>
            </w:pPr>
            <w:r w:rsidRPr="00BB6A7D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6A7D">
              <w:rPr>
                <w:bCs/>
                <w:sz w:val="22"/>
                <w:szCs w:val="22"/>
              </w:rPr>
              <w:t>202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C28E429" w14:textId="77777777" w:rsidR="00BB6A7D" w:rsidRPr="009F0E5C" w:rsidRDefault="00BB6A7D" w:rsidP="008124DD">
            <w:pPr>
              <w:jc w:val="both"/>
              <w:rPr>
                <w:bCs/>
                <w:sz w:val="22"/>
                <w:szCs w:val="22"/>
              </w:rPr>
            </w:pPr>
            <w:r w:rsidRPr="00BB6A7D">
              <w:rPr>
                <w:bCs/>
                <w:sz w:val="22"/>
                <w:szCs w:val="22"/>
              </w:rPr>
              <w:t>02-486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B6A7D">
              <w:rPr>
                <w:bCs/>
                <w:sz w:val="22"/>
                <w:szCs w:val="22"/>
              </w:rPr>
              <w:t>Warszawa</w:t>
            </w:r>
          </w:p>
          <w:p w14:paraId="07C5DF66" w14:textId="77777777" w:rsidR="00BB6A7D" w:rsidRPr="00D26ED6" w:rsidRDefault="00BB6A7D" w:rsidP="008124D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D18121D" w14:textId="77777777" w:rsidR="00BB6A7D" w:rsidRDefault="00BB6A7D" w:rsidP="008124D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B6A7D">
              <w:rPr>
                <w:sz w:val="22"/>
                <w:szCs w:val="22"/>
              </w:rPr>
              <w:t>Dostawa 4 szt. piranometrów dla WEiP - DE-dzp.272-666/24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F7BB602" w14:textId="77777777" w:rsidR="00BB6A7D" w:rsidRPr="00D26ED6" w:rsidRDefault="00BB6A7D" w:rsidP="008124D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B6A7D">
              <w:rPr>
                <w:b/>
                <w:sz w:val="22"/>
                <w:szCs w:val="22"/>
              </w:rPr>
              <w:t>38 173.35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8022B8A" w14:textId="77777777" w:rsidR="00BB6A7D" w:rsidRDefault="00BB6A7D" w:rsidP="008124D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98C483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1417"/>
        <w:gridCol w:w="1559"/>
        <w:gridCol w:w="2127"/>
      </w:tblGrid>
      <w:tr w:rsidR="0041309A" w:rsidRPr="008567C7" w14:paraId="000400B2" w14:textId="77777777" w:rsidTr="0041309A">
        <w:trPr>
          <w:trHeight w:val="510"/>
        </w:trPr>
        <w:tc>
          <w:tcPr>
            <w:tcW w:w="709" w:type="dxa"/>
            <w:vAlign w:val="center"/>
          </w:tcPr>
          <w:p w14:paraId="35BC36B6" w14:textId="77777777" w:rsidR="0041309A" w:rsidRPr="008567C7" w:rsidRDefault="0041309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14:paraId="108BA2D6" w14:textId="77777777" w:rsidR="0041309A" w:rsidRPr="008567C7" w:rsidRDefault="0041309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14:paraId="57F2A07E" w14:textId="77777777" w:rsidR="0041309A" w:rsidRPr="008567C7" w:rsidRDefault="0041309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6A7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14:paraId="1203D6D2" w14:textId="77777777" w:rsidR="0041309A" w:rsidRPr="008567C7" w:rsidRDefault="0041309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6A7D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127" w:type="dxa"/>
            <w:vAlign w:val="center"/>
          </w:tcPr>
          <w:p w14:paraId="685AD757" w14:textId="77777777" w:rsidR="0041309A" w:rsidRPr="008567C7" w:rsidRDefault="0041309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1309A" w:rsidRPr="008567C7" w14:paraId="25E9248F" w14:textId="77777777" w:rsidTr="0041309A">
        <w:tc>
          <w:tcPr>
            <w:tcW w:w="709" w:type="dxa"/>
            <w:vAlign w:val="center"/>
          </w:tcPr>
          <w:p w14:paraId="349B6935" w14:textId="77777777" w:rsidR="0041309A" w:rsidRPr="008567C7" w:rsidRDefault="0041309A" w:rsidP="008124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6A7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14:paraId="491FE71A" w14:textId="77777777" w:rsidR="0041309A" w:rsidRPr="002B6761" w:rsidRDefault="0041309A" w:rsidP="008124D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B6A7D">
              <w:rPr>
                <w:rFonts w:ascii="Times New Roman" w:hAnsi="Times New Roman" w:cs="Times New Roman"/>
                <w:b/>
                <w:sz w:val="18"/>
                <w:szCs w:val="18"/>
              </w:rPr>
              <w:t>Mera Spółka z o.o.</w:t>
            </w:r>
          </w:p>
          <w:p w14:paraId="67F1B7BB" w14:textId="77777777" w:rsidR="0041309A" w:rsidRPr="008567C7" w:rsidRDefault="0041309A" w:rsidP="008124D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6A7D">
              <w:rPr>
                <w:rFonts w:ascii="Times New Roman" w:hAnsi="Times New Roman" w:cs="Times New Roman"/>
                <w:bCs/>
                <w:sz w:val="18"/>
                <w:szCs w:val="18"/>
              </w:rPr>
              <w:t>Al. Jerozolimskie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B6A7D">
              <w:rPr>
                <w:rFonts w:ascii="Times New Roman" w:hAnsi="Times New Roman" w:cs="Times New Roman"/>
                <w:bCs/>
                <w:sz w:val="18"/>
                <w:szCs w:val="18"/>
              </w:rPr>
              <w:t>202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F227D04" w14:textId="77777777" w:rsidR="0041309A" w:rsidRPr="001B7815" w:rsidRDefault="0041309A" w:rsidP="008124D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B6A7D">
              <w:rPr>
                <w:rFonts w:ascii="Times New Roman" w:hAnsi="Times New Roman" w:cs="Times New Roman"/>
                <w:bCs/>
                <w:sz w:val="18"/>
                <w:szCs w:val="18"/>
              </w:rPr>
              <w:t>02-486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B6A7D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17" w:type="dxa"/>
            <w:vAlign w:val="center"/>
          </w:tcPr>
          <w:p w14:paraId="2922D480" w14:textId="77777777" w:rsidR="0041309A" w:rsidRPr="008567C7" w:rsidRDefault="0041309A" w:rsidP="008124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6A7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383F085E" w14:textId="77777777" w:rsidR="0041309A" w:rsidRPr="008567C7" w:rsidRDefault="0041309A" w:rsidP="008124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6A7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39C06B82" w14:textId="77777777" w:rsidR="0041309A" w:rsidRPr="008567C7" w:rsidRDefault="0041309A" w:rsidP="008124D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B6A7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7C2C3C9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81E5BDB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FB6AE1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F0237" w14:textId="77777777" w:rsidR="00966EEB" w:rsidRDefault="00966EEB">
      <w:r>
        <w:separator/>
      </w:r>
    </w:p>
  </w:endnote>
  <w:endnote w:type="continuationSeparator" w:id="0">
    <w:p w14:paraId="0A2D7C49" w14:textId="77777777" w:rsidR="00966EEB" w:rsidRDefault="00966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11F8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0928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A0115A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6A7DF9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FF3D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35A1B" w14:textId="77777777" w:rsidR="00966EEB" w:rsidRDefault="00966EEB">
      <w:r>
        <w:separator/>
      </w:r>
    </w:p>
  </w:footnote>
  <w:footnote w:type="continuationSeparator" w:id="0">
    <w:p w14:paraId="692A2126" w14:textId="77777777" w:rsidR="00966EEB" w:rsidRDefault="00966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7443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4459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F17F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6EE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1309A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EEB"/>
    <w:rsid w:val="0097748A"/>
    <w:rsid w:val="009F0E5C"/>
    <w:rsid w:val="00A029B8"/>
    <w:rsid w:val="00A17CDB"/>
    <w:rsid w:val="00A80757"/>
    <w:rsid w:val="00AA02AC"/>
    <w:rsid w:val="00B32D12"/>
    <w:rsid w:val="00B464D3"/>
    <w:rsid w:val="00B8185B"/>
    <w:rsid w:val="00BB6A7D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71682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B17D62"/>
  <w15:chartTrackingRefBased/>
  <w15:docId w15:val="{3C35F7C8-16BB-421A-B076-1261638E7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171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4</cp:revision>
  <cp:lastPrinted>1899-12-31T23:00:00Z</cp:lastPrinted>
  <dcterms:created xsi:type="dcterms:W3CDTF">2025-01-23T10:51:00Z</dcterms:created>
  <dcterms:modified xsi:type="dcterms:W3CDTF">2025-02-03T05:57:00Z</dcterms:modified>
</cp:coreProperties>
</file>