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5A74E" w14:textId="11A0D796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FA6A1E">
        <w:rPr>
          <w:rFonts w:ascii="Arial" w:hAnsi="Arial" w:cs="Arial"/>
          <w:bCs/>
          <w:i w:val="0"/>
          <w:szCs w:val="24"/>
        </w:rPr>
        <w:t>9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73701375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DA76236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6F7FC5" w14:textId="27475023" w:rsidR="006676AE" w:rsidRPr="0012157F" w:rsidRDefault="00B327B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327B5">
        <w:rPr>
          <w:rFonts w:ascii="Arial" w:hAnsi="Arial" w:cs="Arial"/>
        </w:rPr>
        <w:t>Szpital Specjalistyczny im. Stefana Żeromskiego SPZOZ w Krakowie</w:t>
      </w:r>
    </w:p>
    <w:p w14:paraId="15856D5A" w14:textId="092EB8B6" w:rsidR="006676AE" w:rsidRPr="0012157F" w:rsidRDefault="00B327B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327B5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B327B5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AC0E5CB" w14:textId="0D70402A" w:rsidR="00F90CD1" w:rsidRDefault="00B327B5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B327B5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B327B5">
        <w:rPr>
          <w:rFonts w:ascii="Arial" w:hAnsi="Arial" w:cs="Arial"/>
        </w:rPr>
        <w:t>Kraków</w:t>
      </w:r>
    </w:p>
    <w:p w14:paraId="153C7D42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C9DFEA7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4D394AA4" w14:textId="77777777" w:rsidTr="00252642">
        <w:tc>
          <w:tcPr>
            <w:tcW w:w="2800" w:type="dxa"/>
            <w:shd w:val="clear" w:color="auto" w:fill="auto"/>
          </w:tcPr>
          <w:p w14:paraId="643F36EA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A9E9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612590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8ED288B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47EF3E44" w14:textId="77777777" w:rsidTr="00252642">
        <w:tc>
          <w:tcPr>
            <w:tcW w:w="2800" w:type="dxa"/>
            <w:shd w:val="clear" w:color="auto" w:fill="auto"/>
          </w:tcPr>
          <w:p w14:paraId="29F14FDE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91CCC5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69623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AEA41E8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34A081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27B5" w:rsidRPr="0012157F" w14:paraId="58F08620" w14:textId="77777777" w:rsidTr="00B37DC9">
        <w:tc>
          <w:tcPr>
            <w:tcW w:w="9104" w:type="dxa"/>
            <w:shd w:val="clear" w:color="auto" w:fill="D9D9D9"/>
          </w:tcPr>
          <w:p w14:paraId="70B4BF49" w14:textId="77777777" w:rsidR="00B327B5" w:rsidRPr="006F0A84" w:rsidRDefault="00B327B5" w:rsidP="00B37D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611B591D" w14:textId="45485D29" w:rsidR="00B327B5" w:rsidRDefault="00B327B5" w:rsidP="00B37DC9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B327B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327B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327B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36A8A4" w14:textId="77777777" w:rsidR="00B327B5" w:rsidRPr="00534752" w:rsidRDefault="00B327B5" w:rsidP="00B37DC9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2EBB84C3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03AD26DC" w14:textId="77777777" w:rsidTr="00252642">
        <w:tc>
          <w:tcPr>
            <w:tcW w:w="2269" w:type="dxa"/>
            <w:shd w:val="clear" w:color="auto" w:fill="auto"/>
          </w:tcPr>
          <w:p w14:paraId="6AE0F6B8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65CE6E" w14:textId="12CDD550" w:rsidR="00FB403C" w:rsidRPr="00A2540E" w:rsidRDefault="00B327B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proofErr w:type="spellStart"/>
            <w:r w:rsidRPr="00B327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Benchmarking</w:t>
            </w:r>
            <w:proofErr w:type="spellEnd"/>
            <w:r w:rsidRPr="00B327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 ocena pracy Szpitala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27B5" w:rsidRPr="00A2540E" w14:paraId="5063B9F4" w14:textId="77777777" w:rsidTr="00B37DC9">
        <w:tc>
          <w:tcPr>
            <w:tcW w:w="2269" w:type="dxa"/>
            <w:shd w:val="clear" w:color="auto" w:fill="auto"/>
          </w:tcPr>
          <w:p w14:paraId="36D0A22E" w14:textId="77777777" w:rsidR="00B327B5" w:rsidRPr="00A2540E" w:rsidRDefault="00B327B5" w:rsidP="00B37D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EAA25D" w14:textId="12DC2B61" w:rsidR="00B327B5" w:rsidRPr="00A2540E" w:rsidRDefault="00B327B5" w:rsidP="00B37D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27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SZP-271-1/25</w:t>
            </w:r>
          </w:p>
        </w:tc>
      </w:tr>
    </w:tbl>
    <w:p w14:paraId="2FFD05B5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8D0CDF8" w14:textId="6D5F5866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327B5" w:rsidRPr="00B327B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91E734B" w14:textId="77777777" w:rsidTr="00650D6C">
        <w:tc>
          <w:tcPr>
            <w:tcW w:w="9104" w:type="dxa"/>
            <w:shd w:val="clear" w:color="auto" w:fill="D9D9D9"/>
          </w:tcPr>
          <w:p w14:paraId="1D7A551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03A09B2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D92B878" w14:textId="77777777" w:rsidR="00B327B5" w:rsidRPr="00992BD8" w:rsidRDefault="00B327B5" w:rsidP="00B327B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0BBC663" w14:textId="77777777" w:rsidR="002426FF" w:rsidRPr="00922A11" w:rsidRDefault="00B327B5" w:rsidP="00B327B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EB681EF" w14:textId="77777777" w:rsidR="00B327B5" w:rsidRPr="00922A11" w:rsidRDefault="00B327B5" w:rsidP="00B327B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AA3699E" w14:textId="77777777" w:rsidR="00B327B5" w:rsidRPr="0012157F" w:rsidRDefault="00B327B5" w:rsidP="00B327B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A17AA4A" w14:textId="77777777" w:rsidR="00B327B5" w:rsidRPr="0012157F" w:rsidRDefault="00B327B5" w:rsidP="00B327B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8ECB531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0BF0109D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5BE97E7" w14:textId="77777777" w:rsidTr="00CD4DD1">
        <w:tc>
          <w:tcPr>
            <w:tcW w:w="9104" w:type="dxa"/>
            <w:shd w:val="clear" w:color="auto" w:fill="D9D9D9"/>
          </w:tcPr>
          <w:p w14:paraId="13BA1B8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BD669E9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B07380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E63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0916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327B5" w:rsidRPr="0012157F" w14:paraId="0C3D260F" w14:textId="77777777" w:rsidTr="00B37D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8C018" w14:textId="06178898" w:rsidR="00B327B5" w:rsidRPr="0012157F" w:rsidRDefault="00B327B5" w:rsidP="00B37D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27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E3AF2" w14:textId="5A1A0312" w:rsidR="00B327B5" w:rsidRPr="0012157F" w:rsidRDefault="00B327B5" w:rsidP="00B37DC9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7B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36C2C65" w14:textId="77777777" w:rsidR="00B327B5" w:rsidRPr="00B327B5" w:rsidRDefault="00B327B5" w:rsidP="00B37DC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27B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5B07754" w14:textId="56A45149" w:rsidR="00B327B5" w:rsidRPr="00B327B5" w:rsidRDefault="00B327B5" w:rsidP="00B37DC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27B5">
              <w:rPr>
                <w:rFonts w:ascii="Arial" w:hAnsi="Arial" w:cs="Arial"/>
                <w:sz w:val="24"/>
                <w:szCs w:val="24"/>
              </w:rPr>
              <w:t>O udzielenie zamówienia może ubiegać się Wykonawca, który wykaże, że w okresie ostatnich 3 lat, a jeżeli okres prowadzenia działalności jest krótszy -   w tym okresie, wykonał należycie co najmniej trzy usługi, trwaj</w:t>
            </w:r>
            <w:r w:rsidR="00FA6A1E">
              <w:rPr>
                <w:rFonts w:ascii="Arial" w:hAnsi="Arial" w:cs="Arial"/>
                <w:sz w:val="24"/>
                <w:szCs w:val="24"/>
              </w:rPr>
              <w:t>ą</w:t>
            </w:r>
            <w:r w:rsidRPr="00B327B5">
              <w:rPr>
                <w:rFonts w:ascii="Arial" w:hAnsi="Arial" w:cs="Arial"/>
                <w:sz w:val="24"/>
                <w:szCs w:val="24"/>
              </w:rPr>
              <w:t xml:space="preserve">ce min. 6 miesięcy, doradcze obejmujące analizy w zakresie  </w:t>
            </w:r>
            <w:proofErr w:type="spellStart"/>
            <w:r w:rsidRPr="00B327B5">
              <w:rPr>
                <w:rFonts w:ascii="Arial" w:hAnsi="Arial" w:cs="Arial"/>
                <w:sz w:val="24"/>
                <w:szCs w:val="24"/>
              </w:rPr>
              <w:t>benchmarkingu</w:t>
            </w:r>
            <w:proofErr w:type="spellEnd"/>
            <w:r w:rsidRPr="00B327B5">
              <w:rPr>
                <w:rFonts w:ascii="Arial" w:hAnsi="Arial" w:cs="Arial"/>
                <w:sz w:val="24"/>
                <w:szCs w:val="24"/>
              </w:rPr>
              <w:t xml:space="preserve">  i optymalizacji pracy Szpitala o wartości min. 100 tysięcy  złotych brutto (każda).</w:t>
            </w:r>
          </w:p>
          <w:p w14:paraId="29285B23" w14:textId="027A7292" w:rsidR="00B327B5" w:rsidRPr="0012157F" w:rsidRDefault="00B327B5" w:rsidP="00B37DC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27B5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</w:tc>
      </w:tr>
    </w:tbl>
    <w:p w14:paraId="313BE00A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88A3B33" w14:textId="77777777" w:rsidTr="00CD4DD1">
        <w:tc>
          <w:tcPr>
            <w:tcW w:w="9104" w:type="dxa"/>
            <w:shd w:val="clear" w:color="auto" w:fill="D9D9D9"/>
          </w:tcPr>
          <w:p w14:paraId="610E9C2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A0DC6A1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DF07834" w14:textId="77777777" w:rsidTr="00847232">
        <w:tc>
          <w:tcPr>
            <w:tcW w:w="9104" w:type="dxa"/>
            <w:shd w:val="clear" w:color="auto" w:fill="D9D9D9"/>
          </w:tcPr>
          <w:p w14:paraId="3D89E3AF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D40559B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20F8BE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3F37E45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F3FF076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F8BF14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BC71E6E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0E75CB1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6DBE08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C412F9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BCAEB6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2B58F75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7A4D4874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CDE42" w14:textId="77777777" w:rsidR="008448E9" w:rsidRDefault="008448E9" w:rsidP="0038231F">
      <w:pPr>
        <w:spacing w:after="0" w:line="240" w:lineRule="auto"/>
      </w:pPr>
      <w:r>
        <w:separator/>
      </w:r>
    </w:p>
  </w:endnote>
  <w:endnote w:type="continuationSeparator" w:id="0">
    <w:p w14:paraId="1195DB52" w14:textId="77777777" w:rsidR="008448E9" w:rsidRDefault="008448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E06D3" w14:textId="77777777" w:rsidR="00B327B5" w:rsidRDefault="00B327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533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910A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62CDF" w14:textId="77777777" w:rsidR="00B327B5" w:rsidRDefault="00B327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A4896" w14:textId="77777777" w:rsidR="008448E9" w:rsidRDefault="008448E9" w:rsidP="0038231F">
      <w:pPr>
        <w:spacing w:after="0" w:line="240" w:lineRule="auto"/>
      </w:pPr>
      <w:r>
        <w:separator/>
      </w:r>
    </w:p>
  </w:footnote>
  <w:footnote w:type="continuationSeparator" w:id="0">
    <w:p w14:paraId="1E6CA80F" w14:textId="77777777" w:rsidR="008448E9" w:rsidRDefault="008448E9" w:rsidP="0038231F">
      <w:pPr>
        <w:spacing w:after="0" w:line="240" w:lineRule="auto"/>
      </w:pPr>
      <w:r>
        <w:continuationSeparator/>
      </w:r>
    </w:p>
  </w:footnote>
  <w:footnote w:id="1">
    <w:p w14:paraId="024EBF29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2082DA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CC74DB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4ABB27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E1798" w14:textId="77777777" w:rsidR="00B327B5" w:rsidRDefault="00B32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9844B" w14:textId="77777777" w:rsidR="00B327B5" w:rsidRDefault="00B327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380EE" w14:textId="77777777" w:rsidR="00B327B5" w:rsidRDefault="00B327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288256">
    <w:abstractNumId w:val="11"/>
  </w:num>
  <w:num w:numId="2" w16cid:durableId="1156383772">
    <w:abstractNumId w:val="0"/>
  </w:num>
  <w:num w:numId="3" w16cid:durableId="1687559964">
    <w:abstractNumId w:val="10"/>
  </w:num>
  <w:num w:numId="4" w16cid:durableId="524564842">
    <w:abstractNumId w:val="13"/>
  </w:num>
  <w:num w:numId="5" w16cid:durableId="1659382998">
    <w:abstractNumId w:val="12"/>
  </w:num>
  <w:num w:numId="6" w16cid:durableId="1184130995">
    <w:abstractNumId w:val="9"/>
  </w:num>
  <w:num w:numId="7" w16cid:durableId="360057152">
    <w:abstractNumId w:val="1"/>
  </w:num>
  <w:num w:numId="8" w16cid:durableId="135682249">
    <w:abstractNumId w:val="6"/>
  </w:num>
  <w:num w:numId="9" w16cid:durableId="1449853527">
    <w:abstractNumId w:val="4"/>
  </w:num>
  <w:num w:numId="10" w16cid:durableId="15231572">
    <w:abstractNumId w:val="7"/>
  </w:num>
  <w:num w:numId="11" w16cid:durableId="1808624613">
    <w:abstractNumId w:val="5"/>
  </w:num>
  <w:num w:numId="12" w16cid:durableId="162865350">
    <w:abstractNumId w:val="8"/>
  </w:num>
  <w:num w:numId="13" w16cid:durableId="216548647">
    <w:abstractNumId w:val="3"/>
  </w:num>
  <w:num w:numId="14" w16cid:durableId="622612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8E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48E9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27B5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A6A1E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10A67"/>
  <w15:docId w15:val="{EC237CBC-7A2E-42D4-9F00-33456CA22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612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2025-01-31T11:27:00Z</cp:lastPrinted>
  <dcterms:created xsi:type="dcterms:W3CDTF">2025-01-31T11:27:00Z</dcterms:created>
  <dcterms:modified xsi:type="dcterms:W3CDTF">2025-01-31T11:27:00Z</dcterms:modified>
</cp:coreProperties>
</file>